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D9" w:rsidRPr="00A55E63" w:rsidRDefault="00DF5AD9">
      <w:pPr>
        <w:spacing w:before="2" w:line="140" w:lineRule="exact"/>
        <w:rPr>
          <w:sz w:val="14"/>
          <w:szCs w:val="14"/>
          <w:lang w:val="en-US"/>
        </w:rPr>
      </w:pPr>
    </w:p>
    <w:p w:rsidR="00DF5AD9" w:rsidRPr="00A55E63" w:rsidRDefault="00DF5A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DF5AD9" w:rsidRPr="00A55E63" w:rsidRDefault="00DF5A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F5AD9" w:rsidRPr="00A55E63" w:rsidRDefault="00DF5A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F5AD9" w:rsidRPr="00A55E63" w:rsidRDefault="00DF5AD9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F5AD9" w:rsidRPr="00A55E63" w:rsidRDefault="00DF5AD9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F5AD9" w:rsidRPr="00A55E63" w:rsidRDefault="00DF5AD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F5AD9" w:rsidRPr="00A55E63" w:rsidRDefault="00DF5AD9" w:rsidP="00AD749D">
      <w:pPr>
        <w:spacing w:before="7" w:line="240" w:lineRule="exact"/>
        <w:jc w:val="both"/>
        <w:rPr>
          <w:rFonts w:ascii="Arial" w:hAnsi="Arial" w:cs="Arial"/>
        </w:rPr>
      </w:pPr>
    </w:p>
    <w:p w:rsidR="00DF5AD9" w:rsidRPr="00A55E63" w:rsidRDefault="00DF5AD9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F5AD9" w:rsidRPr="00A55E63" w:rsidRDefault="00DF5AD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F5AD9" w:rsidRPr="00E11E65" w:rsidTr="00E11E65">
        <w:tc>
          <w:tcPr>
            <w:tcW w:w="3085" w:type="dxa"/>
          </w:tcPr>
          <w:p w:rsidR="00DF5AD9" w:rsidRPr="00E11E65" w:rsidRDefault="00DF5AD9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F5AD9" w:rsidRPr="00E11E65" w:rsidRDefault="00DF5AD9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TEMER GROUP s,r,o,</w:t>
            </w:r>
          </w:p>
        </w:tc>
      </w:tr>
      <w:tr w:rsidR="00DF5AD9" w:rsidRPr="00E11E65" w:rsidTr="00E11E65">
        <w:tc>
          <w:tcPr>
            <w:tcW w:w="3085" w:type="dxa"/>
          </w:tcPr>
          <w:p w:rsidR="00DF5AD9" w:rsidRPr="00E11E65" w:rsidRDefault="00DF5AD9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F5AD9" w:rsidRPr="00E11E65" w:rsidRDefault="00DF5AD9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46722637</w:t>
            </w:r>
          </w:p>
        </w:tc>
      </w:tr>
      <w:tr w:rsidR="00DF5AD9" w:rsidRPr="00E11E65" w:rsidTr="00E11E65">
        <w:tc>
          <w:tcPr>
            <w:tcW w:w="3085" w:type="dxa"/>
          </w:tcPr>
          <w:p w:rsidR="00DF5AD9" w:rsidRPr="00E11E65" w:rsidRDefault="00DF5AD9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F5AD9" w:rsidRPr="00E11E65" w:rsidRDefault="00DF5AD9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Trenčianska 725/58,Nová Dubnica</w:t>
            </w:r>
          </w:p>
        </w:tc>
      </w:tr>
    </w:tbl>
    <w:p w:rsidR="00DF5AD9" w:rsidRPr="00A55E63" w:rsidRDefault="00DF5AD9" w:rsidP="00EB55FA">
      <w:pPr>
        <w:spacing w:line="260" w:lineRule="exact"/>
        <w:jc w:val="both"/>
        <w:rPr>
          <w:rFonts w:ascii="Arial" w:hAnsi="Arial" w:cs="Arial"/>
        </w:rPr>
      </w:pPr>
    </w:p>
    <w:p w:rsidR="00DF5AD9" w:rsidRPr="00A55E63" w:rsidRDefault="00DF5AD9" w:rsidP="00EB55FA">
      <w:pPr>
        <w:spacing w:line="260" w:lineRule="exact"/>
        <w:jc w:val="both"/>
        <w:rPr>
          <w:rFonts w:ascii="Arial" w:hAnsi="Arial" w:cs="Arial"/>
        </w:rPr>
      </w:pPr>
    </w:p>
    <w:p w:rsidR="00DF5AD9" w:rsidRPr="00A55E63" w:rsidRDefault="00DF5AD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F5AD9" w:rsidRPr="00A55E63" w:rsidRDefault="00DF5AD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F5AD9" w:rsidRPr="00A55E63" w:rsidRDefault="00DF5AD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F5AD9" w:rsidRPr="00A55E63" w:rsidRDefault="00DF5AD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F5AD9" w:rsidRPr="00A55E63" w:rsidRDefault="00DF5AD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F5AD9" w:rsidRPr="00E11E65" w:rsidTr="00E11E65">
        <w:tc>
          <w:tcPr>
            <w:tcW w:w="4219" w:type="dxa"/>
          </w:tcPr>
          <w:p w:rsidR="00DF5AD9" w:rsidRPr="00E11E65" w:rsidRDefault="00DF5AD9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F5AD9" w:rsidRPr="00E11E65" w:rsidRDefault="00DF5AD9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Bežné účtovné</w:t>
            </w:r>
          </w:p>
          <w:p w:rsidR="00DF5AD9" w:rsidRPr="00E11E65" w:rsidRDefault="00DF5AD9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F5AD9" w:rsidRPr="00E11E65" w:rsidRDefault="00DF5AD9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F5AD9" w:rsidRPr="00E11E65" w:rsidTr="00E11E65">
        <w:tc>
          <w:tcPr>
            <w:tcW w:w="4219" w:type="dxa"/>
          </w:tcPr>
          <w:p w:rsidR="00DF5AD9" w:rsidRPr="00E11E65" w:rsidRDefault="00DF5AD9" w:rsidP="00E11E65">
            <w:pPr>
              <w:spacing w:line="260" w:lineRule="exact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F5AD9" w:rsidRDefault="00DF5AD9" w:rsidP="00B334B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DF5AD9" w:rsidRPr="00E11E65" w:rsidRDefault="00DF5AD9" w:rsidP="00B334B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F5AD9" w:rsidRDefault="00DF5AD9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DF5AD9" w:rsidRPr="00E11E65" w:rsidRDefault="00DF5AD9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F5AD9" w:rsidRPr="00A55E63" w:rsidRDefault="00DF5AD9" w:rsidP="00AD6C8A">
      <w:pPr>
        <w:spacing w:line="260" w:lineRule="exact"/>
        <w:jc w:val="both"/>
        <w:rPr>
          <w:rFonts w:ascii="Arial" w:hAnsi="Arial" w:cs="Arial"/>
        </w:rPr>
      </w:pPr>
    </w:p>
    <w:p w:rsidR="00DF5AD9" w:rsidRPr="00A55E63" w:rsidRDefault="00DF5AD9" w:rsidP="00AD749D">
      <w:pPr>
        <w:spacing w:before="1" w:line="280" w:lineRule="exact"/>
        <w:jc w:val="both"/>
        <w:rPr>
          <w:rFonts w:ascii="Arial" w:hAnsi="Arial" w:cs="Arial"/>
        </w:rPr>
      </w:pPr>
    </w:p>
    <w:p w:rsidR="00DF5AD9" w:rsidRPr="00A55E63" w:rsidRDefault="00DF5AD9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F5AD9" w:rsidRPr="00A55E63" w:rsidRDefault="00DF5AD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F5AD9" w:rsidRPr="00A55E63" w:rsidRDefault="00DF5AD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1E65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1E65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1E65">
              <w:rPr>
                <w:rFonts w:ascii="Arial" w:hAnsi="Arial" w:cs="Arial"/>
                <w:sz w:val="22"/>
                <w:szCs w:val="22"/>
              </w:rPr>
              <w:t>ný ma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r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1E65">
              <w:rPr>
                <w:rFonts w:ascii="Arial" w:hAnsi="Arial" w:cs="Arial"/>
                <w:sz w:val="22"/>
                <w:szCs w:val="22"/>
              </w:rPr>
              <w:t>kúpo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11E6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11E65">
              <w:rPr>
                <w:rFonts w:ascii="Arial" w:hAnsi="Arial" w:cs="Arial"/>
                <w:sz w:val="22"/>
                <w:szCs w:val="22"/>
              </w:rPr>
              <w:t>tvor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1E6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K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11E65">
              <w:rPr>
                <w:rFonts w:ascii="Arial" w:hAnsi="Arial" w:cs="Arial"/>
                <w:sz w:val="22"/>
                <w:szCs w:val="22"/>
              </w:rPr>
              <w:t>ina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1E65">
              <w:rPr>
                <w:rFonts w:ascii="Arial" w:hAnsi="Arial" w:cs="Arial"/>
                <w:sz w:val="22"/>
                <w:szCs w:val="22"/>
              </w:rPr>
              <w:t>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11E65">
              <w:rPr>
                <w:rFonts w:ascii="Arial" w:hAnsi="Arial" w:cs="Arial"/>
                <w:sz w:val="22"/>
                <w:szCs w:val="22"/>
              </w:rPr>
              <w:t>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z w:val="22"/>
                <w:szCs w:val="22"/>
              </w:rPr>
              <w:t>ky 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z w:val="22"/>
                <w:szCs w:val="22"/>
              </w:rPr>
              <w:t>tane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Pô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11E65">
              <w:rPr>
                <w:rFonts w:ascii="Arial" w:hAnsi="Arial" w:cs="Arial"/>
                <w:sz w:val="22"/>
                <w:szCs w:val="22"/>
              </w:rPr>
              <w:t>ičky a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11E65">
              <w:rPr>
                <w:rFonts w:ascii="Arial" w:hAnsi="Arial" w:cs="Arial"/>
                <w:sz w:val="22"/>
                <w:szCs w:val="22"/>
              </w:rPr>
              <w:t>úv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F5AD9" w:rsidRPr="00E11E65" w:rsidTr="00E11E65">
        <w:tc>
          <w:tcPr>
            <w:tcW w:w="4843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riv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to</w:t>
            </w:r>
            <w:r w:rsidRPr="00E11E6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11E65">
              <w:rPr>
                <w:rFonts w:ascii="Arial" w:hAnsi="Arial" w:cs="Arial"/>
                <w:sz w:val="22"/>
                <w:szCs w:val="22"/>
              </w:rPr>
              <w:t>op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11E6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F5AD9" w:rsidRPr="00E11E65" w:rsidRDefault="00DF5AD9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zrýchlený a rovnomerný-4roky</w:t>
      </w: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F5AD9" w:rsidRPr="00A55E63" w:rsidRDefault="00DF5AD9" w:rsidP="00AD749D">
      <w:pPr>
        <w:spacing w:before="1" w:line="280" w:lineRule="exact"/>
        <w:jc w:val="both"/>
        <w:rPr>
          <w:rFonts w:ascii="Arial" w:hAnsi="Arial" w:cs="Arial"/>
        </w:rPr>
      </w:pPr>
    </w:p>
    <w:p w:rsidR="00DF5AD9" w:rsidRPr="00A55E63" w:rsidRDefault="00DF5AD9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F5AD9" w:rsidRPr="00A55E63" w:rsidRDefault="00DF5AD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F5AD9" w:rsidRPr="00A55E63" w:rsidRDefault="00DF5AD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DF5AD9" w:rsidRPr="00A55E63" w:rsidRDefault="00DF5AD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F5AD9" w:rsidRPr="00451ED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F5AD9" w:rsidRPr="00451ED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DF5AD9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451ED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DF5AD9" w:rsidRPr="00451ED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AD9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F5AD9" w:rsidRPr="00A55E63" w:rsidRDefault="00DF5AD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F5AD9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AD9" w:rsidRDefault="00DF5AD9">
      <w:r>
        <w:separator/>
      </w:r>
    </w:p>
  </w:endnote>
  <w:endnote w:type="continuationSeparator" w:id="0">
    <w:p w:rsidR="00DF5AD9" w:rsidRDefault="00DF5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D9" w:rsidRDefault="00DF5AD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DF5AD9" w:rsidRDefault="00DF5AD9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AD9" w:rsidRDefault="00DF5AD9">
      <w:r>
        <w:separator/>
      </w:r>
    </w:p>
  </w:footnote>
  <w:footnote w:type="continuationSeparator" w:id="0">
    <w:p w:rsidR="00DF5AD9" w:rsidRDefault="00DF5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D9" w:rsidRDefault="00DF5AD9">
    <w:pPr>
      <w:pStyle w:val="Header"/>
    </w:pPr>
  </w:p>
  <w:p w:rsidR="00DF5AD9" w:rsidRDefault="00DF5AD9">
    <w:pPr>
      <w:pStyle w:val="Header"/>
    </w:pPr>
  </w:p>
  <w:p w:rsidR="00DF5AD9" w:rsidRDefault="00DF5AD9">
    <w:pPr>
      <w:pStyle w:val="Header"/>
    </w:pPr>
  </w:p>
  <w:p w:rsidR="00DF5AD9" w:rsidRDefault="00DF5AD9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46722637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>
      <w:rPr>
        <w:rFonts w:ascii="Arial" w:hAnsi="Arial" w:cs="Arial"/>
        <w:sz w:val="22"/>
        <w:szCs w:val="22"/>
        <w:bdr w:val="single" w:sz="4" w:space="0" w:color="auto"/>
      </w:rPr>
      <w:t>2023533776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DF5AD9" w:rsidRDefault="00DF5AD9" w:rsidP="0055784D">
    <w:pPr>
      <w:pStyle w:val="Header"/>
      <w:rPr>
        <w:rFonts w:ascii="Times New Roman" w:hAnsi="Times New Roman"/>
        <w:sz w:val="24"/>
        <w:szCs w:val="24"/>
      </w:rPr>
    </w:pPr>
  </w:p>
  <w:p w:rsidR="00DF5AD9" w:rsidRDefault="00DF5A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50D24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070F6"/>
    <w:rsid w:val="0055784D"/>
    <w:rsid w:val="00560DB1"/>
    <w:rsid w:val="005775EC"/>
    <w:rsid w:val="00617664"/>
    <w:rsid w:val="00623868"/>
    <w:rsid w:val="00637F73"/>
    <w:rsid w:val="00676DB4"/>
    <w:rsid w:val="006831DF"/>
    <w:rsid w:val="006C3D89"/>
    <w:rsid w:val="00861175"/>
    <w:rsid w:val="00875FAB"/>
    <w:rsid w:val="008771A6"/>
    <w:rsid w:val="00913435"/>
    <w:rsid w:val="00916772"/>
    <w:rsid w:val="009A27D0"/>
    <w:rsid w:val="009D5C84"/>
    <w:rsid w:val="00A13F23"/>
    <w:rsid w:val="00A16489"/>
    <w:rsid w:val="00A55E63"/>
    <w:rsid w:val="00A734A3"/>
    <w:rsid w:val="00AB5BAC"/>
    <w:rsid w:val="00AD6C8A"/>
    <w:rsid w:val="00AD749D"/>
    <w:rsid w:val="00B15E67"/>
    <w:rsid w:val="00B334B5"/>
    <w:rsid w:val="00B36463"/>
    <w:rsid w:val="00B7440A"/>
    <w:rsid w:val="00C01CB7"/>
    <w:rsid w:val="00C71636"/>
    <w:rsid w:val="00CC3205"/>
    <w:rsid w:val="00CD545D"/>
    <w:rsid w:val="00D10829"/>
    <w:rsid w:val="00D661FE"/>
    <w:rsid w:val="00D85721"/>
    <w:rsid w:val="00DA1A90"/>
    <w:rsid w:val="00DF5AD9"/>
    <w:rsid w:val="00E11E65"/>
    <w:rsid w:val="00E1750C"/>
    <w:rsid w:val="00E532AD"/>
    <w:rsid w:val="00E70F0E"/>
    <w:rsid w:val="00EB4798"/>
    <w:rsid w:val="00EB55FA"/>
    <w:rsid w:val="00EE5474"/>
    <w:rsid w:val="00F36F04"/>
    <w:rsid w:val="00F404E8"/>
    <w:rsid w:val="00F764A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D24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5FA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50D2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75FAB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50D24"/>
  </w:style>
  <w:style w:type="paragraph" w:customStyle="1" w:styleId="TableParagraph">
    <w:name w:val="Table Paragraph"/>
    <w:basedOn w:val="Normal"/>
    <w:uiPriority w:val="99"/>
    <w:rsid w:val="00150D24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62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985</Words>
  <Characters>5619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TEMER GROUP sro</cp:lastModifiedBy>
  <cp:revision>2</cp:revision>
  <dcterms:created xsi:type="dcterms:W3CDTF">2019-02-11T07:43:00Z</dcterms:created>
  <dcterms:modified xsi:type="dcterms:W3CDTF">2019-02-11T07:43:00Z</dcterms:modified>
</cp:coreProperties>
</file>