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B1F" w:rsidRPr="003E7910" w:rsidRDefault="006C3B1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6C3B1F" w:rsidRPr="003E7910" w:rsidRDefault="006C3B1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6C3B1F" w:rsidRPr="003E7910" w:rsidRDefault="006C3B1F" w:rsidP="00A5552F">
      <w:pPr>
        <w:rPr>
          <w:rFonts w:cs="Arial"/>
          <w:szCs w:val="22"/>
        </w:rPr>
      </w:pPr>
    </w:p>
    <w:p w:rsidR="006C3B1F" w:rsidRPr="003E7910" w:rsidRDefault="006C3B1F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6C3B1F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TRADE s.r.o.</w:t>
            </w:r>
          </w:p>
        </w:tc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6C3B1F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31598366          DIČ:  2020454458</w:t>
            </w:r>
          </w:p>
        </w:tc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</w:p>
        </w:tc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11.1.1994</w:t>
            </w:r>
          </w:p>
        </w:tc>
      </w:tr>
    </w:tbl>
    <w:p w:rsidR="006C3B1F" w:rsidRPr="003E7910" w:rsidRDefault="006C3B1F" w:rsidP="007B0660">
      <w:pPr>
        <w:jc w:val="both"/>
        <w:rPr>
          <w:rFonts w:cs="Arial"/>
          <w:b/>
          <w:bCs/>
          <w:szCs w:val="22"/>
        </w:rPr>
      </w:pPr>
    </w:p>
    <w:p w:rsidR="006C3B1F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</w:p>
    <w:p w:rsidR="006C3B1F" w:rsidRPr="003E7910" w:rsidRDefault="006C3B1F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C3B1F" w:rsidRPr="003E7910" w:rsidRDefault="006C3B1F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C3B1F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3B1F" w:rsidRPr="003E7910" w:rsidRDefault="006C3B1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C3B1F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C3B1F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C3B1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C3B1F" w:rsidRPr="003E7910" w:rsidRDefault="006C3B1F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C3B1F" w:rsidRPr="003E7910" w:rsidRDefault="006C3B1F" w:rsidP="007B0660">
      <w:pPr>
        <w:jc w:val="both"/>
        <w:rPr>
          <w:rFonts w:cs="Arial"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C3B1F" w:rsidRPr="004534D4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C3B1F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C3B1F" w:rsidRPr="003E7910" w:rsidRDefault="006C3B1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C3B1F" w:rsidRPr="003E7910" w:rsidRDefault="006C3B1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C3B1F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C3B1F" w:rsidRPr="003E7910" w:rsidRDefault="006C3B1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C3B1F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</w:tbl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C3B1F" w:rsidRPr="005611A8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C3B1F" w:rsidRPr="00286D19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C3B1F" w:rsidRPr="003E7910" w:rsidRDefault="006C3B1F" w:rsidP="00286D1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C3B1F" w:rsidRPr="003E7910" w:rsidRDefault="006C3B1F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C3B1F" w:rsidRPr="003E7910" w:rsidRDefault="006C3B1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C3B1F" w:rsidRPr="003E7910" w:rsidRDefault="006C3B1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C3B1F" w:rsidRPr="003E7910" w:rsidRDefault="006C3B1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C3B1F" w:rsidRPr="00286D19" w:rsidRDefault="006C3B1F" w:rsidP="00286D1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C3B1F" w:rsidRPr="003F477D" w:rsidRDefault="006C3B1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C3B1F" w:rsidRPr="003F477D" w:rsidRDefault="006C3B1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C3B1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C3B1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C3B1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</w:tr>
    </w:tbl>
    <w:p w:rsidR="006C3B1F" w:rsidRPr="009F39E7" w:rsidRDefault="006C3B1F" w:rsidP="009F39E7">
      <w:pPr>
        <w:spacing w:after="0"/>
      </w:pPr>
    </w:p>
    <w:p w:rsidR="006C3B1F" w:rsidRPr="003F477D" w:rsidRDefault="006C3B1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6C3B1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C3B1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C3B1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C3B1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</w:tbl>
    <w:p w:rsidR="006C3B1F" w:rsidRPr="009F39E7" w:rsidRDefault="006C3B1F" w:rsidP="009F39E7"/>
    <w:p w:rsidR="006C3B1F" w:rsidRPr="003F477D" w:rsidRDefault="006C3B1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C3B1F" w:rsidRPr="003F477D" w:rsidRDefault="006C3B1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C3B1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13307</w:t>
            </w:r>
          </w:p>
        </w:tc>
      </w:tr>
      <w:tr w:rsidR="006C3B1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</w:t>
            </w:r>
          </w:p>
        </w:tc>
      </w:tr>
      <w:tr w:rsidR="006C3B1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3B1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3B1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14023</w:t>
            </w:r>
          </w:p>
        </w:tc>
      </w:tr>
    </w:tbl>
    <w:p w:rsidR="006C3B1F" w:rsidRDefault="006C3B1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C3B1F" w:rsidRPr="003F477D" w:rsidRDefault="006C3B1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C3B1F" w:rsidRPr="003F477D" w:rsidRDefault="006C3B1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C3B1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B38E4" w:rsidRDefault="006C3B1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3412</w:t>
            </w:r>
          </w:p>
        </w:tc>
      </w:tr>
      <w:tr w:rsidR="006C3B1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</w:t>
            </w: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B38E4" w:rsidRDefault="006C3B1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3412</w:t>
            </w:r>
          </w:p>
        </w:tc>
      </w:tr>
    </w:tbl>
    <w:p w:rsidR="006C3B1F" w:rsidRPr="003F477D" w:rsidRDefault="006C3B1F" w:rsidP="0003344F">
      <w:pPr>
        <w:spacing w:after="0" w:line="240" w:lineRule="auto"/>
        <w:rPr>
          <w:szCs w:val="22"/>
        </w:rPr>
      </w:pPr>
    </w:p>
    <w:p w:rsidR="006C3B1F" w:rsidRPr="003F477D" w:rsidRDefault="006C3B1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C3B1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</w:t>
            </w:r>
          </w:p>
        </w:tc>
      </w:tr>
      <w:tr w:rsidR="006C3B1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F34F2" w:rsidRDefault="006C3B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F34F2" w:rsidRDefault="006C3B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6251</w:t>
            </w:r>
          </w:p>
        </w:tc>
      </w:tr>
    </w:tbl>
    <w:p w:rsidR="006C3B1F" w:rsidRPr="001E0FE7" w:rsidRDefault="006C3B1F" w:rsidP="001E0FE7"/>
    <w:p w:rsidR="006C3B1F" w:rsidRPr="003F477D" w:rsidRDefault="006C3B1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C3B1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875A1">
            <w:pPr>
              <w:pStyle w:val="TopHeader"/>
            </w:pPr>
            <w:r w:rsidRPr="003F477D">
              <w:t>Bezprostredne predchádzajúce</w:t>
            </w:r>
          </w:p>
          <w:p w:rsidR="006C3B1F" w:rsidRPr="003F477D" w:rsidRDefault="006C3B1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C3B1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 v %</w:t>
            </w:r>
          </w:p>
        </w:tc>
      </w:tr>
      <w:tr w:rsidR="006C3B1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C3B1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C3B1F" w:rsidRPr="003F477D" w:rsidRDefault="006C3B1F" w:rsidP="0003344F">
      <w:pPr>
        <w:spacing w:after="0" w:line="240" w:lineRule="auto"/>
        <w:rPr>
          <w:szCs w:val="22"/>
        </w:rPr>
      </w:pPr>
    </w:p>
    <w:p w:rsidR="006C3B1F" w:rsidRPr="003F477D" w:rsidRDefault="006C3B1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C3B1F" w:rsidRPr="003F477D" w:rsidRDefault="006C3B1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C3B1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C3B1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C3B1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6C3B1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C3B1F" w:rsidRPr="003F477D" w:rsidRDefault="006C3B1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C3B1F" w:rsidRPr="003F477D" w:rsidRDefault="006C3B1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C3B1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C3B1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6C3B1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3841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C3B1F" w:rsidRPr="003F477D" w:rsidRDefault="006C3B1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C3B1F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C3B1F" w:rsidRPr="003F477D" w:rsidRDefault="006C3B1F" w:rsidP="003E7910">
      <w:pPr>
        <w:spacing w:after="0" w:line="240" w:lineRule="auto"/>
        <w:rPr>
          <w:szCs w:val="22"/>
        </w:rPr>
      </w:pPr>
    </w:p>
    <w:sectPr w:rsidR="006C3B1F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B1F" w:rsidRDefault="006C3B1F" w:rsidP="00107589">
      <w:pPr>
        <w:spacing w:after="0" w:line="240" w:lineRule="auto"/>
      </w:pPr>
      <w:r>
        <w:separator/>
      </w:r>
    </w:p>
  </w:endnote>
  <w:endnote w:type="continuationSeparator" w:id="0">
    <w:p w:rsidR="006C3B1F" w:rsidRDefault="006C3B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B1F" w:rsidRPr="00981468" w:rsidRDefault="006C3B1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B1F" w:rsidRDefault="006C3B1F" w:rsidP="00107589">
      <w:pPr>
        <w:spacing w:after="0" w:line="240" w:lineRule="auto"/>
      </w:pPr>
      <w:r>
        <w:separator/>
      </w:r>
    </w:p>
  </w:footnote>
  <w:footnote w:type="continuationSeparator" w:id="0">
    <w:p w:rsidR="006C3B1F" w:rsidRDefault="006C3B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C3B1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C3B1F" w:rsidRPr="003F477D" w:rsidRDefault="006C3B1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C3B1F" w:rsidRPr="003F477D" w:rsidRDefault="006C3B1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31598366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2020454458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3B1F" w:rsidRPr="004268D2" w:rsidRDefault="006C3B1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B1F" w:rsidRPr="004268D2" w:rsidRDefault="006C3B1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FE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754"/>
    <w:rsid w:val="00266CC9"/>
    <w:rsid w:val="00267F0D"/>
    <w:rsid w:val="002767C1"/>
    <w:rsid w:val="00281309"/>
    <w:rsid w:val="00286D1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8E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D72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B1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82B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AA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9</Pages>
  <Words>1631</Words>
  <Characters>9297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2019-02-21T13:07:00Z</dcterms:created>
  <dcterms:modified xsi:type="dcterms:W3CDTF">2019-02-21T13:07:00Z</dcterms:modified>
</cp:coreProperties>
</file>