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3856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205B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205B3">
        <w:rPr>
          <w:rFonts w:ascii="Times New Roman" w:hAnsi="Times New Roman" w:cs="Times New Roman"/>
          <w:b/>
          <w:sz w:val="24"/>
          <w:szCs w:val="24"/>
        </w:rPr>
        <w:t>Habba</w:t>
      </w:r>
      <w:proofErr w:type="spellEnd"/>
      <w:r w:rsidR="003205B3"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205B3">
        <w:rPr>
          <w:rFonts w:ascii="Times New Roman" w:hAnsi="Times New Roman" w:cs="Times New Roman"/>
          <w:b/>
          <w:sz w:val="24"/>
          <w:szCs w:val="24"/>
        </w:rPr>
        <w:t xml:space="preserve"> 979 01 Nižná </w:t>
      </w:r>
      <w:proofErr w:type="spellStart"/>
      <w:r w:rsidR="003205B3">
        <w:rPr>
          <w:rFonts w:ascii="Times New Roman" w:hAnsi="Times New Roman" w:cs="Times New Roman"/>
          <w:b/>
          <w:sz w:val="24"/>
          <w:szCs w:val="24"/>
        </w:rPr>
        <w:t>Pokoradz</w:t>
      </w:r>
      <w:proofErr w:type="spellEnd"/>
      <w:r w:rsidR="003205B3">
        <w:rPr>
          <w:rFonts w:ascii="Times New Roman" w:hAnsi="Times New Roman" w:cs="Times New Roman"/>
          <w:b/>
          <w:sz w:val="24"/>
          <w:szCs w:val="24"/>
        </w:rPr>
        <w:t xml:space="preserve"> č. 84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EA7F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A7F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EA7FE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EA7FE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205B3" w:rsidP="005D6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5D67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D676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7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3205B3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3205B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205B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387024" w:rsidP="005D6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D67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D6767">
              <w:rPr>
                <w:rFonts w:ascii="Times New Roman" w:hAnsi="Times New Roman" w:cs="Times New Roman"/>
                <w:sz w:val="24"/>
                <w:szCs w:val="24"/>
              </w:rPr>
              <w:t>37802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3205B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3205B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387024" w:rsidP="005D6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D6767">
              <w:rPr>
                <w:rFonts w:ascii="Times New Roman" w:hAnsi="Times New Roman" w:cs="Times New Roman"/>
                <w:sz w:val="24"/>
                <w:szCs w:val="24"/>
              </w:rPr>
              <w:t>12078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3205B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205B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5D6767" w:rsidP="003870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3014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205B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3205B3" w:rsidP="005D6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D676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D6767">
              <w:rPr>
                <w:rFonts w:ascii="Times New Roman" w:hAnsi="Times New Roman" w:cs="Times New Roman"/>
                <w:sz w:val="24"/>
                <w:szCs w:val="24"/>
              </w:rPr>
              <w:t>665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205B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5D6767" w:rsidP="003870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289558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3205B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3205B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Osobné auto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205B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205B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205B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38702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Nákladné auto</w:t>
            </w:r>
          </w:p>
        </w:tc>
        <w:tc>
          <w:tcPr>
            <w:tcW w:w="2123" w:type="dxa"/>
          </w:tcPr>
          <w:p w:rsidR="00E42DF0" w:rsidRPr="00C5195B" w:rsidRDefault="0038702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38702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2116" w:type="dxa"/>
          </w:tcPr>
          <w:p w:rsidR="00E42DF0" w:rsidRPr="00C5195B" w:rsidRDefault="0038702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EA7FE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EA7FE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EA7FE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EA7FE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EA7FE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EA7FE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EA7FE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3205B3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D45D6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Dotácie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zamest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.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D45D6A" w:rsidP="005D6767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UPSVaR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</w:t>
            </w:r>
            <w:r w:rsidR="005D6767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-porušenie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5D676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-5658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87024" w:rsidP="005D6767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</w:t>
            </w:r>
            <w:r w:rsidR="005D676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262 682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D676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210 456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5D6767" w:rsidP="005D6767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</w:t>
            </w:r>
            <w:r w:rsidR="00387024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262 682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5D676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210 456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45D6A" w:rsidRPr="00C5195B" w:rsidRDefault="00D45D6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D86A9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30D0" w:rsidRDefault="001930D0" w:rsidP="00CE03EC">
      <w:pPr>
        <w:spacing w:after="0" w:line="240" w:lineRule="auto"/>
      </w:pPr>
      <w:r>
        <w:separator/>
      </w:r>
    </w:p>
  </w:endnote>
  <w:endnote w:type="continuationSeparator" w:id="0">
    <w:p w:rsidR="001930D0" w:rsidRDefault="001930D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30D0" w:rsidRDefault="001930D0" w:rsidP="00CE03EC">
      <w:pPr>
        <w:spacing w:after="0" w:line="240" w:lineRule="auto"/>
      </w:pPr>
      <w:r>
        <w:separator/>
      </w:r>
    </w:p>
  </w:footnote>
  <w:footnote w:type="continuationSeparator" w:id="0">
    <w:p w:rsidR="001930D0" w:rsidRDefault="001930D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EA7FE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EA7FEC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6163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EA7FE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2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3205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EA7FE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1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3205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A7FE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0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3205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EA7FE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9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3205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EA7FE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6158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3205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EA7FE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7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A7FE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6156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3205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A7FE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6155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3205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A7FE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6154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3205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A7FE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3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3205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A7FE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6152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3205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EA7FE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1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3205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A7FE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6150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3205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A7FE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9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3205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A7FE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6148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3205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A7FE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7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3205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A7FE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6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3205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A7FE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6145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3205B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3314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D45D6A"/>
    <w:rsid w:val="000278C4"/>
    <w:rsid w:val="00090EEC"/>
    <w:rsid w:val="000B4576"/>
    <w:rsid w:val="00121B2D"/>
    <w:rsid w:val="00173C34"/>
    <w:rsid w:val="001930D0"/>
    <w:rsid w:val="001A7CA5"/>
    <w:rsid w:val="001D099A"/>
    <w:rsid w:val="00220153"/>
    <w:rsid w:val="003205B3"/>
    <w:rsid w:val="00385675"/>
    <w:rsid w:val="00387024"/>
    <w:rsid w:val="003A2A62"/>
    <w:rsid w:val="003F3E00"/>
    <w:rsid w:val="00502C66"/>
    <w:rsid w:val="00547F9F"/>
    <w:rsid w:val="005D6767"/>
    <w:rsid w:val="006519F1"/>
    <w:rsid w:val="006E4085"/>
    <w:rsid w:val="00757BBC"/>
    <w:rsid w:val="00765283"/>
    <w:rsid w:val="00787C52"/>
    <w:rsid w:val="007952A6"/>
    <w:rsid w:val="007C0993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E537A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45D6A"/>
    <w:rsid w:val="00D74108"/>
    <w:rsid w:val="00D77AF9"/>
    <w:rsid w:val="00D86A99"/>
    <w:rsid w:val="00DC3B5F"/>
    <w:rsid w:val="00E03DFF"/>
    <w:rsid w:val="00E42DF0"/>
    <w:rsid w:val="00EA65F6"/>
    <w:rsid w:val="00EA7FEC"/>
    <w:rsid w:val="00ED71A7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6A9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inka\Desktop\SPDF16ZAK007%20-%20Pozn&#225;mky%20pre%20mikro%20&#218;J%20-%20form&#225;t%20WORD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01419-4DA2-4265-8644-AE516229A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SPDF16ZAK007 - Poznámky pre mikro ÚJ - formát WORD</Template>
  <TotalTime>19</TotalTime>
  <Pages>6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Olinka</dc:creator>
  <cp:lastModifiedBy>CF</cp:lastModifiedBy>
  <cp:revision>3</cp:revision>
  <cp:lastPrinted>2016-01-13T16:38:00Z</cp:lastPrinted>
  <dcterms:created xsi:type="dcterms:W3CDTF">2018-02-18T09:27:00Z</dcterms:created>
  <dcterms:modified xsi:type="dcterms:W3CDTF">2019-02-27T09:37:00Z</dcterms:modified>
</cp:coreProperties>
</file>