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385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F324D2">
        <w:rPr>
          <w:rFonts w:ascii="Times New Roman" w:hAnsi="Times New Roman" w:cs="Times New Roman"/>
          <w:b/>
          <w:sz w:val="24"/>
          <w:szCs w:val="24"/>
        </w:rPr>
        <w:t xml:space="preserve"> ABSOLUT POWER ENERGIA s.r.o.</w:t>
      </w:r>
      <w:r w:rsidR="00F324D2"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F324D2">
        <w:rPr>
          <w:rFonts w:ascii="Times New Roman" w:hAnsi="Times New Roman" w:cs="Times New Roman"/>
          <w:b/>
          <w:sz w:val="24"/>
          <w:szCs w:val="24"/>
        </w:rPr>
        <w:t xml:space="preserve"> Malohontská č. 61/22, 979 01 Rimavská Sobota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08125B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8125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8125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8125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37F2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37F2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B23219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F324D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F324D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F324D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F324D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F324D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F324D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B23219" w:rsidP="00C37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2</w:t>
            </w:r>
            <w:r w:rsidR="00C37F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7F24"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F324D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C37F24" w:rsidP="00C37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19</w:t>
            </w:r>
            <w:r w:rsidR="00B232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2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F324D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C37F24" w:rsidP="00C37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69</w:t>
            </w:r>
            <w:r w:rsidR="00F32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F324D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F324D2">
        <w:rPr>
          <w:rFonts w:ascii="Times New Roman" w:hAnsi="Times New Roman" w:cs="Times New Roman"/>
          <w:sz w:val="24"/>
          <w:szCs w:val="24"/>
        </w:rPr>
        <w:t xml:space="preserve"> Daňové odpisy rovnomerné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8125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08125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8125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08125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8125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08125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08125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F324D2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10098" w:rsidP="00C37F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</w:t>
            </w:r>
            <w:r w:rsidR="00C37F2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</w:t>
            </w:r>
            <w:r w:rsidR="00C37F2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69 648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10098" w:rsidP="00C37F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11</w:t>
            </w:r>
            <w:r w:rsidR="00C37F2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</w:t>
            </w:r>
            <w:r w:rsidR="00B2321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  <w:r w:rsidR="00C37F2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436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210098" w:rsidP="00C37F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</w:t>
            </w:r>
            <w:r w:rsidR="00C37F2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</w:t>
            </w:r>
            <w:r w:rsidR="00C37F2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768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210098" w:rsidP="00C37F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</w:t>
            </w:r>
            <w:r w:rsidR="00B2321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</w:t>
            </w:r>
            <w:r w:rsidR="00C37F2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</w:t>
            </w:r>
            <w:r w:rsidR="00B2321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  <w:r w:rsidR="00C37F2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10098" w:rsidP="00C37F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</w:t>
            </w:r>
            <w:r w:rsidR="00C37F2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68 880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23219" w:rsidP="00C37F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</w:t>
            </w:r>
            <w:r w:rsidR="00C37F2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94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  <w:r w:rsidR="00C37F2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936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0098" w:rsidRPr="00C5195B" w:rsidRDefault="0021009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86A9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2BF" w:rsidRDefault="007C72BF" w:rsidP="00CE03EC">
      <w:pPr>
        <w:spacing w:after="0" w:line="240" w:lineRule="auto"/>
      </w:pPr>
      <w:r>
        <w:separator/>
      </w:r>
    </w:p>
  </w:endnote>
  <w:endnote w:type="continuationSeparator" w:id="0">
    <w:p w:rsidR="007C72BF" w:rsidRDefault="007C72B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2BF" w:rsidRDefault="007C72BF" w:rsidP="00CE03EC">
      <w:pPr>
        <w:spacing w:after="0" w:line="240" w:lineRule="auto"/>
      </w:pPr>
      <w:r>
        <w:separator/>
      </w:r>
    </w:p>
  </w:footnote>
  <w:footnote w:type="continuationSeparator" w:id="0">
    <w:p w:rsidR="007C72BF" w:rsidRDefault="007C72B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8125B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8125B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6163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8125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2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F324D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8125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1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F324D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8125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0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F324D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8125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9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F324D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8125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6158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F324D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8125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7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8125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6156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F324D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8125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6155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F324D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8125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6154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F324D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8125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3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F324D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8125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6152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F324D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8125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1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F324D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8125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6150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F324D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8125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9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F324D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8125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6148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F324D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8125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7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F324D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8125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6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F324D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8125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6145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F324D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3314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10098"/>
    <w:rsid w:val="000278C4"/>
    <w:rsid w:val="0008125B"/>
    <w:rsid w:val="00090EEC"/>
    <w:rsid w:val="00092893"/>
    <w:rsid w:val="000B4576"/>
    <w:rsid w:val="0013304B"/>
    <w:rsid w:val="00173C34"/>
    <w:rsid w:val="001A7CA5"/>
    <w:rsid w:val="001D099A"/>
    <w:rsid w:val="00210098"/>
    <w:rsid w:val="00220153"/>
    <w:rsid w:val="0028671E"/>
    <w:rsid w:val="00385675"/>
    <w:rsid w:val="003A2A62"/>
    <w:rsid w:val="003F3E00"/>
    <w:rsid w:val="00502C66"/>
    <w:rsid w:val="00547F9F"/>
    <w:rsid w:val="006E4085"/>
    <w:rsid w:val="00757BBC"/>
    <w:rsid w:val="00765283"/>
    <w:rsid w:val="00787C52"/>
    <w:rsid w:val="007952A6"/>
    <w:rsid w:val="007C0993"/>
    <w:rsid w:val="007C72BF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23219"/>
    <w:rsid w:val="00B9178C"/>
    <w:rsid w:val="00BC678C"/>
    <w:rsid w:val="00C21550"/>
    <w:rsid w:val="00C37F24"/>
    <w:rsid w:val="00C45AF1"/>
    <w:rsid w:val="00C5195B"/>
    <w:rsid w:val="00CD1824"/>
    <w:rsid w:val="00CE03EC"/>
    <w:rsid w:val="00D32851"/>
    <w:rsid w:val="00D74108"/>
    <w:rsid w:val="00D77AF9"/>
    <w:rsid w:val="00D86A99"/>
    <w:rsid w:val="00DC3B5F"/>
    <w:rsid w:val="00E03DFF"/>
    <w:rsid w:val="00E42DF0"/>
    <w:rsid w:val="00ED71A7"/>
    <w:rsid w:val="00F324D2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6A9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inka\Desktop\SPDF16ZAK007%20-%20Pozn&#225;mky%20pre%20mikro%20&#218;J%20-%20form&#225;t%20WORD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38A9D-1E02-4427-821A-D44702898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SPDF16ZAK007 - Poznámky pre mikro ÚJ - formát WORD</Template>
  <TotalTime>14</TotalTime>
  <Pages>6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Olinka</dc:creator>
  <cp:lastModifiedBy>CF</cp:lastModifiedBy>
  <cp:revision>3</cp:revision>
  <cp:lastPrinted>2017-03-03T13:37:00Z</cp:lastPrinted>
  <dcterms:created xsi:type="dcterms:W3CDTF">2018-02-17T07:05:00Z</dcterms:created>
  <dcterms:modified xsi:type="dcterms:W3CDTF">2019-02-28T10:53:00Z</dcterms:modified>
</cp:coreProperties>
</file>