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1F5" w:rsidRDefault="004651F5" w:rsidP="00945FD5">
      <w:pPr>
        <w:pStyle w:val="Heading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4651F5" w:rsidRPr="009346D0" w:rsidRDefault="004651F5" w:rsidP="009346D0">
      <w:pPr>
        <w:rPr>
          <w:lang w:val="sk-SK"/>
        </w:rPr>
      </w:pPr>
    </w:p>
    <w:p w:rsidR="004651F5" w:rsidRPr="00BB5992" w:rsidRDefault="004651F5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4651F5" w:rsidRPr="00BB5992" w:rsidRDefault="004651F5" w:rsidP="00995D17">
      <w:pPr>
        <w:pStyle w:val="BodyText"/>
        <w:rPr>
          <w:rFonts w:ascii="Calibri" w:hAnsi="Calibri"/>
          <w:sz w:val="22"/>
          <w:szCs w:val="22"/>
        </w:rPr>
      </w:pPr>
    </w:p>
    <w:p w:rsidR="004651F5" w:rsidRPr="00742DD4" w:rsidRDefault="004651F5" w:rsidP="00995D17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Matúš -Q, s.r.o.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19.07.2016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 xml:space="preserve">Trnava, oddiel Sro,  vložka č. 38098/T 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4651F5" w:rsidRPr="00742DD4" w:rsidRDefault="004651F5" w:rsidP="00995D17">
      <w:pPr>
        <w:pStyle w:val="BodyText"/>
        <w:rPr>
          <w:rFonts w:ascii="Calibri" w:hAnsi="Calibri"/>
          <w:sz w:val="22"/>
          <w:szCs w:val="22"/>
        </w:rPr>
      </w:pPr>
    </w:p>
    <w:p w:rsidR="004651F5" w:rsidRPr="00BB5992" w:rsidRDefault="004651F5" w:rsidP="00995D17"/>
    <w:p w:rsidR="004651F5" w:rsidRPr="00BB5992" w:rsidRDefault="004651F5" w:rsidP="00995D17">
      <w:pPr>
        <w:pStyle w:val="Heading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4651F5" w:rsidRPr="00BB5992" w:rsidRDefault="004651F5" w:rsidP="00995D17">
      <w:pPr>
        <w:pStyle w:val="Body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Služby spojené s prevádzkovaním bezpečnostných systémov :  SK.NACE  71.20.0</w:t>
      </w:r>
    </w:p>
    <w:p w:rsidR="004651F5" w:rsidRDefault="004651F5"/>
    <w:p w:rsidR="004651F5" w:rsidRPr="00BB5992" w:rsidRDefault="004651F5"/>
    <w:p w:rsidR="004651F5" w:rsidRPr="00BB5992" w:rsidRDefault="004651F5"/>
    <w:p w:rsidR="004651F5" w:rsidRDefault="004651F5" w:rsidP="001C70A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 prílohe č. 3 časti A. písm. c) o počte zamestnancov</w:t>
      </w:r>
    </w:p>
    <w:p w:rsidR="004651F5" w:rsidRPr="00BB5992" w:rsidRDefault="004651F5" w:rsidP="008B2040">
      <w:pPr>
        <w:pStyle w:val="ListParagraph"/>
        <w:ind w:left="426"/>
        <w:rPr>
          <w:b/>
        </w:rPr>
      </w:pPr>
    </w:p>
    <w:p w:rsidR="004651F5" w:rsidRPr="000C7D54" w:rsidRDefault="004651F5" w:rsidP="000C7D54">
      <w:pPr>
        <w:ind w:left="426"/>
      </w:pPr>
      <w:r>
        <w:t xml:space="preserve">Spoločnosť  </w:t>
      </w:r>
      <w:r w:rsidRPr="000C7D54">
        <w:t>má</w:t>
      </w:r>
      <w:r>
        <w:t xml:space="preserve">  jedného   zamestnanca    k 31.12</w:t>
      </w:r>
      <w:r w:rsidRPr="000C7D54">
        <w:t>.</w:t>
      </w:r>
      <w:r>
        <w:t>2018</w:t>
      </w:r>
    </w:p>
    <w:p w:rsidR="004651F5" w:rsidRPr="00BB5992" w:rsidRDefault="004651F5" w:rsidP="000C7D54">
      <w:pPr>
        <w:ind w:left="426"/>
        <w:rPr>
          <w:b/>
        </w:rPr>
      </w:pPr>
    </w:p>
    <w:p w:rsidR="004651F5" w:rsidRPr="00BB5992" w:rsidRDefault="004651F5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4651F5" w:rsidRPr="00BB5992" w:rsidRDefault="004651F5" w:rsidP="00995D17">
      <w:pPr>
        <w:pStyle w:val="BodyText"/>
        <w:jc w:val="center"/>
        <w:rPr>
          <w:rFonts w:ascii="Calibri" w:hAnsi="Calibri"/>
          <w:sz w:val="22"/>
          <w:szCs w:val="22"/>
        </w:rPr>
      </w:pPr>
    </w:p>
    <w:p w:rsidR="004651F5" w:rsidRDefault="004651F5" w:rsidP="00BB5992">
      <w:pPr>
        <w:pStyle w:val="Body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4651F5" w:rsidRPr="00BB5992" w:rsidRDefault="004651F5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 w:rsidP="00BB5992">
      <w:pPr>
        <w:pStyle w:val="BodyText"/>
        <w:rPr>
          <w:rFonts w:ascii="Calibri" w:hAnsi="Calibri"/>
          <w:sz w:val="22"/>
          <w:szCs w:val="22"/>
        </w:rPr>
      </w:pPr>
    </w:p>
    <w:p w:rsidR="004651F5" w:rsidRDefault="004651F5" w:rsidP="00BB5992">
      <w:pPr>
        <w:pStyle w:val="Heading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4651F5" w:rsidRPr="00BB5992" w:rsidRDefault="004651F5" w:rsidP="00BB5992">
      <w:pPr>
        <w:rPr>
          <w:lang w:val="sk-SK"/>
        </w:rPr>
      </w:pPr>
    </w:p>
    <w:p w:rsidR="004651F5" w:rsidRPr="00BB5992" w:rsidRDefault="004651F5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4651F5" w:rsidRPr="00BB5992" w:rsidRDefault="004651F5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(going concern).</w:t>
      </w:r>
    </w:p>
    <w:p w:rsidR="004651F5" w:rsidRDefault="004651F5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651F5" w:rsidRDefault="004651F5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651F5" w:rsidRDefault="004651F5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4651F5" w:rsidRDefault="004651F5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dlhodobom nehmotnom majetku.</w:t>
      </w:r>
    </w:p>
    <w:p w:rsidR="004651F5" w:rsidRDefault="004651F5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Účtovná jednotka neúčtuje o dlhodobom hmotnom majetku. </w:t>
      </w:r>
    </w:p>
    <w:p w:rsidR="004651F5" w:rsidRPr="0032154F" w:rsidRDefault="004651F5" w:rsidP="007B6FB1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/>
    <w:p w:rsidR="004651F5" w:rsidRDefault="004651F5" w:rsidP="00AC1B07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a l) o poskytnutých dlhodobých pôžičkách</w:t>
      </w:r>
    </w:p>
    <w:p w:rsidR="004651F5" w:rsidRDefault="004651F5" w:rsidP="00C9201C">
      <w:r>
        <w:rPr>
          <w:b/>
        </w:rPr>
        <w:t xml:space="preserve">        </w:t>
      </w:r>
      <w:r w:rsidRPr="00C9201C">
        <w:t xml:space="preserve">Účtovná </w:t>
      </w:r>
      <w:r>
        <w:t xml:space="preserve">jednotka </w:t>
      </w:r>
      <w:r w:rsidRPr="00C9201C">
        <w:t>účtuj</w:t>
      </w:r>
      <w:r>
        <w:t>e o poskytnutých dlhodobých pôžičkách- požička konateľa .</w:t>
      </w:r>
    </w:p>
    <w:p w:rsidR="004651F5" w:rsidRDefault="004651F5" w:rsidP="00C9201C">
      <w:r>
        <w:t xml:space="preserve">          Zostatok k 31.12.2018   vo výške   24 094 € . </w:t>
      </w:r>
    </w:p>
    <w:p w:rsidR="004651F5" w:rsidRDefault="004651F5" w:rsidP="00C9201C">
      <w:r>
        <w:t xml:space="preserve">       </w:t>
      </w:r>
    </w:p>
    <w:p w:rsidR="004651F5" w:rsidRPr="00BB5992" w:rsidRDefault="004651F5">
      <w:r>
        <w:t xml:space="preserve">     </w:t>
      </w:r>
    </w:p>
    <w:p w:rsidR="004651F5" w:rsidRPr="00BB5992" w:rsidRDefault="004651F5"/>
    <w:p w:rsidR="004651F5" w:rsidRDefault="004651F5" w:rsidP="00BB5992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s) o vekovej štruktúre pohľadávok</w:t>
      </w:r>
    </w:p>
    <w:p w:rsidR="004651F5" w:rsidRDefault="004651F5" w:rsidP="00F83396">
      <w:pPr>
        <w:pStyle w:val="ListParagraph"/>
        <w:ind w:left="426"/>
      </w:pPr>
      <w:r>
        <w:t xml:space="preserve">Účtovná jednotka ku dňu  31.12.2018  eviduje  pohľadávky z obchodného styku  3 649 € </w:t>
      </w:r>
    </w:p>
    <w:p w:rsidR="004651F5" w:rsidRDefault="004651F5" w:rsidP="00F83396">
      <w:pPr>
        <w:pStyle w:val="ListParagraph"/>
        <w:ind w:left="426"/>
      </w:pPr>
      <w:r>
        <w:t xml:space="preserve"> v lehote splatnosti  3 649 € . Po lehote splatnosti : 0,- €   </w:t>
      </w:r>
    </w:p>
    <w:p w:rsidR="004651F5" w:rsidRDefault="004651F5" w:rsidP="00F83396">
      <w:pPr>
        <w:pStyle w:val="ListParagraph"/>
        <w:ind w:left="426"/>
      </w:pPr>
      <w:r>
        <w:t xml:space="preserve">  Ostatné pohľadávky v lehote splatnosti  8 516 €, daňové pohľadávky   0,-  € </w:t>
      </w:r>
    </w:p>
    <w:p w:rsidR="004651F5" w:rsidRPr="007B6FB1" w:rsidRDefault="004651F5" w:rsidP="00F83396">
      <w:pPr>
        <w:pStyle w:val="ListParagraph"/>
        <w:ind w:left="426"/>
        <w:rPr>
          <w:b/>
        </w:rPr>
      </w:pPr>
      <w:r w:rsidRPr="007B6FB1">
        <w:rPr>
          <w:b/>
        </w:rPr>
        <w:t xml:space="preserve">Spolu krátkodobé pohľadávky   12 165 €. </w:t>
      </w:r>
    </w:p>
    <w:p w:rsidR="004651F5" w:rsidRDefault="004651F5" w:rsidP="00F83396">
      <w:pPr>
        <w:pStyle w:val="ListParagraph"/>
        <w:ind w:left="426"/>
      </w:pPr>
    </w:p>
    <w:p w:rsidR="004651F5" w:rsidRPr="006B30D3" w:rsidRDefault="004651F5" w:rsidP="00F83396">
      <w:pPr>
        <w:pStyle w:val="ListParagraph"/>
        <w:ind w:left="426"/>
        <w:rPr>
          <w:b/>
        </w:rPr>
      </w:pPr>
    </w:p>
    <w:p w:rsidR="004651F5" w:rsidRDefault="004651F5"/>
    <w:p w:rsidR="004651F5" w:rsidRPr="00BB5992" w:rsidRDefault="004651F5"/>
    <w:p w:rsidR="004651F5" w:rsidRPr="002B71AB" w:rsidRDefault="004651F5" w:rsidP="002B71AB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F. písm. w) o krátkodobom finančnom majetku</w:t>
      </w:r>
      <w:r>
        <w:t>.</w:t>
      </w:r>
    </w:p>
    <w:p w:rsidR="004651F5" w:rsidRDefault="004651F5" w:rsidP="00BB5992">
      <w:pPr>
        <w:rPr>
          <w:b/>
        </w:rPr>
      </w:pPr>
    </w:p>
    <w:p w:rsidR="004651F5" w:rsidRPr="0047616E" w:rsidRDefault="004651F5" w:rsidP="0047616E">
      <w:pPr>
        <w:ind w:left="426"/>
      </w:pPr>
      <w:r w:rsidRPr="0047616E">
        <w:t>Účtovná</w:t>
      </w:r>
      <w:r>
        <w:t xml:space="preserve"> jednotka ku dňu 31.12.2018 </w:t>
      </w:r>
      <w:r w:rsidRPr="0047616E">
        <w:t xml:space="preserve"> eviduje krátkodobý finančný majetok</w:t>
      </w:r>
    </w:p>
    <w:p w:rsidR="004651F5" w:rsidRDefault="004651F5" w:rsidP="0047616E">
      <w:pPr>
        <w:ind w:left="426"/>
      </w:pPr>
      <w:r w:rsidRPr="0047616E">
        <w:t xml:space="preserve">Pokladnica –        </w:t>
      </w:r>
      <w:r>
        <w:t xml:space="preserve">           102    </w:t>
      </w:r>
      <w:r w:rsidRPr="0047616E">
        <w:t xml:space="preserve"> € </w:t>
      </w:r>
    </w:p>
    <w:p w:rsidR="004651F5" w:rsidRPr="0047616E" w:rsidRDefault="004651F5" w:rsidP="0047616E">
      <w:pPr>
        <w:ind w:left="426"/>
      </w:pPr>
      <w:r>
        <w:t xml:space="preserve">Ceniny -                               0,-   €  </w:t>
      </w:r>
    </w:p>
    <w:p w:rsidR="004651F5" w:rsidRPr="0047616E" w:rsidRDefault="004651F5" w:rsidP="0047616E">
      <w:pPr>
        <w:ind w:left="426"/>
      </w:pPr>
      <w:r w:rsidRPr="0047616E">
        <w:t>Bankový účet –</w:t>
      </w:r>
      <w:r>
        <w:t xml:space="preserve">          19 485,- </w:t>
      </w:r>
      <w:r w:rsidRPr="0047616E">
        <w:t xml:space="preserve">€ </w:t>
      </w:r>
    </w:p>
    <w:p w:rsidR="004651F5" w:rsidRPr="0047616E" w:rsidRDefault="004651F5" w:rsidP="0047616E">
      <w:pPr>
        <w:ind w:left="426"/>
      </w:pPr>
      <w:r w:rsidRPr="0047616E">
        <w:t xml:space="preserve">Spolu -               </w:t>
      </w:r>
      <w:r>
        <w:t xml:space="preserve">         19 587    </w:t>
      </w:r>
      <w:r w:rsidRPr="0047616E">
        <w:t xml:space="preserve">€ </w:t>
      </w:r>
    </w:p>
    <w:p w:rsidR="004651F5" w:rsidRPr="00BB5992" w:rsidRDefault="004651F5"/>
    <w:p w:rsidR="004651F5" w:rsidRDefault="004651F5"/>
    <w:p w:rsidR="004651F5" w:rsidRDefault="004651F5"/>
    <w:p w:rsidR="004651F5" w:rsidRPr="00BB5992" w:rsidRDefault="004651F5"/>
    <w:p w:rsidR="004651F5" w:rsidRDefault="004651F5" w:rsidP="00EB041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a) tretiemu bodu o rozdelení účtovného zisku alebo o vysporiadaní účtovnej straty</w:t>
      </w:r>
    </w:p>
    <w:p w:rsidR="004651F5" w:rsidRPr="00BB5992" w:rsidRDefault="004651F5" w:rsidP="00BB5992">
      <w:pPr>
        <w:rPr>
          <w:b/>
        </w:rPr>
      </w:pPr>
    </w:p>
    <w:p w:rsidR="004651F5" w:rsidRPr="00BB5992" w:rsidRDefault="004651F5" w:rsidP="00DB3381">
      <w:pPr>
        <w:ind w:left="426"/>
      </w:pPr>
      <w:r>
        <w:t>Spoločnosť za rok 2017 vykázala účtovný zisk   vo výške  -  1 758  €. Zisk   bol  preúčtovaný  na účet  nerozdelený zisk    minulých rokov na základe valného zromaždenia.</w:t>
      </w:r>
    </w:p>
    <w:p w:rsidR="004651F5" w:rsidRDefault="004651F5" w:rsidP="0047616E"/>
    <w:p w:rsidR="004651F5" w:rsidRPr="00BB5992" w:rsidRDefault="004651F5"/>
    <w:p w:rsidR="004651F5" w:rsidRDefault="004651F5" w:rsidP="009C7B1E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b) o rezervách</w:t>
      </w:r>
    </w:p>
    <w:p w:rsidR="004651F5" w:rsidRDefault="004651F5" w:rsidP="0047616E">
      <w:pPr>
        <w:ind w:left="426"/>
      </w:pPr>
      <w:r>
        <w:t>Účtovná jednotka ku dňu 31.12.2018  neúčtuje o krátkodobých rezervách.</w:t>
      </w:r>
    </w:p>
    <w:p w:rsidR="004651F5" w:rsidRDefault="004651F5" w:rsidP="0047616E">
      <w:pPr>
        <w:ind w:left="426"/>
      </w:pPr>
    </w:p>
    <w:p w:rsidR="004651F5" w:rsidRPr="00BB5992" w:rsidRDefault="004651F5" w:rsidP="0047616E">
      <w:pPr>
        <w:ind w:left="426"/>
      </w:pPr>
    </w:p>
    <w:p w:rsidR="004651F5" w:rsidRPr="00BB5992" w:rsidRDefault="004651F5" w:rsidP="00EF5E33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G. písm. c) a d) o záväzkoch</w:t>
      </w:r>
    </w:p>
    <w:p w:rsidR="004651F5" w:rsidRDefault="004651F5" w:rsidP="0047616E">
      <w:pPr>
        <w:ind w:left="426"/>
      </w:pPr>
      <w:r>
        <w:t xml:space="preserve">Účtovná jednotka ku dňu 31.12.2018  eviduje závázky z obchodného styky   369,- €  (  v lehote </w:t>
      </w:r>
    </w:p>
    <w:p w:rsidR="004651F5" w:rsidRDefault="004651F5" w:rsidP="0047616E">
      <w:pPr>
        <w:ind w:left="426"/>
      </w:pPr>
      <w:r>
        <w:t xml:space="preserve">Splatnosti:  71 € , záväzky z obchodného styku po splatnosti  298 € ) ,  daňové záväzky v lehote splatnosti  207 €. Záväzky voči zamestnancom  81 €  , ostatné krátkodobé </w:t>
      </w:r>
    </w:p>
    <w:p w:rsidR="004651F5" w:rsidRDefault="004651F5" w:rsidP="0047616E">
      <w:pPr>
        <w:ind w:left="426"/>
      </w:pPr>
      <w:r>
        <w:t>záväzky   v lehote splatnosti   24 094 €.</w:t>
      </w:r>
    </w:p>
    <w:p w:rsidR="004651F5" w:rsidRPr="00BB5992" w:rsidRDefault="004651F5" w:rsidP="0047616E">
      <w:pPr>
        <w:ind w:left="426"/>
      </w:pPr>
      <w:r>
        <w:t>Spolu krátkodobé záväzky ku dňu 31.12.2018 -    24 751  €.</w:t>
      </w:r>
    </w:p>
    <w:p w:rsidR="004651F5" w:rsidRDefault="004651F5"/>
    <w:p w:rsidR="004651F5" w:rsidRPr="00BB5992" w:rsidRDefault="004651F5"/>
    <w:p w:rsidR="004651F5" w:rsidRDefault="004651F5" w:rsidP="00262928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H. písm. g) o čistom obrate</w:t>
      </w:r>
    </w:p>
    <w:p w:rsidR="004651F5" w:rsidRDefault="004651F5" w:rsidP="00676EEA">
      <w:pPr>
        <w:pStyle w:val="ListParagraph"/>
        <w:ind w:left="0"/>
        <w:rPr>
          <w:b/>
        </w:rPr>
      </w:pPr>
    </w:p>
    <w:p w:rsidR="004651F5" w:rsidRDefault="004651F5" w:rsidP="00E60C46">
      <w:pPr>
        <w:ind w:left="66"/>
      </w:pPr>
    </w:p>
    <w:p w:rsidR="004651F5" w:rsidRDefault="004651F5" w:rsidP="00E60C46">
      <w:pPr>
        <w:ind w:left="426"/>
      </w:pPr>
      <w:r>
        <w:t>Výnosy z predaja služieb            40 949    €</w:t>
      </w:r>
    </w:p>
    <w:p w:rsidR="004651F5" w:rsidRPr="00676EEA" w:rsidRDefault="004651F5" w:rsidP="000C6480">
      <w:pPr>
        <w:ind w:left="426"/>
        <w:rPr>
          <w:b/>
        </w:rPr>
      </w:pPr>
      <w:r w:rsidRPr="00676EEA">
        <w:rPr>
          <w:b/>
        </w:rPr>
        <w:t xml:space="preserve">Čistý obrat         </w:t>
      </w:r>
      <w:r>
        <w:rPr>
          <w:b/>
        </w:rPr>
        <w:t xml:space="preserve">                           40 949</w:t>
      </w:r>
      <w:r w:rsidRPr="00676EEA">
        <w:rPr>
          <w:b/>
        </w:rPr>
        <w:t xml:space="preserve"> </w:t>
      </w:r>
      <w:r>
        <w:rPr>
          <w:b/>
        </w:rPr>
        <w:t xml:space="preserve"> </w:t>
      </w:r>
      <w:r w:rsidRPr="00676EEA">
        <w:rPr>
          <w:b/>
        </w:rPr>
        <w:t xml:space="preserve">  €.</w:t>
      </w:r>
    </w:p>
    <w:p w:rsidR="004651F5" w:rsidRPr="00676EEA" w:rsidRDefault="004651F5" w:rsidP="000C6480">
      <w:pPr>
        <w:ind w:left="426"/>
        <w:rPr>
          <w:b/>
        </w:rPr>
      </w:pPr>
    </w:p>
    <w:p w:rsidR="004651F5" w:rsidRPr="00676EEA" w:rsidRDefault="004651F5" w:rsidP="000C6480">
      <w:pPr>
        <w:ind w:left="426"/>
        <w:rPr>
          <w:b/>
        </w:rPr>
      </w:pPr>
      <w:r w:rsidRPr="00676EEA">
        <w:rPr>
          <w:b/>
        </w:rPr>
        <w:t>Náklady na hospodársku činnosť sp</w:t>
      </w:r>
      <w:r>
        <w:rPr>
          <w:b/>
        </w:rPr>
        <w:t>olu     40 715</w:t>
      </w:r>
      <w:r w:rsidRPr="00676EEA">
        <w:rPr>
          <w:b/>
        </w:rPr>
        <w:t xml:space="preserve"> €</w:t>
      </w:r>
    </w:p>
    <w:p w:rsidR="004651F5" w:rsidRDefault="004651F5" w:rsidP="000C6480">
      <w:pPr>
        <w:ind w:left="426"/>
      </w:pPr>
      <w:r>
        <w:t xml:space="preserve">Naklady na obstaranie tovaru                       12 823   € </w:t>
      </w:r>
    </w:p>
    <w:p w:rsidR="004651F5" w:rsidRDefault="004651F5" w:rsidP="000C6480">
      <w:pPr>
        <w:ind w:left="426"/>
      </w:pPr>
      <w:r>
        <w:t xml:space="preserve">Spotreba energie a materiálu                              0,- € </w:t>
      </w:r>
    </w:p>
    <w:p w:rsidR="004651F5" w:rsidRDefault="004651F5" w:rsidP="000C6480">
      <w:pPr>
        <w:ind w:left="426"/>
      </w:pPr>
      <w:r>
        <w:t xml:space="preserve">Prevádzkové služby                                         26 703    € </w:t>
      </w:r>
    </w:p>
    <w:p w:rsidR="004651F5" w:rsidRDefault="004651F5" w:rsidP="000C6480">
      <w:pPr>
        <w:ind w:left="426"/>
      </w:pPr>
      <w:r>
        <w:t>Osobné náklady                                                 1 009   €</w:t>
      </w:r>
    </w:p>
    <w:p w:rsidR="004651F5" w:rsidRDefault="004651F5" w:rsidP="000C6480">
      <w:pPr>
        <w:ind w:left="426"/>
      </w:pPr>
      <w:r>
        <w:t xml:space="preserve">Dane a poplatky                                                    180   € </w:t>
      </w:r>
    </w:p>
    <w:p w:rsidR="004651F5" w:rsidRDefault="004651F5" w:rsidP="000C6480">
      <w:pPr>
        <w:ind w:left="426"/>
      </w:pPr>
    </w:p>
    <w:p w:rsidR="004651F5" w:rsidRDefault="004651F5" w:rsidP="000C6480">
      <w:pPr>
        <w:ind w:left="426"/>
      </w:pPr>
    </w:p>
    <w:p w:rsidR="004651F5" w:rsidRDefault="004651F5" w:rsidP="000C6480">
      <w:pPr>
        <w:ind w:left="426"/>
      </w:pPr>
    </w:p>
    <w:p w:rsidR="004651F5" w:rsidRPr="00357364" w:rsidRDefault="004651F5" w:rsidP="000C6480">
      <w:pPr>
        <w:ind w:left="426"/>
        <w:rPr>
          <w:b/>
        </w:rPr>
      </w:pPr>
      <w:r w:rsidRPr="00357364">
        <w:rPr>
          <w:b/>
        </w:rPr>
        <w:t>Náklady na fi</w:t>
      </w:r>
      <w:r>
        <w:rPr>
          <w:b/>
        </w:rPr>
        <w:t>nančnú činnosť splu k 31.12.2018</w:t>
      </w:r>
      <w:r w:rsidRPr="00357364">
        <w:rPr>
          <w:b/>
        </w:rPr>
        <w:t xml:space="preserve"> </w:t>
      </w:r>
    </w:p>
    <w:p w:rsidR="004651F5" w:rsidRDefault="004651F5" w:rsidP="000C6480">
      <w:pPr>
        <w:ind w:left="426"/>
      </w:pPr>
      <w:r>
        <w:rPr>
          <w:b/>
        </w:rPr>
        <w:t>107</w:t>
      </w:r>
      <w:r w:rsidRPr="00357364">
        <w:rPr>
          <w:b/>
        </w:rPr>
        <w:t xml:space="preserve"> € z toho</w:t>
      </w:r>
      <w:r>
        <w:t xml:space="preserve"> : </w:t>
      </w:r>
    </w:p>
    <w:p w:rsidR="004651F5" w:rsidRDefault="004651F5" w:rsidP="000C6480">
      <w:pPr>
        <w:ind w:left="426"/>
      </w:pPr>
      <w:r>
        <w:t xml:space="preserve">Bankové poplatky:  107 € </w:t>
      </w:r>
    </w:p>
    <w:p w:rsidR="004651F5" w:rsidRPr="00837AC4" w:rsidRDefault="004651F5" w:rsidP="00837AC4">
      <w:pPr>
        <w:rPr>
          <w:b/>
          <w:u w:val="single"/>
          <w:lang w:val="sk-SK"/>
        </w:rPr>
      </w:pPr>
    </w:p>
    <w:p w:rsidR="004651F5" w:rsidRPr="00BB5992" w:rsidRDefault="004651F5"/>
    <w:p w:rsidR="004651F5" w:rsidRDefault="004651F5" w:rsidP="00C449AA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J.  písm. f) a g) o daniach z príjmov</w:t>
      </w:r>
    </w:p>
    <w:p w:rsidR="004651F5" w:rsidRDefault="004651F5" w:rsidP="000C6480">
      <w:pPr>
        <w:pStyle w:val="ListParagraph"/>
        <w:ind w:left="426"/>
        <w:rPr>
          <w:b/>
        </w:rPr>
      </w:pPr>
      <w:r>
        <w:rPr>
          <w:b/>
        </w:rPr>
        <w:t xml:space="preserve">Výsledok hospodárenia  pred zdanením k 31.12.2018           127,92  € </w:t>
      </w:r>
    </w:p>
    <w:p w:rsidR="004651F5" w:rsidRDefault="004651F5" w:rsidP="000C6480">
      <w:pPr>
        <w:pStyle w:val="ListParagraph"/>
        <w:ind w:left="426"/>
        <w:rPr>
          <w:b/>
        </w:rPr>
      </w:pPr>
      <w:r>
        <w:rPr>
          <w:b/>
        </w:rPr>
        <w:t xml:space="preserve">Pripočitateľné položky                                                                       0,00  € </w:t>
      </w:r>
    </w:p>
    <w:p w:rsidR="004651F5" w:rsidRDefault="004651F5" w:rsidP="000C6480">
      <w:pPr>
        <w:pStyle w:val="ListParagraph"/>
        <w:ind w:left="426"/>
        <w:rPr>
          <w:b/>
        </w:rPr>
      </w:pPr>
      <w:r>
        <w:rPr>
          <w:b/>
        </w:rPr>
        <w:t xml:space="preserve">Odpočitateľné položky                                                                      0,00  € </w:t>
      </w:r>
    </w:p>
    <w:p w:rsidR="004651F5" w:rsidRDefault="004651F5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       127,92 €</w:t>
      </w:r>
    </w:p>
    <w:p w:rsidR="004651F5" w:rsidRDefault="004651F5" w:rsidP="000C6480">
      <w:pPr>
        <w:pStyle w:val="ListParagraph"/>
        <w:ind w:left="426"/>
        <w:rPr>
          <w:b/>
        </w:rPr>
      </w:pPr>
      <w:r>
        <w:rPr>
          <w:b/>
        </w:rPr>
        <w:t>Odpočet daňovej straty                                                                     0,00  €</w:t>
      </w:r>
    </w:p>
    <w:p w:rsidR="004651F5" w:rsidRDefault="004651F5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       127,92 €</w:t>
      </w:r>
    </w:p>
    <w:p w:rsidR="004651F5" w:rsidRDefault="004651F5" w:rsidP="000C6480">
      <w:pPr>
        <w:pStyle w:val="ListParagraph"/>
        <w:ind w:left="426"/>
        <w:rPr>
          <w:b/>
        </w:rPr>
      </w:pPr>
      <w:r>
        <w:rPr>
          <w:b/>
        </w:rPr>
        <w:t xml:space="preserve">Daň 21 %                                                                                             26,86  € </w:t>
      </w:r>
    </w:p>
    <w:p w:rsidR="004651F5" w:rsidRDefault="004651F5" w:rsidP="000C6480">
      <w:pPr>
        <w:pStyle w:val="ListParagraph"/>
        <w:ind w:left="426"/>
        <w:rPr>
          <w:b/>
        </w:rPr>
      </w:pPr>
      <w:r>
        <w:rPr>
          <w:b/>
        </w:rPr>
        <w:t xml:space="preserve">Splatná daň z príjmu                                                                        26,86   € </w:t>
      </w:r>
    </w:p>
    <w:p w:rsidR="004651F5" w:rsidRPr="00BB5992" w:rsidRDefault="004651F5"/>
    <w:p w:rsidR="004651F5" w:rsidRPr="00BB5992" w:rsidRDefault="004651F5"/>
    <w:p w:rsidR="004651F5" w:rsidRPr="00945FD5" w:rsidRDefault="004651F5" w:rsidP="00945FD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P. o zmenách vlastného imania</w:t>
      </w:r>
      <w:r>
        <w:t xml:space="preserve"> k 31.12.2018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937"/>
        <w:gridCol w:w="1417"/>
        <w:gridCol w:w="1417"/>
        <w:gridCol w:w="1417"/>
      </w:tblGrid>
      <w:tr w:rsidR="004651F5" w:rsidTr="00AC5BFA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66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4651F5" w:rsidTr="00AC5BFA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4651F5" w:rsidTr="00AC5BFA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1 894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1278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101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1278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101           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imanie spolu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676C4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6 414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1859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2B26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1278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6 995</w:t>
            </w:r>
          </w:p>
        </w:tc>
      </w:tr>
    </w:tbl>
    <w:p w:rsidR="004651F5" w:rsidRDefault="004651F5" w:rsidP="000019B0"/>
    <w:sectPr w:rsidR="004651F5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1F5" w:rsidRDefault="004651F5" w:rsidP="00F800C9">
      <w:pPr>
        <w:spacing w:line="240" w:lineRule="auto"/>
      </w:pPr>
      <w:r>
        <w:separator/>
      </w:r>
    </w:p>
  </w:endnote>
  <w:endnote w:type="continuationSeparator" w:id="0">
    <w:p w:rsidR="004651F5" w:rsidRDefault="004651F5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51F5" w:rsidRDefault="004651F5" w:rsidP="00E172E4">
    <w:pPr>
      <w:pStyle w:val="Footer"/>
      <w:jc w:val="right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2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t>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1F5" w:rsidRDefault="004651F5" w:rsidP="00F800C9">
      <w:pPr>
        <w:spacing w:line="240" w:lineRule="auto"/>
      </w:pPr>
      <w:r>
        <w:separator/>
      </w:r>
    </w:p>
  </w:footnote>
  <w:footnote w:type="continuationSeparator" w:id="0">
    <w:p w:rsidR="004651F5" w:rsidRDefault="004651F5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51F5" w:rsidRDefault="004651F5">
    <w:pPr>
      <w:pStyle w:val="Header"/>
      <w:rPr>
        <w:lang w:val="sk-SK"/>
      </w:rPr>
    </w:pPr>
    <w:r>
      <w:rPr>
        <w:lang w:val="sk-SK"/>
      </w:rPr>
      <w:t>Poznámky Úč.MÚJ 3-01, Matúš -Q, s.r.o. IČO: 50378198, DIČ: 2120317562</w:t>
    </w:r>
  </w:p>
  <w:p w:rsidR="004651F5" w:rsidRDefault="004651F5">
    <w:pPr>
      <w:pStyle w:val="Header"/>
      <w:rPr>
        <w:lang w:val="sk-SK"/>
      </w:rPr>
    </w:pPr>
    <w:r>
      <w:rPr>
        <w:lang w:val="sk-SK"/>
      </w:rPr>
      <w:t>Zdaňovacie obdobie 01.01.-31.12.2018</w:t>
    </w:r>
  </w:p>
  <w:p w:rsidR="004651F5" w:rsidRDefault="004651F5">
    <w:pPr>
      <w:pStyle w:val="Header"/>
      <w:rPr>
        <w:lang w:val="sk-SK"/>
      </w:rPr>
    </w:pPr>
  </w:p>
  <w:p w:rsidR="004651F5" w:rsidRPr="00945FD5" w:rsidRDefault="004651F5">
    <w:pPr>
      <w:pStyle w:val="Header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0C9"/>
    <w:rsid w:val="000019B0"/>
    <w:rsid w:val="00002D97"/>
    <w:rsid w:val="00003A80"/>
    <w:rsid w:val="00024973"/>
    <w:rsid w:val="00031F94"/>
    <w:rsid w:val="000341BA"/>
    <w:rsid w:val="00065932"/>
    <w:rsid w:val="000844F6"/>
    <w:rsid w:val="0009070F"/>
    <w:rsid w:val="000A2B51"/>
    <w:rsid w:val="000B09E3"/>
    <w:rsid w:val="000C6480"/>
    <w:rsid w:val="000C7D54"/>
    <w:rsid w:val="000F2559"/>
    <w:rsid w:val="000F58DF"/>
    <w:rsid w:val="000F7B11"/>
    <w:rsid w:val="00104E1C"/>
    <w:rsid w:val="00111032"/>
    <w:rsid w:val="0011146D"/>
    <w:rsid w:val="001121ED"/>
    <w:rsid w:val="0014580E"/>
    <w:rsid w:val="00166F5A"/>
    <w:rsid w:val="00181840"/>
    <w:rsid w:val="00183662"/>
    <w:rsid w:val="00184174"/>
    <w:rsid w:val="001878A4"/>
    <w:rsid w:val="001A48A6"/>
    <w:rsid w:val="001B3320"/>
    <w:rsid w:val="001B602B"/>
    <w:rsid w:val="001C70AD"/>
    <w:rsid w:val="001D0A12"/>
    <w:rsid w:val="001D28EC"/>
    <w:rsid w:val="001D4F69"/>
    <w:rsid w:val="001E0D3C"/>
    <w:rsid w:val="001F3B39"/>
    <w:rsid w:val="00214CEC"/>
    <w:rsid w:val="00236BF3"/>
    <w:rsid w:val="00262928"/>
    <w:rsid w:val="00267138"/>
    <w:rsid w:val="00282140"/>
    <w:rsid w:val="00286FAA"/>
    <w:rsid w:val="002B150C"/>
    <w:rsid w:val="002B2648"/>
    <w:rsid w:val="002B4D0B"/>
    <w:rsid w:val="002B6748"/>
    <w:rsid w:val="002B71AB"/>
    <w:rsid w:val="002D3017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57364"/>
    <w:rsid w:val="00365A96"/>
    <w:rsid w:val="00365ABC"/>
    <w:rsid w:val="003703D8"/>
    <w:rsid w:val="00382340"/>
    <w:rsid w:val="003A5768"/>
    <w:rsid w:val="003B2491"/>
    <w:rsid w:val="003B2E5D"/>
    <w:rsid w:val="003B5340"/>
    <w:rsid w:val="003F7250"/>
    <w:rsid w:val="00404234"/>
    <w:rsid w:val="00407FAC"/>
    <w:rsid w:val="0041388C"/>
    <w:rsid w:val="00422F7C"/>
    <w:rsid w:val="0042512F"/>
    <w:rsid w:val="00441B73"/>
    <w:rsid w:val="00444C39"/>
    <w:rsid w:val="00461797"/>
    <w:rsid w:val="00464781"/>
    <w:rsid w:val="004651F5"/>
    <w:rsid w:val="00465C82"/>
    <w:rsid w:val="0047616E"/>
    <w:rsid w:val="00487053"/>
    <w:rsid w:val="004A2F9D"/>
    <w:rsid w:val="004A4AAF"/>
    <w:rsid w:val="004C211E"/>
    <w:rsid w:val="004C69B9"/>
    <w:rsid w:val="004C7B4D"/>
    <w:rsid w:val="004D27F5"/>
    <w:rsid w:val="004D333A"/>
    <w:rsid w:val="004F64A6"/>
    <w:rsid w:val="00513FAD"/>
    <w:rsid w:val="005248EF"/>
    <w:rsid w:val="00534125"/>
    <w:rsid w:val="00534D8F"/>
    <w:rsid w:val="005418B8"/>
    <w:rsid w:val="00561FF8"/>
    <w:rsid w:val="0057277F"/>
    <w:rsid w:val="005903F9"/>
    <w:rsid w:val="0059074F"/>
    <w:rsid w:val="00595A03"/>
    <w:rsid w:val="005A1409"/>
    <w:rsid w:val="005A1CBA"/>
    <w:rsid w:val="005B7B20"/>
    <w:rsid w:val="005D351A"/>
    <w:rsid w:val="005D6ECD"/>
    <w:rsid w:val="00604D53"/>
    <w:rsid w:val="0061022A"/>
    <w:rsid w:val="00630D88"/>
    <w:rsid w:val="00633771"/>
    <w:rsid w:val="00647E93"/>
    <w:rsid w:val="00656E3A"/>
    <w:rsid w:val="00657D3D"/>
    <w:rsid w:val="00665A3E"/>
    <w:rsid w:val="00665AA2"/>
    <w:rsid w:val="00676C45"/>
    <w:rsid w:val="00676EEA"/>
    <w:rsid w:val="006849E4"/>
    <w:rsid w:val="006A2571"/>
    <w:rsid w:val="006B0345"/>
    <w:rsid w:val="006B30D3"/>
    <w:rsid w:val="006C0B66"/>
    <w:rsid w:val="00710684"/>
    <w:rsid w:val="007142D3"/>
    <w:rsid w:val="00714343"/>
    <w:rsid w:val="00722A54"/>
    <w:rsid w:val="007420A7"/>
    <w:rsid w:val="00742DD4"/>
    <w:rsid w:val="007453A0"/>
    <w:rsid w:val="0074764A"/>
    <w:rsid w:val="00747D66"/>
    <w:rsid w:val="00750C8E"/>
    <w:rsid w:val="007553FB"/>
    <w:rsid w:val="00775FBF"/>
    <w:rsid w:val="00784D30"/>
    <w:rsid w:val="007B6FB1"/>
    <w:rsid w:val="007C5700"/>
    <w:rsid w:val="007D3247"/>
    <w:rsid w:val="007E4735"/>
    <w:rsid w:val="00800667"/>
    <w:rsid w:val="00802ED6"/>
    <w:rsid w:val="00803FA1"/>
    <w:rsid w:val="00804FBC"/>
    <w:rsid w:val="0081080B"/>
    <w:rsid w:val="00837AC4"/>
    <w:rsid w:val="00845ABE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0DBD"/>
    <w:rsid w:val="00922132"/>
    <w:rsid w:val="00922E47"/>
    <w:rsid w:val="00926171"/>
    <w:rsid w:val="009346D0"/>
    <w:rsid w:val="00935D9C"/>
    <w:rsid w:val="00945FD5"/>
    <w:rsid w:val="0095748D"/>
    <w:rsid w:val="00962C33"/>
    <w:rsid w:val="00965379"/>
    <w:rsid w:val="0096647D"/>
    <w:rsid w:val="00976C73"/>
    <w:rsid w:val="00994209"/>
    <w:rsid w:val="00995D17"/>
    <w:rsid w:val="00997D6B"/>
    <w:rsid w:val="009A3C03"/>
    <w:rsid w:val="009A4634"/>
    <w:rsid w:val="009C0D8D"/>
    <w:rsid w:val="009C7B1E"/>
    <w:rsid w:val="009D3941"/>
    <w:rsid w:val="009E29E3"/>
    <w:rsid w:val="009E3D93"/>
    <w:rsid w:val="00A02C7F"/>
    <w:rsid w:val="00A04725"/>
    <w:rsid w:val="00A3071C"/>
    <w:rsid w:val="00A308BA"/>
    <w:rsid w:val="00A34B7D"/>
    <w:rsid w:val="00A5230E"/>
    <w:rsid w:val="00A57764"/>
    <w:rsid w:val="00A7762F"/>
    <w:rsid w:val="00AA40EB"/>
    <w:rsid w:val="00AB0881"/>
    <w:rsid w:val="00AB4977"/>
    <w:rsid w:val="00AC1B07"/>
    <w:rsid w:val="00AC5BFA"/>
    <w:rsid w:val="00AD610E"/>
    <w:rsid w:val="00AF35E5"/>
    <w:rsid w:val="00B07B59"/>
    <w:rsid w:val="00B2704A"/>
    <w:rsid w:val="00B27DE5"/>
    <w:rsid w:val="00B43022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D0D57"/>
    <w:rsid w:val="00BD2793"/>
    <w:rsid w:val="00BF0951"/>
    <w:rsid w:val="00BF1266"/>
    <w:rsid w:val="00C0318C"/>
    <w:rsid w:val="00C07F99"/>
    <w:rsid w:val="00C10350"/>
    <w:rsid w:val="00C178B4"/>
    <w:rsid w:val="00C40F82"/>
    <w:rsid w:val="00C44930"/>
    <w:rsid w:val="00C449AA"/>
    <w:rsid w:val="00C5374D"/>
    <w:rsid w:val="00C9201C"/>
    <w:rsid w:val="00C9470C"/>
    <w:rsid w:val="00C96A60"/>
    <w:rsid w:val="00CA7A99"/>
    <w:rsid w:val="00CB4A78"/>
    <w:rsid w:val="00CC247A"/>
    <w:rsid w:val="00D16447"/>
    <w:rsid w:val="00D17FC2"/>
    <w:rsid w:val="00D275B1"/>
    <w:rsid w:val="00D35417"/>
    <w:rsid w:val="00D408C7"/>
    <w:rsid w:val="00D447BB"/>
    <w:rsid w:val="00D53A75"/>
    <w:rsid w:val="00D72AAA"/>
    <w:rsid w:val="00D74445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D619B"/>
    <w:rsid w:val="00DE3816"/>
    <w:rsid w:val="00E0095C"/>
    <w:rsid w:val="00E10844"/>
    <w:rsid w:val="00E172E4"/>
    <w:rsid w:val="00E223BF"/>
    <w:rsid w:val="00E24EC6"/>
    <w:rsid w:val="00E534DB"/>
    <w:rsid w:val="00E60C46"/>
    <w:rsid w:val="00E6642F"/>
    <w:rsid w:val="00E80BDA"/>
    <w:rsid w:val="00E943B7"/>
    <w:rsid w:val="00EB041D"/>
    <w:rsid w:val="00EB1377"/>
    <w:rsid w:val="00EB4C42"/>
    <w:rsid w:val="00EC032D"/>
    <w:rsid w:val="00ED3EBE"/>
    <w:rsid w:val="00EE15C0"/>
    <w:rsid w:val="00EE4A1E"/>
    <w:rsid w:val="00EF2008"/>
    <w:rsid w:val="00EF5E33"/>
    <w:rsid w:val="00F000C2"/>
    <w:rsid w:val="00F31514"/>
    <w:rsid w:val="00F35C91"/>
    <w:rsid w:val="00F363BE"/>
    <w:rsid w:val="00F606AA"/>
    <w:rsid w:val="00F64C66"/>
    <w:rsid w:val="00F800C9"/>
    <w:rsid w:val="00F83396"/>
    <w:rsid w:val="00F86AC1"/>
    <w:rsid w:val="00FA2BA2"/>
    <w:rsid w:val="00FA6AF0"/>
    <w:rsid w:val="00FB2724"/>
    <w:rsid w:val="00FB3760"/>
    <w:rsid w:val="00FC0F95"/>
    <w:rsid w:val="00FC7417"/>
    <w:rsid w:val="00FD0328"/>
    <w:rsid w:val="00FD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eader">
    <w:name w:val="header"/>
    <w:basedOn w:val="Normal"/>
    <w:link w:val="Head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800C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800C9"/>
    <w:rPr>
      <w:rFonts w:cs="Times New Roman"/>
    </w:rPr>
  </w:style>
  <w:style w:type="table" w:styleId="TableGrid">
    <w:name w:val="Table Grid"/>
    <w:basedOn w:val="TableNormal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ListParagraph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DefaultParagraphFont"/>
    <w:link w:val="Prilohacim"/>
    <w:uiPriority w:val="99"/>
    <w:locked/>
    <w:rsid w:val="00FD6AB6"/>
    <w:rPr>
      <w:rFonts w:cs="Times New Roman"/>
      <w:b/>
    </w:rPr>
  </w:style>
  <w:style w:type="character" w:styleId="Hyperlink">
    <w:name w:val="Hyperlink"/>
    <w:basedOn w:val="DefaultParagraphFont"/>
    <w:uiPriority w:val="99"/>
    <w:rsid w:val="00267138"/>
    <w:rPr>
      <w:rFonts w:cs="Times New Roman"/>
      <w:color w:val="0563C1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3B2491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Body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al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al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DefaultParagraphFont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al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472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4</Pages>
  <Words>812</Words>
  <Characters>4633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subject/>
  <dc:creator>Czita Istvan</dc:creator>
  <cp:keywords/>
  <dc:description/>
  <cp:lastModifiedBy>Beata Ozorak</cp:lastModifiedBy>
  <cp:revision>2</cp:revision>
  <cp:lastPrinted>2019-02-13T16:02:00Z</cp:lastPrinted>
  <dcterms:created xsi:type="dcterms:W3CDTF">2019-02-13T16:03:00Z</dcterms:created>
  <dcterms:modified xsi:type="dcterms:W3CDTF">2019-02-13T16:03:00Z</dcterms:modified>
</cp:coreProperties>
</file>