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A4" w:rsidRDefault="00ED3AA4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ED3AA4" w:rsidRPr="009346D0" w:rsidRDefault="00ED3AA4" w:rsidP="009346D0">
      <w:pPr>
        <w:rPr>
          <w:lang w:val="sk-SK"/>
        </w:rPr>
      </w:pPr>
    </w:p>
    <w:p w:rsidR="00ED3AA4" w:rsidRPr="00BB5992" w:rsidRDefault="00ED3AA4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ED3AA4" w:rsidRPr="00BB5992" w:rsidRDefault="00ED3AA4" w:rsidP="00995D17">
      <w:pPr>
        <w:pStyle w:val="BodyText"/>
        <w:rPr>
          <w:rFonts w:ascii="Calibri" w:hAnsi="Calibri"/>
          <w:sz w:val="22"/>
          <w:szCs w:val="22"/>
        </w:rPr>
      </w:pPr>
    </w:p>
    <w:p w:rsidR="00ED3AA4" w:rsidRPr="00742DD4" w:rsidRDefault="00ED3AA4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Superinterier, s.r.o.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09.12.2010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01.01.2011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>Bratislava I, oddiel Sro,  vložka č.  69541/B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ED3AA4" w:rsidRPr="00742DD4" w:rsidRDefault="00ED3AA4" w:rsidP="00995D17">
      <w:pPr>
        <w:pStyle w:val="BodyText"/>
        <w:rPr>
          <w:rFonts w:ascii="Calibri" w:hAnsi="Calibri"/>
          <w:sz w:val="22"/>
          <w:szCs w:val="22"/>
        </w:rPr>
      </w:pPr>
    </w:p>
    <w:p w:rsidR="00ED3AA4" w:rsidRPr="00BB5992" w:rsidRDefault="00ED3AA4" w:rsidP="00995D17"/>
    <w:p w:rsidR="00ED3AA4" w:rsidRPr="00BB5992" w:rsidRDefault="00ED3AA4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ED3AA4" w:rsidRPr="00BB5992" w:rsidRDefault="00ED3AA4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Sprostredkovanie obchodu s rozličným tovarom SK.NACE 46.19.0.</w:t>
      </w:r>
    </w:p>
    <w:p w:rsidR="00ED3AA4" w:rsidRDefault="00ED3AA4"/>
    <w:p w:rsidR="00ED3AA4" w:rsidRPr="00BB5992" w:rsidRDefault="00ED3AA4"/>
    <w:p w:rsidR="00ED3AA4" w:rsidRPr="00BB5992" w:rsidRDefault="00ED3AA4"/>
    <w:p w:rsidR="00ED3AA4" w:rsidRDefault="00ED3AA4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ED3AA4" w:rsidRPr="00BB5992" w:rsidRDefault="00ED3AA4" w:rsidP="008B2040">
      <w:pPr>
        <w:pStyle w:val="ListParagraph"/>
        <w:ind w:left="426"/>
        <w:rPr>
          <w:b/>
        </w:rPr>
      </w:pPr>
    </w:p>
    <w:p w:rsidR="00ED3AA4" w:rsidRPr="000C7D54" w:rsidRDefault="00ED3AA4" w:rsidP="000C7D54">
      <w:pPr>
        <w:ind w:left="426"/>
      </w:pPr>
      <w:r>
        <w:t xml:space="preserve">Spoločnosť  </w:t>
      </w:r>
      <w:r w:rsidRPr="000C7D54">
        <w:t>má</w:t>
      </w:r>
      <w:r>
        <w:t xml:space="preserve">  dvoch   zamestnancov   k 31.12</w:t>
      </w:r>
      <w:r w:rsidRPr="000C7D54">
        <w:t>.</w:t>
      </w:r>
      <w:r>
        <w:t>2018</w:t>
      </w:r>
    </w:p>
    <w:p w:rsidR="00ED3AA4" w:rsidRPr="00BB5992" w:rsidRDefault="00ED3AA4" w:rsidP="000C7D54">
      <w:pPr>
        <w:ind w:left="426"/>
        <w:rPr>
          <w:b/>
        </w:rPr>
      </w:pPr>
    </w:p>
    <w:p w:rsidR="00ED3AA4" w:rsidRPr="00BB5992" w:rsidRDefault="00ED3AA4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ED3AA4" w:rsidRPr="00BB5992" w:rsidRDefault="00ED3AA4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ED3AA4" w:rsidRDefault="00ED3AA4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ED3AA4" w:rsidRPr="00BB5992" w:rsidRDefault="00ED3AA4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ED3AA4" w:rsidRPr="00BB5992" w:rsidRDefault="00ED3AA4" w:rsidP="00BB5992">
      <w:pPr>
        <w:pStyle w:val="BodyText"/>
        <w:rPr>
          <w:rFonts w:ascii="Calibri" w:hAnsi="Calibri"/>
          <w:sz w:val="22"/>
          <w:szCs w:val="22"/>
        </w:rPr>
      </w:pPr>
    </w:p>
    <w:p w:rsidR="00ED3AA4" w:rsidRDefault="00ED3AA4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ED3AA4" w:rsidRPr="00BB5992" w:rsidRDefault="00ED3AA4" w:rsidP="00BB5992">
      <w:pPr>
        <w:rPr>
          <w:lang w:val="sk-SK"/>
        </w:rPr>
      </w:pPr>
    </w:p>
    <w:p w:rsidR="00ED3AA4" w:rsidRPr="00BB5992" w:rsidRDefault="00ED3AA4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ED3AA4" w:rsidRPr="00BB5992" w:rsidRDefault="00ED3AA4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ED3AA4" w:rsidRPr="00BB5992" w:rsidRDefault="00ED3AA4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ED3AA4" w:rsidRDefault="00ED3AA4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ED3AA4" w:rsidRDefault="00ED3AA4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ED3AA4" w:rsidRPr="00BB5992" w:rsidRDefault="00ED3AA4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ED3AA4" w:rsidRDefault="00ED3AA4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dlhodobom nehmotnom majetku.</w:t>
      </w:r>
    </w:p>
    <w:p w:rsidR="00ED3AA4" w:rsidRDefault="00ED3AA4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Účtovná jednotka účtuje o dlhodobom hmotnom majetku. </w:t>
      </w:r>
    </w:p>
    <w:p w:rsidR="00ED3AA4" w:rsidRDefault="00ED3AA4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dlhodobom hmotnom majetku tri  motorové vozidlá.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Chevrolet Orlando – majetok je odpísaný v celkej výške. 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Renault Master – bol obstaraný v 5.5.2015 na úver  vo výške 17 928 € od UniCredit Leasing Slovakia, s.r.o. Havarijné a zákonné poistenie je súčasti úveru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Splatnosť úveru je 5.04.2019.  Zostatok úveru k 31.12.2018 je  1 577 €.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majetku klimatizáciu v obstarávacej cene 1 446,50 € , rok obstarania je 2017.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majetku motorku Honda, obstarávacia cena je 8 021 €.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v roku 2018 obstaral  automobil Škoda Superb . Obsarávacia cena je 16 303,50 €.</w:t>
      </w:r>
    </w:p>
    <w:p w:rsidR="00ED3AA4" w:rsidRDefault="00ED3AA4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Dátum obstarania 05.02.2018, úverová zmluva od UniCredit Leasing Slovakia, s.r.o. Výška úveru je 8 520 €, splatnosť úveru je 05.01.2021 ,</w:t>
      </w:r>
    </w:p>
    <w:p w:rsidR="00ED3AA4" w:rsidRDefault="00ED3AA4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zostatok istiny z úveru k 31.12.2018 je 6 148 €.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Dlhodobý hmotný majetok k 31.12.2018  je vo výške spolu   61 713 €.</w:t>
      </w: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Pr="00BB5992" w:rsidRDefault="00ED3AA4" w:rsidP="00E943B7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ED3AA4" w:rsidRDefault="00ED3AA4" w:rsidP="00E943B7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ED3AA4" w:rsidRDefault="00ED3AA4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ED3AA4" w:rsidRPr="00BB5992" w:rsidRDefault="00ED3AA4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ED3AA4" w:rsidRPr="00BB5992" w:rsidRDefault="00ED3AA4" w:rsidP="00E943B7">
      <w:pPr>
        <w:pStyle w:val="BodyText"/>
        <w:ind w:firstLine="426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ED3AA4" w:rsidRPr="00BB5992" w:rsidRDefault="00ED3AA4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ED3AA4" w:rsidRDefault="00ED3AA4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</w:t>
      </w:r>
    </w:p>
    <w:p w:rsidR="00ED3AA4" w:rsidRDefault="00ED3AA4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ED3AA4" w:rsidRDefault="00ED3AA4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ED3AA4" w:rsidRDefault="00ED3AA4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ED3AA4" w:rsidRPr="00BB5992" w:rsidRDefault="00ED3AA4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ED3AA4" w:rsidRPr="00BB5992" w:rsidRDefault="00ED3AA4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ED3AA4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ED3AA4" w:rsidRPr="00C5374D" w:rsidTr="00A57764">
        <w:trPr>
          <w:trHeight w:val="205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  <w:tr w:rsidR="00ED3AA4" w:rsidRPr="00C5374D" w:rsidTr="00A57764">
        <w:trPr>
          <w:trHeight w:val="94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="00ED3AA4" w:rsidRPr="00BB5992" w:rsidRDefault="00ED3AA4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ED3AA4" w:rsidRPr="00BB5992" w:rsidRDefault="00ED3AA4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ED3AA4" w:rsidRPr="00BB5992" w:rsidRDefault="00ED3AA4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ED3AA4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8,5 až 12,5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 až 16,5</w:t>
            </w:r>
          </w:p>
        </w:tc>
      </w:tr>
      <w:tr w:rsidR="00ED3AA4" w:rsidRPr="00C5374D" w:rsidTr="00A57764">
        <w:trPr>
          <w:trHeight w:val="250"/>
        </w:trPr>
        <w:tc>
          <w:tcPr>
            <w:tcW w:w="3402" w:type="dxa"/>
            <w:gridSpan w:val="2"/>
          </w:tcPr>
          <w:p w:rsidR="00ED3AA4" w:rsidRPr="00BB5992" w:rsidRDefault="00ED3AA4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3AA4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  <w:p w:rsidR="00ED3AA4" w:rsidRPr="00BB5992" w:rsidRDefault="00ED3AA4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Default="00ED3AA4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ED3AA4" w:rsidRPr="00772B4C" w:rsidRDefault="00ED3AA4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 w:rsidRPr="00772B4C">
        <w:rPr>
          <w:rFonts w:ascii="Calibri" w:hAnsi="Calibri"/>
          <w:sz w:val="22"/>
          <w:szCs w:val="22"/>
        </w:rPr>
        <w:t xml:space="preserve">   V roku 2018 boli zaúčtované účtovné odpisy na</w:t>
      </w:r>
    </w:p>
    <w:p w:rsidR="00ED3AA4" w:rsidRDefault="00ED3AA4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1. Renault Master vo výške 4 632 €. /účtovné odpisy sa rovnajú daňovým odpisom</w:t>
      </w:r>
    </w:p>
    <w:p w:rsidR="00ED3AA4" w:rsidRDefault="00ED3AA4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2. Skoda Superb vo výške 4 438 €  / účtovné odpisy sa rovnajú daňovým odpisom</w:t>
      </w:r>
    </w:p>
    <w:p w:rsidR="00ED3AA4" w:rsidRDefault="00ED3AA4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3. motorka Honda vo výške 2 005 € / účtovné odpisy sa rovnajú daňovým odpisom</w:t>
      </w:r>
    </w:p>
    <w:p w:rsidR="00ED3AA4" w:rsidRDefault="00ED3AA4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4. klimatizácia vo výške 241 €  / účtovné odpisy sa rovnajú daňovým odpisom</w:t>
      </w:r>
    </w:p>
    <w:p w:rsidR="00ED3AA4" w:rsidRDefault="00ED3AA4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ED3AA4" w:rsidRPr="00772B4C" w:rsidRDefault="00ED3AA4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 w:rsidRPr="00772B4C">
        <w:rPr>
          <w:rFonts w:ascii="Calibri" w:hAnsi="Calibri"/>
          <w:sz w:val="22"/>
          <w:szCs w:val="22"/>
        </w:rPr>
        <w:t>Celkom odpisy DHIM vo výške 11 316 €.</w:t>
      </w:r>
    </w:p>
    <w:p w:rsidR="00ED3AA4" w:rsidRPr="0032154F" w:rsidRDefault="00ED3AA4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ED3AA4" w:rsidRPr="00C9201C" w:rsidRDefault="00ED3AA4" w:rsidP="00C9201C">
      <w:pPr>
        <w:rPr>
          <w:b/>
        </w:rPr>
      </w:pPr>
    </w:p>
    <w:p w:rsidR="00ED3AA4" w:rsidRDefault="00ED3AA4" w:rsidP="00B27DE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o  dlhodobom finančnom majetku</w:t>
      </w:r>
    </w:p>
    <w:p w:rsidR="00ED3AA4" w:rsidRPr="00C9201C" w:rsidRDefault="00ED3AA4" w:rsidP="00DB3381">
      <w:pPr>
        <w:pStyle w:val="ListParagraph"/>
        <w:ind w:left="426"/>
      </w:pPr>
      <w:r>
        <w:t>Účtovná jednotka neúčtuje ku dňu 31.12.2017  o dlhodobom finančnom majetku</w:t>
      </w:r>
    </w:p>
    <w:p w:rsidR="00ED3AA4" w:rsidRPr="00BB5992" w:rsidRDefault="00ED3AA4"/>
    <w:p w:rsidR="00ED3AA4" w:rsidRDefault="00ED3AA4" w:rsidP="00AC1B07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ED3AA4" w:rsidRDefault="00ED3AA4" w:rsidP="00C9201C">
      <w:r>
        <w:rPr>
          <w:b/>
        </w:rPr>
        <w:t xml:space="preserve">        </w:t>
      </w:r>
      <w:r w:rsidRPr="00C9201C">
        <w:t xml:space="preserve">Účtovná </w:t>
      </w:r>
      <w:r>
        <w:t xml:space="preserve">jednotka </w:t>
      </w:r>
      <w:r w:rsidRPr="00C9201C">
        <w:t>účtuj</w:t>
      </w:r>
      <w:r>
        <w:t>e o poskytnutých dlhodobých pôžičkách- požička konateľa .</w:t>
      </w:r>
    </w:p>
    <w:p w:rsidR="00ED3AA4" w:rsidRDefault="00ED3AA4" w:rsidP="00C9201C">
      <w:r>
        <w:t xml:space="preserve">          Zostatok k 31.12.2018 vo výške  63 251 € . </w:t>
      </w:r>
    </w:p>
    <w:p w:rsidR="00ED3AA4" w:rsidRPr="00BB5992" w:rsidRDefault="00ED3AA4">
      <w:r>
        <w:t xml:space="preserve">       </w:t>
      </w:r>
    </w:p>
    <w:p w:rsidR="00ED3AA4" w:rsidRPr="00BB5992" w:rsidRDefault="00ED3AA4"/>
    <w:p w:rsidR="00ED3AA4" w:rsidRDefault="00ED3AA4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ED3AA4" w:rsidRDefault="00ED3AA4" w:rsidP="00F83396">
      <w:pPr>
        <w:pStyle w:val="ListParagraph"/>
        <w:ind w:left="426"/>
      </w:pPr>
      <w:r>
        <w:t xml:space="preserve">Účtovná jednotka ku dňu  31.12.2018  eviduje  pohľadávky z obchodného styku  22 817 € </w:t>
      </w:r>
    </w:p>
    <w:p w:rsidR="00ED3AA4" w:rsidRDefault="00ED3AA4" w:rsidP="00F83396">
      <w:pPr>
        <w:pStyle w:val="ListParagraph"/>
        <w:ind w:left="426"/>
      </w:pPr>
      <w:r>
        <w:t xml:space="preserve"> v lehote splatnosti  18 599 € . Po lehote splatnosti : 4 218  €   </w:t>
      </w:r>
    </w:p>
    <w:p w:rsidR="00ED3AA4" w:rsidRDefault="00ED3AA4" w:rsidP="00F83396">
      <w:pPr>
        <w:pStyle w:val="ListParagraph"/>
        <w:ind w:left="426"/>
      </w:pPr>
      <w:r>
        <w:t xml:space="preserve">  Ostatné pohľadávky v lehote splatnosti  4 733 €, daňové pohľadávky   0,-  € </w:t>
      </w:r>
    </w:p>
    <w:p w:rsidR="00ED3AA4" w:rsidRPr="00772B4C" w:rsidRDefault="00ED3AA4" w:rsidP="00F83396">
      <w:pPr>
        <w:pStyle w:val="ListParagraph"/>
        <w:ind w:left="426"/>
        <w:rPr>
          <w:b/>
        </w:rPr>
      </w:pPr>
      <w:r w:rsidRPr="00772B4C">
        <w:rPr>
          <w:b/>
        </w:rPr>
        <w:t xml:space="preserve">Spolu krátkodobé pohľadávky   27 550  €. </w:t>
      </w:r>
    </w:p>
    <w:p w:rsidR="00ED3AA4" w:rsidRDefault="00ED3AA4" w:rsidP="00F83396">
      <w:pPr>
        <w:pStyle w:val="ListParagraph"/>
        <w:ind w:left="426"/>
      </w:pPr>
    </w:p>
    <w:p w:rsidR="00ED3AA4" w:rsidRDefault="00ED3AA4" w:rsidP="00F83396">
      <w:pPr>
        <w:pStyle w:val="ListParagraph"/>
        <w:ind w:left="426"/>
      </w:pPr>
      <w:r>
        <w:t>Dlhodobé pohladavky k 31.12.2018.</w:t>
      </w:r>
    </w:p>
    <w:p w:rsidR="00ED3AA4" w:rsidRPr="006B30D3" w:rsidRDefault="00ED3AA4" w:rsidP="00F83396">
      <w:pPr>
        <w:pStyle w:val="ListParagraph"/>
        <w:ind w:left="426"/>
        <w:rPr>
          <w:b/>
        </w:rPr>
      </w:pPr>
      <w:r w:rsidRPr="006B30D3">
        <w:rPr>
          <w:b/>
        </w:rPr>
        <w:t xml:space="preserve">Spolu </w:t>
      </w:r>
      <w:r>
        <w:rPr>
          <w:b/>
        </w:rPr>
        <w:t>dlhodobé pohladavky k 31.12.2018 =  0,-</w:t>
      </w:r>
      <w:r w:rsidRPr="006B30D3">
        <w:rPr>
          <w:b/>
        </w:rPr>
        <w:t xml:space="preserve"> €</w:t>
      </w:r>
    </w:p>
    <w:p w:rsidR="00ED3AA4" w:rsidRPr="006B30D3" w:rsidRDefault="00ED3AA4" w:rsidP="00F83396">
      <w:pPr>
        <w:pStyle w:val="ListParagraph"/>
        <w:ind w:left="426"/>
        <w:rPr>
          <w:b/>
        </w:rPr>
      </w:pPr>
    </w:p>
    <w:p w:rsidR="00ED3AA4" w:rsidRDefault="00ED3AA4"/>
    <w:p w:rsidR="00ED3AA4" w:rsidRPr="00BB5992" w:rsidRDefault="00ED3AA4"/>
    <w:p w:rsidR="00ED3AA4" w:rsidRPr="002B71AB" w:rsidRDefault="00ED3AA4" w:rsidP="002B71AB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F. písm. w) o krátkodobom finančnom majetku</w:t>
      </w:r>
      <w:r>
        <w:t>.</w:t>
      </w:r>
    </w:p>
    <w:p w:rsidR="00ED3AA4" w:rsidRDefault="00ED3AA4" w:rsidP="00BB5992">
      <w:pPr>
        <w:rPr>
          <w:b/>
        </w:rPr>
      </w:pPr>
    </w:p>
    <w:p w:rsidR="00ED3AA4" w:rsidRPr="0047616E" w:rsidRDefault="00ED3AA4" w:rsidP="0047616E">
      <w:pPr>
        <w:ind w:left="426"/>
      </w:pPr>
      <w:r w:rsidRPr="0047616E">
        <w:t>Účtovná</w:t>
      </w:r>
      <w:r>
        <w:t xml:space="preserve"> jednotka ku dňu 31.12.2018 </w:t>
      </w:r>
      <w:r w:rsidRPr="0047616E">
        <w:t xml:space="preserve"> eviduje krátkodobý finančný majetok</w:t>
      </w:r>
    </w:p>
    <w:p w:rsidR="00ED3AA4" w:rsidRDefault="00ED3AA4" w:rsidP="0047616E">
      <w:pPr>
        <w:ind w:left="426"/>
      </w:pPr>
      <w:r w:rsidRPr="0047616E">
        <w:t xml:space="preserve">Pokladnica –        </w:t>
      </w:r>
      <w:r>
        <w:t xml:space="preserve">       28 779</w:t>
      </w:r>
      <w:r w:rsidRPr="0047616E">
        <w:t xml:space="preserve"> € </w:t>
      </w:r>
    </w:p>
    <w:p w:rsidR="00ED3AA4" w:rsidRPr="0047616E" w:rsidRDefault="00ED3AA4" w:rsidP="0047616E">
      <w:pPr>
        <w:ind w:left="426"/>
      </w:pPr>
      <w:r>
        <w:t xml:space="preserve">Ceniny -                                 0,- €  </w:t>
      </w:r>
    </w:p>
    <w:p w:rsidR="00ED3AA4" w:rsidRPr="0047616E" w:rsidRDefault="00ED3AA4" w:rsidP="0047616E">
      <w:pPr>
        <w:ind w:left="426"/>
      </w:pPr>
      <w:r w:rsidRPr="0047616E">
        <w:t>Bankový účet –</w:t>
      </w:r>
      <w:r>
        <w:t xml:space="preserve">            2 652,- </w:t>
      </w:r>
      <w:r w:rsidRPr="0047616E">
        <w:t xml:space="preserve"> € </w:t>
      </w:r>
    </w:p>
    <w:p w:rsidR="00ED3AA4" w:rsidRPr="00E15CED" w:rsidRDefault="00ED3AA4" w:rsidP="0047616E">
      <w:pPr>
        <w:ind w:left="426"/>
        <w:rPr>
          <w:b/>
        </w:rPr>
      </w:pPr>
      <w:r w:rsidRPr="00E15CED">
        <w:rPr>
          <w:b/>
        </w:rPr>
        <w:t xml:space="preserve">Spolu -                         31 431,-  € </w:t>
      </w:r>
    </w:p>
    <w:p w:rsidR="00ED3AA4" w:rsidRPr="00BB5992" w:rsidRDefault="00ED3AA4"/>
    <w:p w:rsidR="00ED3AA4" w:rsidRDefault="00ED3AA4"/>
    <w:p w:rsidR="00ED3AA4" w:rsidRDefault="00ED3AA4"/>
    <w:p w:rsidR="00ED3AA4" w:rsidRPr="00BB5992" w:rsidRDefault="00ED3AA4"/>
    <w:p w:rsidR="00ED3AA4" w:rsidRDefault="00ED3AA4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ED3AA4" w:rsidRPr="00BB5992" w:rsidRDefault="00ED3AA4" w:rsidP="00BB5992">
      <w:pPr>
        <w:rPr>
          <w:b/>
        </w:rPr>
      </w:pPr>
    </w:p>
    <w:p w:rsidR="00ED3AA4" w:rsidRPr="00BB5992" w:rsidRDefault="00ED3AA4" w:rsidP="00DB3381">
      <w:pPr>
        <w:ind w:left="426"/>
      </w:pPr>
      <w:r>
        <w:t>Spoločnosť za rok 2017 vykázala účtovný zisk  vo výške   302,-  €. Zisk    bol  preúčtovaný  na účet  nerozdelený zisk    minulých rokov na základe valného zromaždenia.</w:t>
      </w:r>
    </w:p>
    <w:p w:rsidR="00ED3AA4" w:rsidRDefault="00ED3AA4" w:rsidP="0047616E"/>
    <w:p w:rsidR="00ED3AA4" w:rsidRPr="00BB5992" w:rsidRDefault="00ED3AA4"/>
    <w:p w:rsidR="00ED3AA4" w:rsidRDefault="00ED3AA4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ED3AA4" w:rsidRDefault="00ED3AA4" w:rsidP="0047616E">
      <w:pPr>
        <w:ind w:left="426"/>
      </w:pPr>
      <w:r>
        <w:t>Účtovná jednotka ku dňu 31.12.2018  neúčtuje o krátkodobých rezervách.</w:t>
      </w:r>
    </w:p>
    <w:p w:rsidR="00ED3AA4" w:rsidRDefault="00ED3AA4" w:rsidP="0047616E">
      <w:pPr>
        <w:ind w:left="426"/>
      </w:pPr>
    </w:p>
    <w:p w:rsidR="00ED3AA4" w:rsidRPr="00BB5992" w:rsidRDefault="00ED3AA4" w:rsidP="0047616E">
      <w:pPr>
        <w:ind w:left="426"/>
      </w:pPr>
    </w:p>
    <w:p w:rsidR="00ED3AA4" w:rsidRPr="00BB5992" w:rsidRDefault="00ED3AA4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ED3AA4" w:rsidRDefault="00ED3AA4" w:rsidP="000E6EDF">
      <w:pPr>
        <w:ind w:left="426"/>
      </w:pPr>
      <w:r w:rsidRPr="000E6EDF">
        <w:rPr>
          <w:b/>
        </w:rPr>
        <w:t xml:space="preserve">Účtovná jednotka ku dňu 31.12.2018  eviduje závázky z obchodného </w:t>
      </w:r>
      <w:r>
        <w:rPr>
          <w:b/>
        </w:rPr>
        <w:t>styku</w:t>
      </w:r>
      <w:r w:rsidRPr="000E6EDF">
        <w:rPr>
          <w:b/>
        </w:rPr>
        <w:t xml:space="preserve">  37 265 €</w:t>
      </w:r>
      <w:r>
        <w:t xml:space="preserve">  (  v lehote </w:t>
      </w:r>
    </w:p>
    <w:p w:rsidR="00ED3AA4" w:rsidRDefault="00ED3AA4" w:rsidP="0047616E">
      <w:pPr>
        <w:ind w:left="426"/>
      </w:pPr>
      <w:r>
        <w:t xml:space="preserve">Splatnosti:  28 648 € , záväzky z obchodného styku po splatnosti  8 617  € ) ,  daňové záväzky v lehote splatnosti  1 288€. Záväzky voči zamestnancom   880,- €  , ostatné krátkodobé </w:t>
      </w:r>
    </w:p>
    <w:p w:rsidR="00ED3AA4" w:rsidRDefault="00ED3AA4" w:rsidP="0047616E">
      <w:pPr>
        <w:ind w:left="426"/>
      </w:pPr>
      <w:r>
        <w:t>záväzky   v lehote splatnosti   72 013,- €.</w:t>
      </w:r>
    </w:p>
    <w:p w:rsidR="00ED3AA4" w:rsidRPr="000E6EDF" w:rsidRDefault="00ED3AA4" w:rsidP="0047616E">
      <w:pPr>
        <w:ind w:left="426"/>
        <w:rPr>
          <w:b/>
        </w:rPr>
      </w:pPr>
      <w:r w:rsidRPr="000E6EDF">
        <w:rPr>
          <w:b/>
        </w:rPr>
        <w:t>Spolu krátkodobé záväzky ku dňu 31.12.2018 -    111 446,- €.</w:t>
      </w:r>
    </w:p>
    <w:p w:rsidR="00ED3AA4" w:rsidRPr="00BB5992" w:rsidRDefault="00ED3AA4"/>
    <w:p w:rsidR="00ED3AA4" w:rsidRDefault="00ED3AA4" w:rsidP="004C69B9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i) o bankových úveroch, pôžičkách a krátkodobých finančných výpomociach</w:t>
      </w:r>
    </w:p>
    <w:p w:rsidR="00ED3AA4" w:rsidRPr="00BB5992" w:rsidRDefault="00ED3AA4" w:rsidP="00AC60E2">
      <w:pPr>
        <w:pStyle w:val="ListParagraph"/>
        <w:ind w:left="66"/>
        <w:rPr>
          <w:b/>
        </w:rPr>
      </w:pPr>
    </w:p>
    <w:p w:rsidR="00ED3AA4" w:rsidRDefault="00ED3AA4" w:rsidP="00DB3381">
      <w:pPr>
        <w:ind w:left="426"/>
      </w:pPr>
      <w:r>
        <w:t xml:space="preserve">Účtovná jednotka ku dňu 31.12.2018 účtuje o spotrebnom úveru  UniCredit Leasing Slovakia, s.r.o. na automobil Renault Master. Zostatok  úveru  k 31.12.2018  je  1 577,- €.  . Splatnosť úveru je 05.04.2019, </w:t>
      </w:r>
    </w:p>
    <w:p w:rsidR="00ED3AA4" w:rsidRDefault="00ED3AA4" w:rsidP="00DB3381">
      <w:pPr>
        <w:ind w:left="426"/>
      </w:pPr>
    </w:p>
    <w:p w:rsidR="00ED3AA4" w:rsidRDefault="00ED3AA4" w:rsidP="00AC60E2">
      <w:pPr>
        <w:ind w:left="426"/>
      </w:pPr>
      <w:r>
        <w:t>Účtovná jednotka ku dňu 31.12.2018 účtuje o spotrebnom úveru  UniCredit Leasing Slovakia,sro, na automobil Škoda Superb . Zostatok úveru k 31.12.2018 je 6 148 €. Nezaplatené úroky z úveru k 31.12.2018 sú 598,- €. Splatnosť úveru je 05.01.2021</w:t>
      </w:r>
    </w:p>
    <w:p w:rsidR="00ED3AA4" w:rsidRDefault="00ED3AA4"/>
    <w:p w:rsidR="00ED3AA4" w:rsidRDefault="00ED3AA4"/>
    <w:p w:rsidR="00ED3AA4" w:rsidRPr="00BB5992" w:rsidRDefault="00ED3AA4"/>
    <w:p w:rsidR="00ED3AA4" w:rsidRDefault="00ED3AA4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</w:p>
    <w:p w:rsidR="00ED3AA4" w:rsidRDefault="00ED3AA4" w:rsidP="00676EEA">
      <w:pPr>
        <w:pStyle w:val="ListParagraph"/>
        <w:ind w:left="0"/>
        <w:rPr>
          <w:b/>
        </w:rPr>
      </w:pPr>
    </w:p>
    <w:p w:rsidR="00ED3AA4" w:rsidRDefault="00ED3AA4" w:rsidP="000C6480">
      <w:pPr>
        <w:ind w:left="426"/>
      </w:pPr>
      <w:r>
        <w:t xml:space="preserve">Výnosy z predaja tovaru         383 986   €. </w:t>
      </w:r>
    </w:p>
    <w:p w:rsidR="00ED3AA4" w:rsidRDefault="00ED3AA4" w:rsidP="000C6480">
      <w:pPr>
        <w:ind w:left="426"/>
      </w:pPr>
      <w:r>
        <w:t>Výnosy z predaja služieb          12 200  €</w:t>
      </w:r>
    </w:p>
    <w:p w:rsidR="00ED3AA4" w:rsidRDefault="00ED3AA4" w:rsidP="000C6480">
      <w:pPr>
        <w:ind w:left="426"/>
      </w:pPr>
      <w:r>
        <w:t>Ostatné výnosy z HČ                    1 661   €</w:t>
      </w:r>
    </w:p>
    <w:p w:rsidR="00ED3AA4" w:rsidRPr="00676EEA" w:rsidRDefault="00ED3AA4" w:rsidP="000C6480">
      <w:pPr>
        <w:ind w:left="426"/>
        <w:rPr>
          <w:b/>
        </w:rPr>
      </w:pPr>
      <w:r w:rsidRPr="00676EEA">
        <w:rPr>
          <w:b/>
        </w:rPr>
        <w:t xml:space="preserve">Čistý obrat         </w:t>
      </w:r>
      <w:r>
        <w:rPr>
          <w:b/>
        </w:rPr>
        <w:t xml:space="preserve">                        397 847</w:t>
      </w:r>
      <w:r w:rsidRPr="00676EEA">
        <w:rPr>
          <w:b/>
        </w:rPr>
        <w:t xml:space="preserve">  €.</w:t>
      </w:r>
    </w:p>
    <w:p w:rsidR="00ED3AA4" w:rsidRPr="00676EEA" w:rsidRDefault="00ED3AA4" w:rsidP="000C6480">
      <w:pPr>
        <w:ind w:left="426"/>
        <w:rPr>
          <w:b/>
        </w:rPr>
      </w:pPr>
    </w:p>
    <w:p w:rsidR="00ED3AA4" w:rsidRPr="00676EEA" w:rsidRDefault="00ED3AA4" w:rsidP="000C6480">
      <w:pPr>
        <w:ind w:left="426"/>
        <w:rPr>
          <w:b/>
        </w:rPr>
      </w:pPr>
      <w:r w:rsidRPr="00676EEA">
        <w:rPr>
          <w:b/>
        </w:rPr>
        <w:t>Náklady na hospodársku činnosť sp</w:t>
      </w:r>
      <w:r>
        <w:rPr>
          <w:b/>
        </w:rPr>
        <w:t xml:space="preserve">olu   392 470 </w:t>
      </w:r>
      <w:r w:rsidRPr="00676EEA">
        <w:rPr>
          <w:b/>
        </w:rPr>
        <w:t xml:space="preserve"> €</w:t>
      </w:r>
    </w:p>
    <w:p w:rsidR="00ED3AA4" w:rsidRDefault="00ED3AA4" w:rsidP="000C6480">
      <w:pPr>
        <w:ind w:left="426"/>
      </w:pPr>
      <w:r>
        <w:t xml:space="preserve">Naklady na obstaranie tovaru                     276 134  € </w:t>
      </w:r>
    </w:p>
    <w:p w:rsidR="00ED3AA4" w:rsidRDefault="00ED3AA4" w:rsidP="000C6480">
      <w:pPr>
        <w:ind w:left="426"/>
      </w:pPr>
      <w:r>
        <w:t xml:space="preserve">Spotreba energie a materiálu                       9 584   € </w:t>
      </w:r>
    </w:p>
    <w:p w:rsidR="00ED3AA4" w:rsidRDefault="00ED3AA4" w:rsidP="000C6480">
      <w:pPr>
        <w:ind w:left="426"/>
      </w:pPr>
      <w:r>
        <w:t xml:space="preserve">Prevádzkové služby                                      75 249   € </w:t>
      </w:r>
    </w:p>
    <w:p w:rsidR="00ED3AA4" w:rsidRDefault="00ED3AA4" w:rsidP="000C6480">
      <w:pPr>
        <w:ind w:left="426"/>
      </w:pPr>
      <w:r>
        <w:t>Osobné náklady                                            18 250   €</w:t>
      </w:r>
    </w:p>
    <w:p w:rsidR="00ED3AA4" w:rsidRDefault="00ED3AA4" w:rsidP="000C6480">
      <w:pPr>
        <w:ind w:left="426"/>
      </w:pPr>
      <w:r>
        <w:t xml:space="preserve">Dane a poplatky                                                  984  € </w:t>
      </w:r>
    </w:p>
    <w:p w:rsidR="00ED3AA4" w:rsidRDefault="00ED3AA4" w:rsidP="000C6480">
      <w:pPr>
        <w:ind w:left="426"/>
      </w:pPr>
      <w:r>
        <w:t>Účtovné odpisy                                               11 316  €</w:t>
      </w:r>
    </w:p>
    <w:p w:rsidR="00ED3AA4" w:rsidRDefault="00ED3AA4" w:rsidP="000C6480">
      <w:pPr>
        <w:ind w:left="426"/>
      </w:pPr>
      <w:r>
        <w:t>Ostatné náklady na HČ                                       953 €</w:t>
      </w:r>
    </w:p>
    <w:p w:rsidR="00ED3AA4" w:rsidRDefault="00ED3AA4" w:rsidP="000C6480">
      <w:pPr>
        <w:ind w:left="426"/>
      </w:pPr>
    </w:p>
    <w:p w:rsidR="00ED3AA4" w:rsidRPr="00C94CEE" w:rsidRDefault="00ED3AA4" w:rsidP="00C94CEE">
      <w:pPr>
        <w:ind w:left="426"/>
        <w:rPr>
          <w:b/>
        </w:rPr>
      </w:pPr>
      <w:r w:rsidRPr="00357364">
        <w:rPr>
          <w:b/>
        </w:rPr>
        <w:t>Náklady na fin</w:t>
      </w:r>
      <w:r>
        <w:rPr>
          <w:b/>
        </w:rPr>
        <w:t xml:space="preserve">ančnú činnosť splu k 31.12.2018  -  3 625 </w:t>
      </w:r>
      <w:r w:rsidRPr="00357364">
        <w:rPr>
          <w:b/>
        </w:rPr>
        <w:t xml:space="preserve"> € z toho</w:t>
      </w:r>
      <w:r>
        <w:t xml:space="preserve"> : </w:t>
      </w:r>
    </w:p>
    <w:p w:rsidR="00ED3AA4" w:rsidRDefault="00ED3AA4" w:rsidP="000C6480">
      <w:pPr>
        <w:ind w:left="426"/>
      </w:pPr>
      <w:r>
        <w:t xml:space="preserve">Poistenie majetku: 2 635  € </w:t>
      </w:r>
    </w:p>
    <w:p w:rsidR="00ED3AA4" w:rsidRDefault="00ED3AA4" w:rsidP="00C94CEE">
      <w:pPr>
        <w:ind w:left="426"/>
      </w:pPr>
      <w:r>
        <w:t xml:space="preserve">Bankové poplatky:     250 € </w:t>
      </w:r>
    </w:p>
    <w:p w:rsidR="00ED3AA4" w:rsidRDefault="00ED3AA4" w:rsidP="00680141">
      <w:pPr>
        <w:ind w:left="426"/>
      </w:pPr>
      <w:r>
        <w:t>Úroky z úveru :           740 €</w:t>
      </w:r>
    </w:p>
    <w:p w:rsidR="00ED3AA4" w:rsidRDefault="00ED3AA4" w:rsidP="000C6480">
      <w:pPr>
        <w:ind w:left="426"/>
      </w:pPr>
    </w:p>
    <w:p w:rsidR="00ED3AA4" w:rsidRDefault="00ED3AA4" w:rsidP="000C6480">
      <w:pPr>
        <w:ind w:left="426"/>
      </w:pPr>
    </w:p>
    <w:p w:rsidR="00ED3AA4" w:rsidRDefault="00ED3AA4" w:rsidP="000C6480">
      <w:pPr>
        <w:ind w:left="426"/>
      </w:pPr>
    </w:p>
    <w:p w:rsidR="00ED3AA4" w:rsidRPr="00837AC4" w:rsidRDefault="00ED3AA4" w:rsidP="00837AC4">
      <w:pPr>
        <w:rPr>
          <w:b/>
          <w:u w:val="single"/>
          <w:lang w:val="sk-SK"/>
        </w:rPr>
      </w:pPr>
    </w:p>
    <w:p w:rsidR="00ED3AA4" w:rsidRPr="00BB5992" w:rsidRDefault="00ED3AA4"/>
    <w:p w:rsidR="00ED3AA4" w:rsidRDefault="00ED3AA4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J.  písm. f) a g) o daniach z príjmov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 xml:space="preserve">Výsledok hospodárenia  pred zdanením k 31.12.2018    1 752,36  € 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 xml:space="preserve">Pripočitateľné položky                                                                971,32 € 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 xml:space="preserve">Odpočitateľné položky                                                                 0,00  € 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2 723,68  €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>Odpočet daňovej straty                                                                  0,00  €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2 723,68  €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 xml:space="preserve">Daň 21 %                                                                                         571,97 € </w:t>
      </w:r>
    </w:p>
    <w:p w:rsidR="00ED3AA4" w:rsidRDefault="00ED3AA4" w:rsidP="000C6480">
      <w:pPr>
        <w:pStyle w:val="ListParagraph"/>
        <w:ind w:left="426"/>
        <w:rPr>
          <w:b/>
        </w:rPr>
      </w:pPr>
      <w:r>
        <w:rPr>
          <w:b/>
        </w:rPr>
        <w:t xml:space="preserve">Splatná daň z príjmu                                                                     571,97  € </w:t>
      </w:r>
    </w:p>
    <w:p w:rsidR="00ED3AA4" w:rsidRPr="00BB5992" w:rsidRDefault="00ED3AA4"/>
    <w:p w:rsidR="00ED3AA4" w:rsidRPr="00BB5992" w:rsidRDefault="00ED3AA4"/>
    <w:p w:rsidR="00ED3AA4" w:rsidRPr="00945FD5" w:rsidRDefault="00ED3AA4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31.12.2018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937"/>
        <w:gridCol w:w="1417"/>
        <w:gridCol w:w="1417"/>
        <w:gridCol w:w="1417"/>
      </w:tblGrid>
      <w:tr w:rsidR="00ED3AA4" w:rsidTr="00AC5BFA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6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ED3AA4" w:rsidTr="00AC5BFA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ED3AA4" w:rsidTr="00AC5BFA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4 153,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4 455</w:t>
            </w: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302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1 180  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302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1 180</w:t>
            </w: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D3AA4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- 31 953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2B26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3AA4" w:rsidRDefault="00ED3AA4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302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3AA4" w:rsidRDefault="00ED3A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-30 773</w:t>
            </w:r>
          </w:p>
        </w:tc>
      </w:tr>
    </w:tbl>
    <w:p w:rsidR="00ED3AA4" w:rsidRDefault="00ED3AA4" w:rsidP="000019B0"/>
    <w:sectPr w:rsidR="00ED3AA4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A4" w:rsidRDefault="00ED3AA4" w:rsidP="00F800C9">
      <w:pPr>
        <w:spacing w:line="240" w:lineRule="auto"/>
      </w:pPr>
      <w:r>
        <w:separator/>
      </w:r>
    </w:p>
  </w:endnote>
  <w:endnote w:type="continuationSeparator" w:id="0">
    <w:p w:rsidR="00ED3AA4" w:rsidRDefault="00ED3AA4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AA4" w:rsidRDefault="00ED3AA4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A4" w:rsidRDefault="00ED3AA4" w:rsidP="00F800C9">
      <w:pPr>
        <w:spacing w:line="240" w:lineRule="auto"/>
      </w:pPr>
      <w:r>
        <w:separator/>
      </w:r>
    </w:p>
  </w:footnote>
  <w:footnote w:type="continuationSeparator" w:id="0">
    <w:p w:rsidR="00ED3AA4" w:rsidRDefault="00ED3AA4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AA4" w:rsidRDefault="00ED3AA4">
    <w:pPr>
      <w:pStyle w:val="Header"/>
      <w:rPr>
        <w:lang w:val="sk-SK"/>
      </w:rPr>
    </w:pPr>
    <w:r>
      <w:rPr>
        <w:lang w:val="sk-SK"/>
      </w:rPr>
      <w:t>Poznámky Úč.MÚJ 3-01, SUPERINTERIER, s.r.o. IČO: 45 977 232, DIČ: 2023168543</w:t>
    </w:r>
  </w:p>
  <w:p w:rsidR="00ED3AA4" w:rsidRDefault="00ED3AA4">
    <w:pPr>
      <w:pStyle w:val="Header"/>
      <w:rPr>
        <w:lang w:val="sk-SK"/>
      </w:rPr>
    </w:pPr>
    <w:r>
      <w:rPr>
        <w:lang w:val="sk-SK"/>
      </w:rPr>
      <w:t>Zdaňovacie obdobie 01.01.-31.12.2018</w:t>
    </w:r>
  </w:p>
  <w:p w:rsidR="00ED3AA4" w:rsidRDefault="00ED3AA4">
    <w:pPr>
      <w:pStyle w:val="Header"/>
      <w:rPr>
        <w:lang w:val="sk-SK"/>
      </w:rPr>
    </w:pPr>
  </w:p>
  <w:p w:rsidR="00ED3AA4" w:rsidRPr="00945FD5" w:rsidRDefault="00ED3AA4">
    <w:pPr>
      <w:pStyle w:val="Header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24973"/>
    <w:rsid w:val="00031F94"/>
    <w:rsid w:val="000341BA"/>
    <w:rsid w:val="00065932"/>
    <w:rsid w:val="000844F6"/>
    <w:rsid w:val="0009070F"/>
    <w:rsid w:val="000A2B51"/>
    <w:rsid w:val="000B09E3"/>
    <w:rsid w:val="000C6480"/>
    <w:rsid w:val="000C7D54"/>
    <w:rsid w:val="000E6EDF"/>
    <w:rsid w:val="000F2559"/>
    <w:rsid w:val="000F58DF"/>
    <w:rsid w:val="000F7B11"/>
    <w:rsid w:val="00104E1C"/>
    <w:rsid w:val="00111032"/>
    <w:rsid w:val="0011146D"/>
    <w:rsid w:val="001121ED"/>
    <w:rsid w:val="0014580E"/>
    <w:rsid w:val="00166F5A"/>
    <w:rsid w:val="00181840"/>
    <w:rsid w:val="00183662"/>
    <w:rsid w:val="00184174"/>
    <w:rsid w:val="001A48A6"/>
    <w:rsid w:val="001B602B"/>
    <w:rsid w:val="001C70AD"/>
    <w:rsid w:val="001D0A12"/>
    <w:rsid w:val="001D28EC"/>
    <w:rsid w:val="001D4F69"/>
    <w:rsid w:val="001E0D3C"/>
    <w:rsid w:val="001F3B39"/>
    <w:rsid w:val="00214CEC"/>
    <w:rsid w:val="00236BF3"/>
    <w:rsid w:val="00262928"/>
    <w:rsid w:val="00267138"/>
    <w:rsid w:val="0027197E"/>
    <w:rsid w:val="00282140"/>
    <w:rsid w:val="00286FAA"/>
    <w:rsid w:val="002A5E01"/>
    <w:rsid w:val="002B150C"/>
    <w:rsid w:val="002B2648"/>
    <w:rsid w:val="002B4D0B"/>
    <w:rsid w:val="002B6748"/>
    <w:rsid w:val="002B71AB"/>
    <w:rsid w:val="002D3017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57364"/>
    <w:rsid w:val="00360D74"/>
    <w:rsid w:val="00365A96"/>
    <w:rsid w:val="00365ABC"/>
    <w:rsid w:val="003703D8"/>
    <w:rsid w:val="00382340"/>
    <w:rsid w:val="003A5768"/>
    <w:rsid w:val="003B2491"/>
    <w:rsid w:val="003B2E5D"/>
    <w:rsid w:val="003B5340"/>
    <w:rsid w:val="003F7250"/>
    <w:rsid w:val="00404234"/>
    <w:rsid w:val="00407FAC"/>
    <w:rsid w:val="0041388C"/>
    <w:rsid w:val="00422F7C"/>
    <w:rsid w:val="0042512F"/>
    <w:rsid w:val="00441B73"/>
    <w:rsid w:val="00444C39"/>
    <w:rsid w:val="00464781"/>
    <w:rsid w:val="00465C82"/>
    <w:rsid w:val="0047616E"/>
    <w:rsid w:val="00487053"/>
    <w:rsid w:val="004A2F9D"/>
    <w:rsid w:val="004A4AAF"/>
    <w:rsid w:val="004C211E"/>
    <w:rsid w:val="004C69B9"/>
    <w:rsid w:val="004C7B4D"/>
    <w:rsid w:val="004D27F5"/>
    <w:rsid w:val="004D333A"/>
    <w:rsid w:val="004F64A6"/>
    <w:rsid w:val="0050561A"/>
    <w:rsid w:val="00513FAD"/>
    <w:rsid w:val="005248EF"/>
    <w:rsid w:val="00534125"/>
    <w:rsid w:val="00534D8F"/>
    <w:rsid w:val="005418B8"/>
    <w:rsid w:val="00561FF8"/>
    <w:rsid w:val="0057277F"/>
    <w:rsid w:val="005903F9"/>
    <w:rsid w:val="0059074F"/>
    <w:rsid w:val="005A1409"/>
    <w:rsid w:val="005A1CBA"/>
    <w:rsid w:val="005B7B20"/>
    <w:rsid w:val="005D351A"/>
    <w:rsid w:val="005D6ECD"/>
    <w:rsid w:val="00604D53"/>
    <w:rsid w:val="0061022A"/>
    <w:rsid w:val="00630D88"/>
    <w:rsid w:val="00633771"/>
    <w:rsid w:val="00647E93"/>
    <w:rsid w:val="00656E3A"/>
    <w:rsid w:val="00657D3D"/>
    <w:rsid w:val="00665A3E"/>
    <w:rsid w:val="00665AA2"/>
    <w:rsid w:val="00676EEA"/>
    <w:rsid w:val="00680141"/>
    <w:rsid w:val="006849E4"/>
    <w:rsid w:val="006959B2"/>
    <w:rsid w:val="006A2571"/>
    <w:rsid w:val="006B0345"/>
    <w:rsid w:val="006B30D3"/>
    <w:rsid w:val="00710684"/>
    <w:rsid w:val="007142D3"/>
    <w:rsid w:val="00714343"/>
    <w:rsid w:val="00722A54"/>
    <w:rsid w:val="007420A7"/>
    <w:rsid w:val="00742DD4"/>
    <w:rsid w:val="007453A0"/>
    <w:rsid w:val="00747D66"/>
    <w:rsid w:val="00750C8E"/>
    <w:rsid w:val="007553FB"/>
    <w:rsid w:val="00772B4C"/>
    <w:rsid w:val="00775FBF"/>
    <w:rsid w:val="00784D30"/>
    <w:rsid w:val="007C5700"/>
    <w:rsid w:val="007D3247"/>
    <w:rsid w:val="007E4735"/>
    <w:rsid w:val="00800667"/>
    <w:rsid w:val="00802ED6"/>
    <w:rsid w:val="00803FA1"/>
    <w:rsid w:val="00804FBC"/>
    <w:rsid w:val="0081080B"/>
    <w:rsid w:val="00837AC4"/>
    <w:rsid w:val="00845ABE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2E47"/>
    <w:rsid w:val="00926171"/>
    <w:rsid w:val="009346D0"/>
    <w:rsid w:val="00935D9C"/>
    <w:rsid w:val="00937E85"/>
    <w:rsid w:val="00945FD5"/>
    <w:rsid w:val="0095748D"/>
    <w:rsid w:val="00962C33"/>
    <w:rsid w:val="00965379"/>
    <w:rsid w:val="0096647D"/>
    <w:rsid w:val="00976C73"/>
    <w:rsid w:val="00994209"/>
    <w:rsid w:val="00995D17"/>
    <w:rsid w:val="00997D6B"/>
    <w:rsid w:val="009A3C03"/>
    <w:rsid w:val="009A4634"/>
    <w:rsid w:val="009C0D8D"/>
    <w:rsid w:val="009C7B1E"/>
    <w:rsid w:val="009D3941"/>
    <w:rsid w:val="009E29E3"/>
    <w:rsid w:val="009E3D93"/>
    <w:rsid w:val="009E4666"/>
    <w:rsid w:val="00A02C7F"/>
    <w:rsid w:val="00A04725"/>
    <w:rsid w:val="00A3071C"/>
    <w:rsid w:val="00A308BA"/>
    <w:rsid w:val="00A34B7D"/>
    <w:rsid w:val="00A5230E"/>
    <w:rsid w:val="00A57764"/>
    <w:rsid w:val="00A7762F"/>
    <w:rsid w:val="00A77B90"/>
    <w:rsid w:val="00AA40EB"/>
    <w:rsid w:val="00AB0881"/>
    <w:rsid w:val="00AB4977"/>
    <w:rsid w:val="00AC1B07"/>
    <w:rsid w:val="00AC5BFA"/>
    <w:rsid w:val="00AC60E2"/>
    <w:rsid w:val="00AD610E"/>
    <w:rsid w:val="00AF35E5"/>
    <w:rsid w:val="00B07B59"/>
    <w:rsid w:val="00B2704A"/>
    <w:rsid w:val="00B27DE5"/>
    <w:rsid w:val="00B43022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D0D57"/>
    <w:rsid w:val="00BD2793"/>
    <w:rsid w:val="00BF0951"/>
    <w:rsid w:val="00BF1266"/>
    <w:rsid w:val="00C0318C"/>
    <w:rsid w:val="00C10350"/>
    <w:rsid w:val="00C178B4"/>
    <w:rsid w:val="00C40F82"/>
    <w:rsid w:val="00C449AA"/>
    <w:rsid w:val="00C5374D"/>
    <w:rsid w:val="00C9201C"/>
    <w:rsid w:val="00C9470C"/>
    <w:rsid w:val="00C94CEE"/>
    <w:rsid w:val="00C96A60"/>
    <w:rsid w:val="00CA7A99"/>
    <w:rsid w:val="00CB4A78"/>
    <w:rsid w:val="00CC247A"/>
    <w:rsid w:val="00CC394E"/>
    <w:rsid w:val="00D16447"/>
    <w:rsid w:val="00D275B1"/>
    <w:rsid w:val="00D35417"/>
    <w:rsid w:val="00D408C7"/>
    <w:rsid w:val="00D447BB"/>
    <w:rsid w:val="00D53A75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DE7061"/>
    <w:rsid w:val="00E0095C"/>
    <w:rsid w:val="00E10844"/>
    <w:rsid w:val="00E15CED"/>
    <w:rsid w:val="00E172E4"/>
    <w:rsid w:val="00E223BF"/>
    <w:rsid w:val="00E24EC6"/>
    <w:rsid w:val="00E534DB"/>
    <w:rsid w:val="00E6642F"/>
    <w:rsid w:val="00E80BDA"/>
    <w:rsid w:val="00E943B7"/>
    <w:rsid w:val="00EB041D"/>
    <w:rsid w:val="00EB1377"/>
    <w:rsid w:val="00EB4C42"/>
    <w:rsid w:val="00EC032D"/>
    <w:rsid w:val="00ED3AA4"/>
    <w:rsid w:val="00ED3EBE"/>
    <w:rsid w:val="00EE15C0"/>
    <w:rsid w:val="00EE4A1E"/>
    <w:rsid w:val="00EF2008"/>
    <w:rsid w:val="00EF5E33"/>
    <w:rsid w:val="00F000C2"/>
    <w:rsid w:val="00F1185D"/>
    <w:rsid w:val="00F31514"/>
    <w:rsid w:val="00F35C91"/>
    <w:rsid w:val="00F363BE"/>
    <w:rsid w:val="00F606AA"/>
    <w:rsid w:val="00F64C66"/>
    <w:rsid w:val="00F800C9"/>
    <w:rsid w:val="00F83396"/>
    <w:rsid w:val="00F86AC1"/>
    <w:rsid w:val="00FA2BA2"/>
    <w:rsid w:val="00FA6AF0"/>
    <w:rsid w:val="00FB2724"/>
    <w:rsid w:val="00FB3760"/>
    <w:rsid w:val="00FC0F95"/>
    <w:rsid w:val="00FC7417"/>
    <w:rsid w:val="00FD0328"/>
    <w:rsid w:val="00FD6AB6"/>
    <w:rsid w:val="00FE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9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1445</Words>
  <Characters>8237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2019-02-25T11:59:00Z</cp:lastPrinted>
  <dcterms:created xsi:type="dcterms:W3CDTF">2019-02-25T12:04:00Z</dcterms:created>
  <dcterms:modified xsi:type="dcterms:W3CDTF">2019-02-25T12:04:00Z</dcterms:modified>
</cp:coreProperties>
</file>