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1F0" w:rsidRPr="00AC0CF2" w:rsidRDefault="006641F0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6641F0" w:rsidRPr="00AC0CF2" w:rsidRDefault="006641F0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6641F0" w:rsidRPr="00AC0CF2" w:rsidRDefault="006641F0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>
        <w:rPr>
          <w:rFonts w:ascii="Calibri" w:hAnsi="Calibri" w:cs="Calibri"/>
        </w:rPr>
        <w:t>RESIDENT Partner s.r.o..</w:t>
      </w:r>
    </w:p>
    <w:p w:rsidR="006641F0" w:rsidRDefault="006641F0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Pribinova 22, 811 09   Bratislava</w:t>
      </w:r>
    </w:p>
    <w:p w:rsidR="006641F0" w:rsidRDefault="006641F0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 35759844</w:t>
      </w:r>
    </w:p>
    <w:p w:rsidR="006641F0" w:rsidRPr="00AC0CF2" w:rsidRDefault="006641F0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DIČ                                                                         : 2020273343</w:t>
      </w:r>
    </w:p>
    <w:p w:rsidR="006641F0" w:rsidRPr="00AC0CF2" w:rsidRDefault="006641F0" w:rsidP="008E5CCC">
      <w:pPr>
        <w:ind w:firstLine="709"/>
        <w:rPr>
          <w:rFonts w:ascii="Calibri" w:hAnsi="Calibri" w:cs="Calibri"/>
        </w:rPr>
      </w:pPr>
    </w:p>
    <w:p w:rsidR="006641F0" w:rsidRDefault="006641F0" w:rsidP="003A63BE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 xml:space="preserve">jednotky: </w:t>
      </w:r>
      <w:r>
        <w:rPr>
          <w:rFonts w:ascii="Calibri" w:hAnsi="Calibri" w:cs="Calibri"/>
        </w:rPr>
        <w:t>Správa nehnuteľností na základe poplatkov alebo zmlúv</w:t>
      </w:r>
    </w:p>
    <w:p w:rsidR="006641F0" w:rsidRPr="00AC0CF2" w:rsidRDefault="006641F0" w:rsidP="003A63BE">
      <w:pPr>
        <w:ind w:left="709"/>
        <w:rPr>
          <w:rFonts w:ascii="Calibri" w:hAnsi="Calibri" w:cs="Calibri"/>
          <w:b/>
          <w:bCs/>
        </w:rPr>
      </w:pPr>
    </w:p>
    <w:p w:rsidR="006641F0" w:rsidRPr="00EB7729" w:rsidRDefault="006641F0" w:rsidP="00F412E2">
      <w:pPr>
        <w:pStyle w:val="BodyText3"/>
        <w:spacing w:after="120"/>
        <w:rPr>
          <w:rFonts w:ascii="Calibri" w:hAnsi="Calibri" w:cs="Calibri"/>
          <w:b/>
          <w:bCs/>
          <w:sz w:val="20"/>
          <w:szCs w:val="20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</w:r>
      <w:r w:rsidRPr="00EB7729">
        <w:rPr>
          <w:rFonts w:ascii="Calibri" w:hAnsi="Calibri" w:cs="Calibri"/>
          <w:sz w:val="20"/>
          <w:szCs w:val="20"/>
        </w:rPr>
        <w:t>Dátum schválenia účtovnej závierky za bezprostredne predchádzajúce účtovné obdobie : Valné zhromaždenie spoločnosti na svojom zasadnutí dňa 14.05.2018 schválilo účtovnú závierku spoločnosti zostavenú k 31.12.2017.</w:t>
      </w:r>
    </w:p>
    <w:p w:rsidR="006641F0" w:rsidRPr="00AC0CF2" w:rsidRDefault="006641F0" w:rsidP="008E5CCC">
      <w:pPr>
        <w:ind w:firstLine="709"/>
        <w:rPr>
          <w:rFonts w:ascii="Calibri" w:hAnsi="Calibri" w:cs="Calibri"/>
        </w:rPr>
      </w:pPr>
    </w:p>
    <w:p w:rsidR="006641F0" w:rsidRPr="00AC0CF2" w:rsidRDefault="006641F0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>
        <w:rPr>
          <w:rFonts w:ascii="Calibri" w:hAnsi="Calibri" w:cs="Calibri"/>
        </w:rPr>
        <w:t xml:space="preserve"> 31.12.2018 </w:t>
      </w:r>
      <w:r w:rsidRPr="00AC0CF2">
        <w:rPr>
          <w:rFonts w:ascii="Calibri" w:hAnsi="Calibri" w:cs="Calibri"/>
        </w:rPr>
        <w:t xml:space="preserve">je zostavená ako riadna účtovná závierka podľa §17 ods. 6 zákona č. 431/2002 Z.z. o účtovníctve za obdobie od </w:t>
      </w:r>
      <w:r>
        <w:rPr>
          <w:rFonts w:ascii="Calibri" w:hAnsi="Calibri" w:cs="Calibri"/>
        </w:rPr>
        <w:t>01.01.2018-31.12.2018.</w:t>
      </w:r>
    </w:p>
    <w:p w:rsidR="006641F0" w:rsidRPr="00AC0CF2" w:rsidRDefault="006641F0" w:rsidP="008E5CCC">
      <w:pPr>
        <w:ind w:firstLine="709"/>
        <w:rPr>
          <w:rFonts w:ascii="Calibri" w:hAnsi="Calibri" w:cs="Calibri"/>
        </w:rPr>
      </w:pPr>
    </w:p>
    <w:p w:rsidR="006641F0" w:rsidRPr="00AC0CF2" w:rsidRDefault="006641F0" w:rsidP="00B1633E">
      <w:pPr>
        <w:pStyle w:val="BodyText3"/>
        <w:spacing w:after="120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>Údaje o skupine účtovných jednotiek : účtovná jednotka nie je súčasťou konsolidovaného celku.</w:t>
      </w:r>
    </w:p>
    <w:p w:rsidR="006641F0" w:rsidRPr="00AC0CF2" w:rsidRDefault="006641F0">
      <w:pPr>
        <w:ind w:firstLine="283"/>
        <w:jc w:val="both"/>
        <w:rPr>
          <w:rFonts w:ascii="Calibri" w:hAnsi="Calibri" w:cs="Calibri"/>
        </w:rPr>
      </w:pPr>
    </w:p>
    <w:p w:rsidR="006641F0" w:rsidRPr="00AC0CF2" w:rsidRDefault="006641F0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05"/>
        <w:gridCol w:w="2606"/>
        <w:gridCol w:w="2643"/>
      </w:tblGrid>
      <w:tr w:rsidR="006641F0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41F0" w:rsidRPr="00AC0CF2" w:rsidRDefault="006641F0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41F0" w:rsidRPr="00AC0CF2" w:rsidRDefault="006641F0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641F0" w:rsidRPr="00AC0CF2" w:rsidRDefault="006641F0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6641F0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DC21D9" w:rsidRDefault="006641F0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641F0" w:rsidRPr="00AC0CF2" w:rsidRDefault="006641F0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6641F0" w:rsidRPr="00AC0CF2" w:rsidRDefault="006641F0">
      <w:pPr>
        <w:rPr>
          <w:rFonts w:ascii="Calibri" w:hAnsi="Calibri" w:cs="Calibri"/>
        </w:rPr>
      </w:pPr>
    </w:p>
    <w:p w:rsidR="006641F0" w:rsidRPr="00AC0CF2" w:rsidRDefault="006641F0">
      <w:pPr>
        <w:rPr>
          <w:rFonts w:ascii="Calibri" w:hAnsi="Calibri" w:cs="Calibri"/>
          <w:b/>
          <w:bCs/>
        </w:rPr>
      </w:pPr>
    </w:p>
    <w:p w:rsidR="006641F0" w:rsidRPr="00AC0CF2" w:rsidRDefault="006641F0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6641F0" w:rsidRPr="00AC0CF2" w:rsidRDefault="006641F0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6641F0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6641F0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6641F0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6641F0" w:rsidRPr="00AC0CF2" w:rsidRDefault="006641F0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6641F0" w:rsidRPr="00AC0CF2" w:rsidRDefault="006641F0">
      <w:pPr>
        <w:rPr>
          <w:rFonts w:ascii="Calibri" w:hAnsi="Calibri" w:cs="Calibri"/>
        </w:rPr>
      </w:pPr>
    </w:p>
    <w:p w:rsidR="006641F0" w:rsidRPr="00AC0CF2" w:rsidRDefault="006641F0">
      <w:pPr>
        <w:rPr>
          <w:rFonts w:ascii="Calibri" w:hAnsi="Calibri" w:cs="Calibri"/>
        </w:rPr>
      </w:pPr>
    </w:p>
    <w:p w:rsidR="006641F0" w:rsidRPr="00AC0CF2" w:rsidRDefault="006641F0">
      <w:pPr>
        <w:rPr>
          <w:rFonts w:ascii="Calibri" w:hAnsi="Calibri" w:cs="Calibri"/>
        </w:rPr>
      </w:pPr>
    </w:p>
    <w:p w:rsidR="006641F0" w:rsidRDefault="006641F0">
      <w:pPr>
        <w:rPr>
          <w:rFonts w:ascii="Calibri" w:hAnsi="Calibri" w:cs="Calibri"/>
        </w:rPr>
      </w:pPr>
    </w:p>
    <w:p w:rsidR="006641F0" w:rsidRDefault="006641F0">
      <w:pPr>
        <w:rPr>
          <w:rFonts w:ascii="Calibri" w:hAnsi="Calibri" w:cs="Calibri"/>
        </w:rPr>
      </w:pPr>
    </w:p>
    <w:p w:rsidR="006641F0" w:rsidRDefault="006641F0">
      <w:pPr>
        <w:rPr>
          <w:rFonts w:ascii="Calibri" w:hAnsi="Calibri" w:cs="Calibri"/>
        </w:rPr>
      </w:pPr>
    </w:p>
    <w:p w:rsidR="006641F0" w:rsidRDefault="006641F0">
      <w:pPr>
        <w:rPr>
          <w:rFonts w:ascii="Calibri" w:hAnsi="Calibri" w:cs="Calibri"/>
        </w:rPr>
      </w:pPr>
    </w:p>
    <w:p w:rsidR="006641F0" w:rsidRDefault="006641F0">
      <w:pPr>
        <w:rPr>
          <w:rFonts w:ascii="Calibri" w:hAnsi="Calibri" w:cs="Calibri"/>
        </w:rPr>
      </w:pPr>
    </w:p>
    <w:p w:rsidR="006641F0" w:rsidRDefault="006641F0">
      <w:pPr>
        <w:rPr>
          <w:rFonts w:ascii="Calibri" w:hAnsi="Calibri" w:cs="Calibri"/>
        </w:rPr>
      </w:pPr>
    </w:p>
    <w:p w:rsidR="006641F0" w:rsidRDefault="006641F0">
      <w:pPr>
        <w:rPr>
          <w:rFonts w:ascii="Calibri" w:hAnsi="Calibri" w:cs="Calibri"/>
        </w:rPr>
      </w:pPr>
    </w:p>
    <w:p w:rsidR="006641F0" w:rsidRPr="00AC0CF2" w:rsidRDefault="006641F0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6641F0" w:rsidRPr="00AC0CF2" w:rsidRDefault="006641F0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6641F0" w:rsidRPr="00AC0CF2" w:rsidRDefault="006641F0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Z.z.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6641F0" w:rsidRPr="00AC0CF2" w:rsidRDefault="006641F0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t.j. vychádza z predpokladu, že spoločnosť bude realizovať svoje aktíva, záväzky a dohody v rámci riadneho chodu svojej činnosti. </w:t>
      </w:r>
    </w:p>
    <w:p w:rsidR="006641F0" w:rsidRPr="00AC0CF2" w:rsidRDefault="006641F0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6641F0" w:rsidRPr="00AC0CF2" w:rsidRDefault="006641F0">
      <w:pPr>
        <w:rPr>
          <w:rFonts w:ascii="Calibri" w:hAnsi="Calibri" w:cs="Calibri"/>
        </w:rPr>
      </w:pPr>
    </w:p>
    <w:p w:rsidR="006641F0" w:rsidRPr="00AC0CF2" w:rsidRDefault="006641F0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6641F0" w:rsidRPr="00AC0CF2" w:rsidRDefault="006641F0">
      <w:pPr>
        <w:rPr>
          <w:rFonts w:ascii="Calibri" w:hAnsi="Calibri" w:cs="Calibri"/>
        </w:rPr>
      </w:pPr>
    </w:p>
    <w:p w:rsidR="006641F0" w:rsidRPr="00AC0CF2" w:rsidRDefault="006641F0" w:rsidP="00AF01CD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 xml:space="preserve">Spôsob oceňovania jednotlivých zložiek majetku : 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6641F0" w:rsidRPr="00AC0CF2" w:rsidRDefault="006641F0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6641F0" w:rsidRPr="00AC0CF2" w:rsidRDefault="006641F0" w:rsidP="006A418A">
      <w:pPr>
        <w:pStyle w:val="BodyText"/>
        <w:rPr>
          <w:rFonts w:ascii="Calibri" w:hAnsi="Calibri" w:cs="Calibri"/>
        </w:rPr>
      </w:pPr>
    </w:p>
    <w:p w:rsidR="006641F0" w:rsidRPr="00AC0CF2" w:rsidRDefault="006641F0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6641F0" w:rsidRPr="00AC0CF2" w:rsidRDefault="006641F0">
      <w:pPr>
        <w:jc w:val="both"/>
        <w:rPr>
          <w:rFonts w:ascii="Calibri" w:hAnsi="Calibri" w:cs="Calibri"/>
          <w:b/>
          <w:bCs/>
        </w:rPr>
      </w:pPr>
    </w:p>
    <w:p w:rsidR="006641F0" w:rsidRDefault="006641F0" w:rsidP="009E0127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Tvorba odpisového plánu pre dlhodobý majetok : </w:t>
      </w:r>
      <w:r>
        <w:rPr>
          <w:rFonts w:ascii="Calibri" w:hAnsi="Calibri" w:cs="Calibri"/>
        </w:rPr>
        <w:t>UZ od r. 2018 neeviduje dlhodobý hmotný majetok</w:t>
      </w:r>
    </w:p>
    <w:p w:rsidR="006641F0" w:rsidRDefault="006641F0" w:rsidP="00F9246A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>Inf</w:t>
      </w:r>
      <w:r w:rsidRPr="00AC0CF2">
        <w:rPr>
          <w:rFonts w:ascii="Calibri" w:hAnsi="Calibri" w:cs="Calibri"/>
        </w:rPr>
        <w:t>ormácia o poskytnutých dotáciách : spoločnosti neboli poskytnut</w:t>
      </w:r>
      <w:r>
        <w:rPr>
          <w:rFonts w:ascii="Calibri" w:hAnsi="Calibri" w:cs="Calibri"/>
        </w:rPr>
        <w:t>é dotácie.</w:t>
      </w:r>
    </w:p>
    <w:p w:rsidR="006641F0" w:rsidRPr="00AC0CF2" w:rsidRDefault="006641F0" w:rsidP="00D85CB8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6641F0" w:rsidRPr="00AC0CF2" w:rsidRDefault="006641F0" w:rsidP="00D85CB8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</w:p>
    <w:p w:rsidR="006641F0" w:rsidRPr="00AC0CF2" w:rsidRDefault="006641F0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IV</w:t>
      </w:r>
    </w:p>
    <w:p w:rsidR="006641F0" w:rsidRPr="00AC0CF2" w:rsidRDefault="006641F0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>Dlhodobý nehmotný majetok, ktorým je goodwill alebo záporný goodwill : spoločnosť neeviduje goodwill alebo záporný goodwill.</w:t>
      </w:r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Informácie o záväzkoch :</w:t>
      </w:r>
    </w:p>
    <w:p w:rsidR="006641F0" w:rsidRPr="00AC0CF2" w:rsidRDefault="006641F0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/>
      </w:tblPr>
      <w:tblGrid>
        <w:gridCol w:w="4365"/>
        <w:gridCol w:w="2545"/>
        <w:gridCol w:w="2237"/>
      </w:tblGrid>
      <w:tr w:rsidR="006641F0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6641F0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6641F0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693CC0" w:rsidRDefault="006641F0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6641F0" w:rsidRDefault="006641F0" w:rsidP="00F86167">
      <w:pPr>
        <w:pStyle w:val="Title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/>
      </w:tblPr>
      <w:tblGrid>
        <w:gridCol w:w="4365"/>
        <w:gridCol w:w="2545"/>
        <w:gridCol w:w="2237"/>
      </w:tblGrid>
      <w:tr w:rsidR="006641F0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6641F0" w:rsidRPr="00AC0CF2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2769</w:t>
            </w:r>
          </w:p>
        </w:tc>
      </w:tr>
    </w:tbl>
    <w:p w:rsidR="006641F0" w:rsidRDefault="006641F0" w:rsidP="00D07EB8"/>
    <w:p w:rsidR="006641F0" w:rsidRPr="00AC0CF2" w:rsidRDefault="006641F0" w:rsidP="00F86167">
      <w:pPr>
        <w:pStyle w:val="Title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  <w:bookmarkStart w:id="0" w:name="_GoBack"/>
      <w:bookmarkEnd w:id="0"/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 xml:space="preserve">Informácie o vlastných akciách : spoločnosť </w:t>
      </w:r>
      <w:r>
        <w:rPr>
          <w:rFonts w:ascii="Calibri" w:hAnsi="Calibri" w:cs="Calibri"/>
        </w:rPr>
        <w:t>nevlastní v</w:t>
      </w:r>
      <w:r w:rsidRPr="00AC0CF2">
        <w:rPr>
          <w:rFonts w:ascii="Calibri" w:hAnsi="Calibri" w:cs="Calibri"/>
        </w:rPr>
        <w:t>lastné akcie</w:t>
      </w:r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5)</w:t>
      </w:r>
      <w:r w:rsidRPr="00AC0CF2">
        <w:rPr>
          <w:rFonts w:ascii="Calibri" w:hAnsi="Calibri" w:cs="Calibri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6641F0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Pr="00AC0CF2" w:rsidRDefault="006641F0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6641F0" w:rsidRPr="00AC0CF2" w:rsidRDefault="006641F0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>Informácie o iných aktívach a iných pasívach : spoločnosť neeviduje iné aktíva a pasíva okrem tých, ktoré sú uvedené v súvahe.</w:t>
      </w:r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Spoločnosť nevykazuje žiadne iné finančné povinnosti okrem tých, ktoré sú vykázané v súvahe.</w:t>
      </w:r>
    </w:p>
    <w:p w:rsidR="006641F0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Pr="00AC0CF2" w:rsidRDefault="006641F0" w:rsidP="003D699F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/>
      </w:tblPr>
      <w:tblGrid>
        <w:gridCol w:w="4315"/>
        <w:gridCol w:w="2386"/>
        <w:gridCol w:w="2446"/>
      </w:tblGrid>
      <w:tr w:rsidR="006641F0" w:rsidRPr="00AC0CF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6641F0" w:rsidRPr="00AC0CF2" w:rsidRDefault="006641F0" w:rsidP="003D699F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Pr="00AC0CF2" w:rsidRDefault="006641F0" w:rsidP="003D699F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6641F0" w:rsidRPr="00AC0CF2" w:rsidRDefault="006641F0" w:rsidP="003D699F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/>
      </w:tblPr>
      <w:tblGrid>
        <w:gridCol w:w="4315"/>
        <w:gridCol w:w="2386"/>
        <w:gridCol w:w="2446"/>
      </w:tblGrid>
      <w:tr w:rsidR="006641F0" w:rsidRPr="00AC0CF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6641F0" w:rsidRPr="00AC0CF2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6641F0" w:rsidRPr="00AC0CF2" w:rsidRDefault="006641F0" w:rsidP="003D699F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6641F0" w:rsidRPr="00AC0CF2" w:rsidRDefault="006641F0" w:rsidP="003D699F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/>
      </w:tblPr>
      <w:tblGrid>
        <w:gridCol w:w="4319"/>
        <w:gridCol w:w="2382"/>
        <w:gridCol w:w="2446"/>
      </w:tblGrid>
      <w:tr w:rsidR="006641F0" w:rsidRPr="00AC0CF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6641F0" w:rsidRPr="00AC0CF2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41F0" w:rsidRPr="00AC0CF2" w:rsidRDefault="006641F0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6641F0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41F0" w:rsidRPr="00AC0CF2" w:rsidRDefault="006641F0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6641F0" w:rsidRPr="00AC0CF2" w:rsidRDefault="006641F0" w:rsidP="003D699F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6641F0" w:rsidRPr="00AC0CF2" w:rsidRDefault="006641F0" w:rsidP="003D699F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Pr="00AC0CF2" w:rsidRDefault="006641F0" w:rsidP="00F86167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6641F0" w:rsidRPr="00AC0CF2" w:rsidRDefault="006641F0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6641F0" w:rsidRPr="00AC0CF2" w:rsidRDefault="006641F0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6641F0" w:rsidRPr="00AC0CF2" w:rsidRDefault="006641F0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6641F0" w:rsidRPr="00AC0CF2" w:rsidRDefault="006641F0" w:rsidP="00967424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6641F0" w:rsidRPr="00AC0CF2" w:rsidRDefault="006641F0" w:rsidP="00967424">
      <w:pPr>
        <w:rPr>
          <w:rFonts w:ascii="Calibri" w:hAnsi="Calibri" w:cs="Calibri"/>
        </w:rPr>
      </w:pPr>
    </w:p>
    <w:p w:rsidR="006641F0" w:rsidRPr="00AC0CF2" w:rsidRDefault="006641F0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6641F0" w:rsidRPr="00AC0CF2" w:rsidRDefault="006641F0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6641F0" w:rsidRPr="00AC0CF2" w:rsidRDefault="006641F0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6641F0" w:rsidRPr="00AC0CF2" w:rsidRDefault="006641F0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6641F0" w:rsidRPr="00AC0CF2" w:rsidRDefault="006641F0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6641F0" w:rsidRPr="00AC0CF2" w:rsidRDefault="006641F0" w:rsidP="00967424">
      <w:pPr>
        <w:rPr>
          <w:rFonts w:ascii="Calibri" w:hAnsi="Calibri" w:cs="Calibri"/>
        </w:rPr>
      </w:pPr>
    </w:p>
    <w:p w:rsidR="006641F0" w:rsidRPr="00AC0CF2" w:rsidRDefault="006641F0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6641F0" w:rsidRPr="00AC0CF2" w:rsidRDefault="006641F0" w:rsidP="00967424">
      <w:pPr>
        <w:rPr>
          <w:rFonts w:ascii="Calibri" w:hAnsi="Calibri" w:cs="Calibri"/>
        </w:rPr>
      </w:pPr>
    </w:p>
    <w:p w:rsidR="006641F0" w:rsidRPr="00AC0CF2" w:rsidRDefault="006641F0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6641F0" w:rsidRPr="00AC0CF2" w:rsidRDefault="006641F0" w:rsidP="00967424">
      <w:pPr>
        <w:rPr>
          <w:rFonts w:ascii="Calibri" w:hAnsi="Calibri" w:cs="Calibri"/>
        </w:rPr>
      </w:pPr>
    </w:p>
    <w:p w:rsidR="006641F0" w:rsidRPr="00AC0CF2" w:rsidRDefault="006641F0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6641F0" w:rsidRPr="00AC0CF2" w:rsidRDefault="006641F0" w:rsidP="00967424">
      <w:pPr>
        <w:rPr>
          <w:rFonts w:ascii="Calibri" w:hAnsi="Calibri" w:cs="Calibri"/>
        </w:rPr>
      </w:pPr>
    </w:p>
    <w:p w:rsidR="006641F0" w:rsidRPr="00AC0CF2" w:rsidRDefault="006641F0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6641F0" w:rsidRPr="00AC0CF2" w:rsidRDefault="006641F0" w:rsidP="00967424">
      <w:pPr>
        <w:rPr>
          <w:rFonts w:ascii="Calibri" w:hAnsi="Calibri" w:cs="Calibri"/>
        </w:rPr>
      </w:pPr>
    </w:p>
    <w:p w:rsidR="006641F0" w:rsidRPr="00AC0CF2" w:rsidRDefault="006641F0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6641F0" w:rsidRPr="00AC0CF2" w:rsidRDefault="006641F0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6641F0" w:rsidRPr="00AC0CF2" w:rsidRDefault="006641F0" w:rsidP="00EB472C">
      <w:pPr>
        <w:pStyle w:val="BodyTextIndent"/>
        <w:numPr>
          <w:ilvl w:val="0"/>
          <w:numId w:val="0"/>
        </w:numPr>
        <w:spacing w:after="120"/>
        <w:jc w:val="center"/>
        <w:rPr>
          <w:rFonts w:ascii="Calibri" w:hAnsi="Calibri" w:cs="Calibri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Ostatné informácie</w:t>
      </w:r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Pre túto časť poznámok spoločnosť nemá obsahovú náplň.</w:t>
      </w:r>
    </w:p>
    <w:p w:rsidR="006641F0" w:rsidRPr="00AC0CF2" w:rsidRDefault="006641F0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sectPr w:rsidR="006641F0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1F0" w:rsidRDefault="006641F0">
      <w:r>
        <w:separator/>
      </w:r>
    </w:p>
  </w:endnote>
  <w:endnote w:type="continuationSeparator" w:id="0">
    <w:p w:rsidR="006641F0" w:rsidRDefault="006641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1F0" w:rsidRDefault="006641F0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641F0" w:rsidRDefault="006641F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1F0" w:rsidRDefault="006641F0">
      <w:r>
        <w:separator/>
      </w:r>
    </w:p>
  </w:footnote>
  <w:footnote w:type="continuationSeparator" w:id="0">
    <w:p w:rsidR="006641F0" w:rsidRDefault="006641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1F0" w:rsidRDefault="006641F0" w:rsidP="00CB498F">
    <w:pPr>
      <w:pStyle w:val="Header"/>
      <w:jc w:val="both"/>
    </w:pPr>
    <w:r>
      <w:t>Poznámky ÚČ POD V 3-01</w:t>
    </w:r>
    <w:r>
      <w:tab/>
      <w:t xml:space="preserve">     </w:t>
    </w:r>
    <w:r>
      <w:tab/>
      <w:t>IČO : 35759844    DIČ 2020273343</w:t>
    </w:r>
  </w:p>
  <w:p w:rsidR="006641F0" w:rsidRDefault="006641F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1324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0350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A5A3C"/>
    <w:rsid w:val="003A63BE"/>
    <w:rsid w:val="003A7EE5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4F6F"/>
    <w:rsid w:val="003E7CC6"/>
    <w:rsid w:val="003E7EFF"/>
    <w:rsid w:val="003F3B80"/>
    <w:rsid w:val="003F435F"/>
    <w:rsid w:val="003F4760"/>
    <w:rsid w:val="003F4D18"/>
    <w:rsid w:val="003F7C4A"/>
    <w:rsid w:val="00401E7F"/>
    <w:rsid w:val="00410EA7"/>
    <w:rsid w:val="004206C1"/>
    <w:rsid w:val="00421BFA"/>
    <w:rsid w:val="00424459"/>
    <w:rsid w:val="004252B2"/>
    <w:rsid w:val="00431039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B6E19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C6F7C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34A2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45AF4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41F0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B5902"/>
    <w:rsid w:val="006C0750"/>
    <w:rsid w:val="006C1595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1FE"/>
    <w:rsid w:val="0084327B"/>
    <w:rsid w:val="00844650"/>
    <w:rsid w:val="00844CC1"/>
    <w:rsid w:val="00852386"/>
    <w:rsid w:val="00855595"/>
    <w:rsid w:val="008566BC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6588"/>
    <w:rsid w:val="008878B5"/>
    <w:rsid w:val="008943B7"/>
    <w:rsid w:val="00894C55"/>
    <w:rsid w:val="00894FB2"/>
    <w:rsid w:val="008A2BD0"/>
    <w:rsid w:val="008A4055"/>
    <w:rsid w:val="008A62D8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127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4F0E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4D5D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06EF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21D1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187D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729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6760"/>
    <w:rsid w:val="00FF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16439"/>
    <w:pPr>
      <w:autoSpaceDE w:val="0"/>
      <w:autoSpaceDN w:val="0"/>
    </w:pPr>
    <w:rPr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6439"/>
    <w:pPr>
      <w:keepNext/>
      <w:widowControl w:val="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16439"/>
    <w:pPr>
      <w:keepNext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6439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16439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16439"/>
    <w:pPr>
      <w:keepNext/>
      <w:jc w:val="both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16439"/>
    <w:pPr>
      <w:keepNext/>
      <w:outlineLvl w:val="5"/>
    </w:pPr>
    <w:rPr>
      <w:rFonts w:ascii="Calibri" w:hAnsi="Calibri" w:cs="Calibri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116439"/>
    <w:pPr>
      <w:keepNext/>
      <w:outlineLvl w:val="6"/>
    </w:pPr>
    <w:rPr>
      <w:rFonts w:ascii="Calibri" w:hAnsi="Calibri" w:cs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Calibri" w:hAnsi="Calibri" w:cs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6187D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6187D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6187D"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6187D"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6187D"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6187D"/>
    <w:rPr>
      <w:rFonts w:ascii="Calibri" w:hAnsi="Calibri" w:cs="Calibri"/>
      <w:b/>
      <w:bCs/>
      <w:lang w:eastAsia="cs-CZ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6187D"/>
    <w:rPr>
      <w:rFonts w:ascii="Calibri" w:hAnsi="Calibri" w:cs="Calibri"/>
      <w:sz w:val="24"/>
      <w:szCs w:val="24"/>
      <w:lang w:eastAsia="cs-CZ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D6187D"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D6187D"/>
    <w:rPr>
      <w:rFonts w:ascii="Cambria" w:hAnsi="Cambria" w:cs="Cambria"/>
      <w:lang w:eastAsia="cs-CZ"/>
    </w:rPr>
  </w:style>
  <w:style w:type="character" w:styleId="CommentReference">
    <w:name w:val="annotation reference"/>
    <w:basedOn w:val="DefaultParagraphFont"/>
    <w:uiPriority w:val="99"/>
    <w:semiHidden/>
    <w:rsid w:val="001164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1643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6187D"/>
    <w:rPr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116439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6187D"/>
    <w:rPr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116439"/>
    <w:rPr>
      <w:vertAlign w:val="superscript"/>
    </w:rPr>
  </w:style>
  <w:style w:type="paragraph" w:styleId="Footer">
    <w:name w:val="footer"/>
    <w:basedOn w:val="Normal"/>
    <w:link w:val="Footer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6187D"/>
    <w:rPr>
      <w:sz w:val="20"/>
      <w:szCs w:val="20"/>
      <w:lang w:eastAsia="cs-CZ"/>
    </w:rPr>
  </w:style>
  <w:style w:type="character" w:styleId="PageNumber">
    <w:name w:val="page number"/>
    <w:basedOn w:val="DefaultParagraphFont"/>
    <w:uiPriority w:val="99"/>
    <w:semiHidden/>
    <w:rsid w:val="00116439"/>
  </w:style>
  <w:style w:type="paragraph" w:styleId="Header">
    <w:name w:val="header"/>
    <w:basedOn w:val="Normal"/>
    <w:link w:val="Header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6187D"/>
    <w:rPr>
      <w:sz w:val="20"/>
      <w:szCs w:val="20"/>
      <w:lang w:eastAsia="cs-CZ"/>
    </w:rPr>
  </w:style>
  <w:style w:type="paragraph" w:styleId="BodyTextIndent">
    <w:name w:val="Body Text Indent"/>
    <w:basedOn w:val="Normal"/>
    <w:link w:val="BodyTextIndentChar"/>
    <w:uiPriority w:val="99"/>
    <w:semiHidden/>
    <w:rsid w:val="00116439"/>
    <w:pPr>
      <w:numPr>
        <w:ilvl w:val="12"/>
      </w:numPr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6187D"/>
    <w:rPr>
      <w:sz w:val="20"/>
      <w:szCs w:val="20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11643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6187D"/>
    <w:rPr>
      <w:sz w:val="20"/>
      <w:szCs w:val="20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116439"/>
    <w:pPr>
      <w:ind w:firstLine="708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6187D"/>
    <w:rPr>
      <w:sz w:val="20"/>
      <w:szCs w:val="20"/>
      <w:lang w:eastAsia="cs-CZ"/>
    </w:rPr>
  </w:style>
  <w:style w:type="paragraph" w:styleId="BodyText3">
    <w:name w:val="Body Text 3"/>
    <w:basedOn w:val="Normal"/>
    <w:link w:val="BodyText3Char"/>
    <w:uiPriority w:val="99"/>
    <w:semiHidden/>
    <w:rsid w:val="00116439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D6187D"/>
    <w:rPr>
      <w:sz w:val="16"/>
      <w:szCs w:val="16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116439"/>
    <w:pPr>
      <w:numPr>
        <w:ilvl w:val="12"/>
      </w:numPr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6187D"/>
    <w:rPr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116439"/>
    <w:pPr>
      <w:ind w:left="720"/>
    </w:pPr>
  </w:style>
  <w:style w:type="paragraph" w:styleId="BodyTextIndent3">
    <w:name w:val="Body Text Indent 3"/>
    <w:basedOn w:val="Normal"/>
    <w:link w:val="BodyTextIndent3Char"/>
    <w:uiPriority w:val="99"/>
    <w:semiHidden/>
    <w:rsid w:val="00116439"/>
    <w:pPr>
      <w:ind w:left="705" w:hanging="705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D6187D"/>
    <w:rPr>
      <w:sz w:val="16"/>
      <w:szCs w:val="16"/>
      <w:lang w:eastAsia="cs-CZ"/>
    </w:rPr>
  </w:style>
  <w:style w:type="paragraph" w:styleId="Title">
    <w:name w:val="Title"/>
    <w:basedOn w:val="Normal"/>
    <w:next w:val="Normal"/>
    <w:link w:val="Title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al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DefaultParagraphFont"/>
    <w:uiPriority w:val="99"/>
    <w:rsid w:val="00100B83"/>
  </w:style>
  <w:style w:type="paragraph" w:styleId="BalloonText">
    <w:name w:val="Balloon Text"/>
    <w:basedOn w:val="Normal"/>
    <w:link w:val="BalloonTextChar"/>
    <w:uiPriority w:val="99"/>
    <w:semiHidden/>
    <w:locked/>
    <w:rsid w:val="003303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3035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52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5</Pages>
  <Words>1472</Words>
  <Characters>8394</Characters>
  <Application>Microsoft Office Outlook</Application>
  <DocSecurity>0</DocSecurity>
  <Lines>0</Lines>
  <Paragraphs>0</Paragraphs>
  <ScaleCrop>false</ScaleCrop>
  <Company>SAPEX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Ludka</cp:lastModifiedBy>
  <cp:revision>21</cp:revision>
  <cp:lastPrinted>2019-03-05T07:16:00Z</cp:lastPrinted>
  <dcterms:created xsi:type="dcterms:W3CDTF">2017-03-03T12:24:00Z</dcterms:created>
  <dcterms:modified xsi:type="dcterms:W3CDTF">2019-03-05T07:16:00Z</dcterms:modified>
</cp:coreProperties>
</file>