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1B" w:rsidRPr="00AC0CF2" w:rsidRDefault="00656F1B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656F1B" w:rsidRPr="00AC0CF2" w:rsidRDefault="00656F1B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656F1B" w:rsidRPr="00AC0CF2" w:rsidRDefault="00656F1B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Areas, s.r.o.</w:t>
      </w:r>
    </w:p>
    <w:p w:rsidR="00656F1B" w:rsidRDefault="00656F1B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Martinčekova 30, 821 01 Bratislava</w:t>
      </w:r>
    </w:p>
    <w:p w:rsidR="00656F1B" w:rsidRDefault="00656F1B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36831107</w:t>
      </w:r>
    </w:p>
    <w:p w:rsidR="00656F1B" w:rsidRPr="00AC0CF2" w:rsidRDefault="00656F1B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2022444886</w:t>
      </w:r>
    </w:p>
    <w:p w:rsidR="00656F1B" w:rsidRPr="00AC0CF2" w:rsidRDefault="00656F1B" w:rsidP="008E5CCC">
      <w:pPr>
        <w:ind w:firstLine="709"/>
        <w:rPr>
          <w:rFonts w:ascii="Calibri" w:hAnsi="Calibri" w:cs="Calibri"/>
        </w:rPr>
      </w:pPr>
    </w:p>
    <w:p w:rsidR="00656F1B" w:rsidRDefault="00656F1B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jednotky: Prenájom</w:t>
      </w:r>
      <w:r>
        <w:rPr>
          <w:rFonts w:ascii="Calibri" w:hAnsi="Calibri" w:cs="Calibri"/>
        </w:rPr>
        <w:t xml:space="preserve"> a prevádzkovanie vlastných alebo                  prenajatých nehnuteľností</w:t>
      </w:r>
    </w:p>
    <w:p w:rsidR="00656F1B" w:rsidRPr="00AC0CF2" w:rsidRDefault="00656F1B" w:rsidP="00673CB6">
      <w:pPr>
        <w:ind w:firstLine="709"/>
        <w:rPr>
          <w:rFonts w:ascii="Calibri" w:hAnsi="Calibri" w:cs="Calibri"/>
          <w:b/>
          <w:bCs/>
        </w:rPr>
      </w:pPr>
    </w:p>
    <w:p w:rsidR="00656F1B" w:rsidRPr="00FC79F3" w:rsidRDefault="00656F1B" w:rsidP="00F412E2">
      <w:pPr>
        <w:pStyle w:val="BodyText3"/>
        <w:spacing w:after="120"/>
        <w:rPr>
          <w:rFonts w:ascii="Calibri" w:hAnsi="Calibri" w:cs="Calibri"/>
          <w:b/>
          <w:bCs/>
          <w:sz w:val="18"/>
          <w:szCs w:val="18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FC79F3">
        <w:rPr>
          <w:rFonts w:ascii="Calibri" w:hAnsi="Calibri" w:cs="Calibri"/>
          <w:sz w:val="20"/>
          <w:szCs w:val="20"/>
        </w:rPr>
        <w:t>Dátum schválenia účtovnej závierky za bezprostredne predchádzajúce účtovné obdobie : Valné zhromaždenie spoločnosti na svojom zasadnutí dňa 29.05.2018 schválilo účtovnú závierku spoločnosti zostavenú k 31.12.2017</w:t>
      </w:r>
      <w:r w:rsidRPr="00FC79F3">
        <w:rPr>
          <w:rFonts w:ascii="Calibri" w:hAnsi="Calibri" w:cs="Calibri"/>
          <w:sz w:val="18"/>
          <w:szCs w:val="18"/>
        </w:rPr>
        <w:t>.</w:t>
      </w:r>
      <w:bookmarkStart w:id="0" w:name="_GoBack"/>
      <w:bookmarkEnd w:id="0"/>
    </w:p>
    <w:p w:rsidR="00656F1B" w:rsidRPr="00AC0CF2" w:rsidRDefault="00656F1B" w:rsidP="008E5CCC">
      <w:pPr>
        <w:ind w:firstLine="709"/>
        <w:rPr>
          <w:rFonts w:ascii="Calibri" w:hAnsi="Calibri" w:cs="Calibri"/>
        </w:rPr>
      </w:pPr>
    </w:p>
    <w:p w:rsidR="00656F1B" w:rsidRPr="00AC0CF2" w:rsidRDefault="00656F1B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>
        <w:rPr>
          <w:rFonts w:ascii="Calibri" w:hAnsi="Calibri" w:cs="Calibri"/>
        </w:rPr>
        <w:t xml:space="preserve"> 31.12.2018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Z.z. o účtovníctve za obdobie od </w:t>
      </w:r>
      <w:r>
        <w:rPr>
          <w:rFonts w:ascii="Calibri" w:hAnsi="Calibri" w:cs="Calibri"/>
        </w:rPr>
        <w:t>01.01.2018-31.12.2018.</w:t>
      </w:r>
    </w:p>
    <w:p w:rsidR="00656F1B" w:rsidRPr="00AC0CF2" w:rsidRDefault="00656F1B" w:rsidP="008E5CCC">
      <w:pPr>
        <w:ind w:firstLine="709"/>
        <w:rPr>
          <w:rFonts w:ascii="Calibri" w:hAnsi="Calibri" w:cs="Calibri"/>
        </w:rPr>
      </w:pPr>
    </w:p>
    <w:p w:rsidR="00656F1B" w:rsidRPr="00AC0CF2" w:rsidRDefault="00656F1B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656F1B" w:rsidRPr="00AC0CF2" w:rsidRDefault="00656F1B">
      <w:pPr>
        <w:ind w:firstLine="283"/>
        <w:jc w:val="both"/>
        <w:rPr>
          <w:rFonts w:ascii="Calibri" w:hAnsi="Calibri" w:cs="Calibri"/>
        </w:rPr>
      </w:pPr>
    </w:p>
    <w:p w:rsidR="00656F1B" w:rsidRPr="00AC0CF2" w:rsidRDefault="00656F1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656F1B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F1B" w:rsidRPr="00AC0CF2" w:rsidRDefault="00656F1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F1B" w:rsidRPr="00AC0CF2" w:rsidRDefault="00656F1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6F1B" w:rsidRPr="00AC0CF2" w:rsidRDefault="00656F1B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56F1B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DC21D9" w:rsidRDefault="00656F1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F1B" w:rsidRPr="00AC0CF2" w:rsidRDefault="00656F1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  <w:b/>
          <w:bCs/>
        </w:rPr>
      </w:pPr>
    </w:p>
    <w:p w:rsidR="00656F1B" w:rsidRPr="00AC0CF2" w:rsidRDefault="00656F1B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656F1B" w:rsidRPr="00AC0CF2" w:rsidRDefault="00656F1B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656F1B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656F1B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656F1B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656F1B" w:rsidRPr="00AC0CF2" w:rsidRDefault="00656F1B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656F1B" w:rsidRPr="00AC0CF2" w:rsidRDefault="00656F1B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656F1B" w:rsidRPr="00AC0CF2" w:rsidRDefault="00656F1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656F1B" w:rsidRPr="00AC0CF2" w:rsidRDefault="00656F1B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656F1B" w:rsidRPr="00AC0CF2" w:rsidRDefault="00656F1B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656F1B" w:rsidRPr="00AC0CF2" w:rsidRDefault="00656F1B">
      <w:pPr>
        <w:rPr>
          <w:rFonts w:ascii="Calibri" w:hAnsi="Calibri" w:cs="Calibri"/>
        </w:rPr>
      </w:pPr>
    </w:p>
    <w:p w:rsidR="00656F1B" w:rsidRPr="00AC0CF2" w:rsidRDefault="00656F1B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656F1B" w:rsidRPr="00AC0CF2" w:rsidRDefault="00656F1B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656F1B" w:rsidRPr="00AC0CF2" w:rsidRDefault="00656F1B" w:rsidP="006A418A">
      <w:pPr>
        <w:pStyle w:val="BodyText"/>
        <w:rPr>
          <w:rFonts w:ascii="Calibri" w:hAnsi="Calibri" w:cs="Calibri"/>
        </w:rPr>
      </w:pPr>
    </w:p>
    <w:p w:rsidR="00656F1B" w:rsidRPr="00AC0CF2" w:rsidRDefault="00656F1B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656F1B" w:rsidRPr="00AC0CF2" w:rsidRDefault="00656F1B">
      <w:pPr>
        <w:jc w:val="both"/>
        <w:rPr>
          <w:rFonts w:ascii="Calibri" w:hAnsi="Calibri" w:cs="Calibri"/>
          <w:b/>
          <w:bCs/>
        </w:rPr>
      </w:pPr>
    </w:p>
    <w:p w:rsidR="00656F1B" w:rsidRPr="00AC0CF2" w:rsidRDefault="00656F1B">
      <w:pPr>
        <w:jc w:val="both"/>
        <w:rPr>
          <w:rFonts w:ascii="Calibri" w:hAnsi="Calibri" w:cs="Calibri"/>
          <w:b/>
          <w:bCs/>
        </w:rPr>
      </w:pPr>
    </w:p>
    <w:p w:rsidR="00656F1B" w:rsidRPr="00150051" w:rsidRDefault="00656F1B" w:rsidP="00CA21D1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 xml:space="preserve">Tvorba odpisového plánu pre dlhodobý majetok : </w:t>
      </w:r>
      <w:r>
        <w:rPr>
          <w:rFonts w:ascii="Calibri" w:hAnsi="Calibri" w:cs="Calibri"/>
        </w:rPr>
        <w:t xml:space="preserve">účtovná jednotka neeviduje dlhod.majetok </w:t>
      </w:r>
    </w:p>
    <w:p w:rsidR="00656F1B" w:rsidRDefault="00656F1B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656F1B" w:rsidRDefault="00656F1B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Inf</w:t>
      </w:r>
      <w:r w:rsidRPr="00AC0CF2">
        <w:rPr>
          <w:rFonts w:ascii="Calibri" w:hAnsi="Calibri" w:cs="Calibri"/>
        </w:rPr>
        <w:t>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656F1B" w:rsidRPr="00AC0CF2" w:rsidRDefault="00656F1B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656F1B" w:rsidRPr="00AC0CF2" w:rsidRDefault="00656F1B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656F1B" w:rsidRPr="00AC0CF2" w:rsidRDefault="00656F1B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656F1B" w:rsidRPr="00AC0CF2" w:rsidRDefault="00656F1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656F1B" w:rsidRPr="00AC0CF2" w:rsidRDefault="00656F1B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656F1B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56F1B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56F1B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693CC0" w:rsidRDefault="00656F1B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Default="00656F1B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656F1B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56F1B" w:rsidRPr="00AC0CF2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944 230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304 334</w:t>
            </w:r>
          </w:p>
        </w:tc>
      </w:tr>
    </w:tbl>
    <w:p w:rsidR="00656F1B" w:rsidRDefault="00656F1B" w:rsidP="00D07EB8"/>
    <w:p w:rsidR="00656F1B" w:rsidRPr="00AC0CF2" w:rsidRDefault="00656F1B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Informácie o vlastných akciách : spoločnosť </w:t>
      </w:r>
      <w:r>
        <w:rPr>
          <w:rFonts w:ascii="Calibri" w:hAnsi="Calibri" w:cs="Calibri"/>
        </w:rPr>
        <w:t>nevlastní v</w:t>
      </w:r>
      <w:r w:rsidRPr="00AC0CF2">
        <w:rPr>
          <w:rFonts w:ascii="Calibri" w:hAnsi="Calibri" w:cs="Calibri"/>
        </w:rPr>
        <w:t>lastné akcie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656F1B" w:rsidRPr="00AC0CF2" w:rsidRDefault="00656F1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656F1B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Pr="00AC0CF2" w:rsidRDefault="00656F1B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656F1B" w:rsidRPr="00AC0CF2" w:rsidRDefault="00656F1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656F1B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656F1B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Pr="00AC0CF2" w:rsidRDefault="00656F1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656F1B" w:rsidRPr="00AC0CF2" w:rsidRDefault="00656F1B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656F1B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56F1B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F1B" w:rsidRPr="00AC0CF2" w:rsidRDefault="00656F1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56F1B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F1B" w:rsidRPr="00AC0CF2" w:rsidRDefault="00656F1B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56F1B" w:rsidRPr="00AC0CF2" w:rsidRDefault="00656F1B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56F1B" w:rsidRPr="00AC0CF2" w:rsidRDefault="00656F1B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656F1B" w:rsidRPr="00AC0CF2" w:rsidRDefault="00656F1B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656F1B" w:rsidRPr="00AC0CF2" w:rsidRDefault="00656F1B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656F1B" w:rsidRPr="00AC0CF2" w:rsidRDefault="00656F1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56F1B" w:rsidRPr="00AC0CF2" w:rsidRDefault="00656F1B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656F1B" w:rsidRPr="00AC0CF2" w:rsidRDefault="00656F1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656F1B" w:rsidRPr="00AC0CF2" w:rsidRDefault="00656F1B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656F1B" w:rsidRPr="00AC0CF2" w:rsidRDefault="00656F1B" w:rsidP="00967424">
      <w:pPr>
        <w:rPr>
          <w:rFonts w:ascii="Calibri" w:hAnsi="Calibri" w:cs="Calibri"/>
        </w:rPr>
      </w:pPr>
    </w:p>
    <w:p w:rsidR="00656F1B" w:rsidRPr="00AC0CF2" w:rsidRDefault="00656F1B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56F1B" w:rsidRPr="00AC0CF2" w:rsidRDefault="00656F1B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656F1B" w:rsidRPr="00AC0CF2" w:rsidRDefault="00656F1B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656F1B" w:rsidRPr="00AC0CF2" w:rsidRDefault="00656F1B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656F1B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1B" w:rsidRDefault="00656F1B">
      <w:r>
        <w:separator/>
      </w:r>
    </w:p>
  </w:endnote>
  <w:endnote w:type="continuationSeparator" w:id="0">
    <w:p w:rsidR="00656F1B" w:rsidRDefault="00656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1B" w:rsidRDefault="00656F1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56F1B" w:rsidRDefault="00656F1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1B" w:rsidRDefault="00656F1B">
      <w:r>
        <w:separator/>
      </w:r>
    </w:p>
  </w:footnote>
  <w:footnote w:type="continuationSeparator" w:id="0">
    <w:p w:rsidR="00656F1B" w:rsidRDefault="00656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F1B" w:rsidRDefault="00656F1B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36831107    DIČ : 2022444886</w:t>
    </w:r>
  </w:p>
  <w:p w:rsidR="00656F1B" w:rsidRDefault="00656F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671C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290A"/>
    <w:rsid w:val="001233A9"/>
    <w:rsid w:val="00125633"/>
    <w:rsid w:val="00126159"/>
    <w:rsid w:val="001263C0"/>
    <w:rsid w:val="00130102"/>
    <w:rsid w:val="001303CB"/>
    <w:rsid w:val="00131874"/>
    <w:rsid w:val="00131D59"/>
    <w:rsid w:val="00132329"/>
    <w:rsid w:val="001346DE"/>
    <w:rsid w:val="0013542F"/>
    <w:rsid w:val="00143707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56F1B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1FE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2AF6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3E6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C79F3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uiPriority="0"/>
    <w:lsdException w:name="Balloon Text" w:locked="1" w:semiHidden="1" w:unhideWhenUsed="1"/>
    <w:lsdException w:name="Table Grid" w:uiPriority="0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707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3707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3707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3707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3707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43707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43707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43707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43707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43707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43707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3707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3707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43707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3707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43707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43707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43707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43707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00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7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5</Pages>
  <Words>1476</Words>
  <Characters>8418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11</cp:revision>
  <cp:lastPrinted>2019-03-05T06:46:00Z</cp:lastPrinted>
  <dcterms:created xsi:type="dcterms:W3CDTF">2017-03-03T12:24:00Z</dcterms:created>
  <dcterms:modified xsi:type="dcterms:W3CDTF">2019-03-05T06:47:00Z</dcterms:modified>
</cp:coreProperties>
</file>