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E697B" w:rsidRPr="00A55E63" w:rsidRDefault="006E697B">
      <w:pPr>
        <w:spacing w:before="2" w:line="140" w:lineRule="exact"/>
        <w:rPr>
          <w:sz w:val="14"/>
          <w:szCs w:val="14"/>
          <w:lang w:val="en-US"/>
        </w:rPr>
      </w:pPr>
    </w:p>
    <w:p w:rsidR="006E697B" w:rsidRPr="00A55E63" w:rsidRDefault="006E697B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 xml:space="preserve">Poznámky k mikro účtovnej závierke za rok </w:t>
      </w:r>
      <w:r>
        <w:rPr>
          <w:rFonts w:ascii="Arial Narrow" w:hAnsi="Arial Narrow"/>
          <w:b/>
        </w:rPr>
        <w:t>2018</w:t>
      </w:r>
    </w:p>
    <w:p w:rsidR="006E697B" w:rsidRPr="00A55E63" w:rsidRDefault="006E697B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 w:rsidRPr="00A55E63">
        <w:rPr>
          <w:rFonts w:ascii="Arial Narrow" w:hAnsi="Arial Narrow"/>
          <w:b/>
        </w:rPr>
        <w:t>mikro účtovné jednotky</w:t>
      </w:r>
      <w:r w:rsidRPr="00A55E63">
        <w:rPr>
          <w:rFonts w:ascii="Arial Narrow" w:hAnsi="Arial Narrow"/>
        </w:rPr>
        <w:t xml:space="preserve"> v znení neskorších predpisov</w:t>
      </w:r>
    </w:p>
    <w:p w:rsidR="006E697B" w:rsidRPr="00A55E63" w:rsidRDefault="006E697B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č.MF/18008/2014-74 – FS č.10/2014)</w:t>
      </w:r>
    </w:p>
    <w:p w:rsidR="006E697B" w:rsidRPr="00A55E63" w:rsidRDefault="006E697B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6E697B" w:rsidRPr="00A55E63" w:rsidRDefault="006E697B" w:rsidP="00913435">
      <w:pPr>
        <w:pStyle w:val="Heading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6E697B" w:rsidRPr="00A55E63" w:rsidRDefault="006E697B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6E697B" w:rsidRPr="00A55E63" w:rsidRDefault="006E697B" w:rsidP="00AD749D">
      <w:pPr>
        <w:spacing w:before="7" w:line="240" w:lineRule="exact"/>
        <w:jc w:val="both"/>
        <w:rPr>
          <w:rFonts w:ascii="Arial" w:hAnsi="Arial" w:cs="Arial"/>
        </w:rPr>
      </w:pPr>
    </w:p>
    <w:p w:rsidR="006E697B" w:rsidRPr="00A55E63" w:rsidRDefault="006E697B" w:rsidP="00EB55FA">
      <w:pPr>
        <w:pStyle w:val="Body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6E697B" w:rsidRPr="00A55E63" w:rsidRDefault="006E697B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85"/>
        <w:gridCol w:w="6602"/>
      </w:tblGrid>
      <w:tr w:rsidR="006E697B" w:rsidRPr="00FA454B" w:rsidTr="00FA454B">
        <w:tc>
          <w:tcPr>
            <w:tcW w:w="3085" w:type="dxa"/>
          </w:tcPr>
          <w:p w:rsidR="006E697B" w:rsidRPr="00FA454B" w:rsidRDefault="006E697B" w:rsidP="00FA454B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FA454B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6E697B" w:rsidRPr="00FA454B" w:rsidRDefault="006E697B" w:rsidP="00FA454B">
            <w:pPr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  <w:r w:rsidRPr="00FA454B">
              <w:rPr>
                <w:rFonts w:ascii="Times New Roman" w:hAnsi="Times New Roman"/>
                <w:b/>
                <w:sz w:val="24"/>
                <w:szCs w:val="24"/>
              </w:rPr>
              <w:t>STARFIN s.r.o.</w:t>
            </w:r>
          </w:p>
        </w:tc>
      </w:tr>
      <w:tr w:rsidR="006E697B" w:rsidRPr="00FA454B" w:rsidTr="00FA454B">
        <w:tc>
          <w:tcPr>
            <w:tcW w:w="3085" w:type="dxa"/>
          </w:tcPr>
          <w:p w:rsidR="006E697B" w:rsidRPr="00FA454B" w:rsidRDefault="006E697B" w:rsidP="00FA454B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FA454B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6E697B" w:rsidRPr="00FA454B" w:rsidRDefault="006E697B" w:rsidP="00FA454B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 w:rsidRPr="00FA454B">
              <w:rPr>
                <w:rFonts w:ascii="Arial" w:hAnsi="Arial" w:cs="Arial"/>
                <w:b/>
              </w:rPr>
              <w:t>46729119</w:t>
            </w:r>
          </w:p>
        </w:tc>
      </w:tr>
      <w:tr w:rsidR="006E697B" w:rsidRPr="00FA454B" w:rsidTr="00FA454B">
        <w:tc>
          <w:tcPr>
            <w:tcW w:w="3085" w:type="dxa"/>
          </w:tcPr>
          <w:p w:rsidR="006E697B" w:rsidRPr="00FA454B" w:rsidRDefault="006E697B" w:rsidP="00FA454B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FA454B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6E697B" w:rsidRPr="00FA454B" w:rsidRDefault="006E697B" w:rsidP="00FA454B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FA454B">
              <w:rPr>
                <w:rFonts w:ascii="Times New Roman" w:hAnsi="Times New Roman"/>
                <w:b/>
                <w:sz w:val="24"/>
                <w:szCs w:val="24"/>
              </w:rPr>
              <w:t>Kopčianska 10, 851 01 Bratislava</w:t>
            </w:r>
            <w:bookmarkStart w:id="0" w:name="_GoBack"/>
            <w:bookmarkEnd w:id="0"/>
          </w:p>
        </w:tc>
      </w:tr>
    </w:tbl>
    <w:p w:rsidR="006E697B" w:rsidRPr="00A55E63" w:rsidRDefault="006E697B" w:rsidP="00EB55FA">
      <w:pPr>
        <w:spacing w:line="260" w:lineRule="exact"/>
        <w:jc w:val="both"/>
        <w:rPr>
          <w:rFonts w:ascii="Arial" w:hAnsi="Arial" w:cs="Arial"/>
        </w:rPr>
      </w:pPr>
    </w:p>
    <w:p w:rsidR="006E697B" w:rsidRPr="00A55E63" w:rsidRDefault="006E697B" w:rsidP="00EB55FA">
      <w:pPr>
        <w:spacing w:line="260" w:lineRule="exact"/>
        <w:jc w:val="both"/>
        <w:rPr>
          <w:rFonts w:ascii="Arial" w:hAnsi="Arial" w:cs="Arial"/>
        </w:rPr>
      </w:pPr>
    </w:p>
    <w:p w:rsidR="006E697B" w:rsidRPr="00A55E63" w:rsidRDefault="006E697B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6E697B" w:rsidRPr="00A55E63" w:rsidRDefault="006E697B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t>Spoločnosť nie je súčasťou konsolidovaného celku</w:t>
      </w:r>
    </w:p>
    <w:p w:rsidR="006E697B" w:rsidRPr="00A55E63" w:rsidRDefault="006E697B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6E697B" w:rsidRPr="00A55E63" w:rsidRDefault="006E697B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6E697B" w:rsidRPr="00A55E63" w:rsidRDefault="006E697B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19"/>
        <w:gridCol w:w="2126"/>
        <w:gridCol w:w="3342"/>
      </w:tblGrid>
      <w:tr w:rsidR="006E697B" w:rsidRPr="00FA454B" w:rsidTr="00FA454B">
        <w:tc>
          <w:tcPr>
            <w:tcW w:w="4219" w:type="dxa"/>
          </w:tcPr>
          <w:p w:rsidR="006E697B" w:rsidRPr="00FA454B" w:rsidRDefault="006E697B" w:rsidP="00FA454B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FA454B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6E697B" w:rsidRPr="00FA454B" w:rsidRDefault="006E697B" w:rsidP="00FA454B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FA454B">
              <w:rPr>
                <w:rFonts w:ascii="Arial" w:hAnsi="Arial" w:cs="Arial"/>
                <w:b/>
              </w:rPr>
              <w:t>Bežné účtovné</w:t>
            </w:r>
          </w:p>
          <w:p w:rsidR="006E697B" w:rsidRPr="00FA454B" w:rsidRDefault="006E697B" w:rsidP="00FA454B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FA454B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6E697B" w:rsidRPr="00FA454B" w:rsidRDefault="006E697B" w:rsidP="00FA454B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FA454B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6E697B" w:rsidRPr="00FA454B" w:rsidTr="00FA454B">
        <w:tc>
          <w:tcPr>
            <w:tcW w:w="4219" w:type="dxa"/>
          </w:tcPr>
          <w:p w:rsidR="006E697B" w:rsidRPr="00FA454B" w:rsidRDefault="006E697B" w:rsidP="00FA454B">
            <w:pPr>
              <w:spacing w:line="260" w:lineRule="exact"/>
              <w:rPr>
                <w:rFonts w:ascii="Arial" w:hAnsi="Arial" w:cs="Arial"/>
              </w:rPr>
            </w:pPr>
            <w:r w:rsidRPr="00FA454B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vAlign w:val="center"/>
          </w:tcPr>
          <w:p w:rsidR="006E697B" w:rsidRPr="00FA454B" w:rsidRDefault="006E697B" w:rsidP="00FA454B">
            <w:pPr>
              <w:spacing w:line="260" w:lineRule="exact"/>
              <w:jc w:val="center"/>
              <w:rPr>
                <w:rFonts w:ascii="Arial" w:hAnsi="Arial" w:cs="Arial"/>
              </w:rPr>
            </w:pPr>
            <w:r w:rsidRPr="00FA454B"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vAlign w:val="center"/>
          </w:tcPr>
          <w:p w:rsidR="006E697B" w:rsidRPr="00FA454B" w:rsidRDefault="006E697B" w:rsidP="00FA454B">
            <w:pPr>
              <w:spacing w:line="260" w:lineRule="exact"/>
              <w:jc w:val="center"/>
              <w:rPr>
                <w:rFonts w:ascii="Arial" w:hAnsi="Arial" w:cs="Arial"/>
              </w:rPr>
            </w:pPr>
            <w:r w:rsidRPr="00FA454B">
              <w:rPr>
                <w:rFonts w:ascii="Arial" w:hAnsi="Arial" w:cs="Arial"/>
              </w:rPr>
              <w:t>0</w:t>
            </w:r>
          </w:p>
        </w:tc>
      </w:tr>
    </w:tbl>
    <w:p w:rsidR="006E697B" w:rsidRPr="00A55E63" w:rsidRDefault="006E697B" w:rsidP="00AD6C8A">
      <w:pPr>
        <w:spacing w:line="260" w:lineRule="exact"/>
        <w:jc w:val="both"/>
        <w:rPr>
          <w:rFonts w:ascii="Arial" w:hAnsi="Arial" w:cs="Arial"/>
        </w:rPr>
      </w:pPr>
    </w:p>
    <w:p w:rsidR="006E697B" w:rsidRPr="00A55E63" w:rsidRDefault="006E697B" w:rsidP="00AD749D">
      <w:pPr>
        <w:spacing w:before="1" w:line="280" w:lineRule="exact"/>
        <w:jc w:val="both"/>
        <w:rPr>
          <w:rFonts w:ascii="Arial" w:hAnsi="Arial" w:cs="Arial"/>
        </w:rPr>
      </w:pPr>
    </w:p>
    <w:p w:rsidR="006E697B" w:rsidRPr="00A55E63" w:rsidRDefault="006E697B" w:rsidP="00EB55FA">
      <w:pPr>
        <w:pStyle w:val="Heading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6E697B" w:rsidRPr="00A55E63" w:rsidRDefault="006E697B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 w:rsidRPr="00A55E63">
        <w:rPr>
          <w:rFonts w:ascii="Arial" w:hAnsi="Arial" w:cs="Arial"/>
          <w:b/>
          <w:bCs/>
          <w:spacing w:val="2"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6E697B" w:rsidRPr="00A55E63" w:rsidRDefault="006E697B" w:rsidP="00AD749D">
      <w:pPr>
        <w:spacing w:before="11" w:line="260" w:lineRule="exact"/>
        <w:jc w:val="both"/>
        <w:rPr>
          <w:rFonts w:ascii="Arial" w:hAnsi="Arial" w:cs="Arial"/>
        </w:rPr>
      </w:pPr>
    </w:p>
    <w:p w:rsidR="006E697B" w:rsidRPr="00A55E63" w:rsidRDefault="006E697B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</w:p>
    <w:p w:rsidR="006E697B" w:rsidRDefault="006E697B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bude nepretržite pokračovať vo svojej činnosti</w:t>
      </w:r>
    </w:p>
    <w:p w:rsidR="006E697B" w:rsidRPr="00A55E63" w:rsidRDefault="006E697B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6E697B" w:rsidRPr="00A55E63" w:rsidRDefault="006E697B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6E697B" w:rsidRPr="00A55E63" w:rsidRDefault="006E697B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843"/>
        <w:gridCol w:w="4844"/>
      </w:tblGrid>
      <w:tr w:rsidR="006E697B" w:rsidRPr="00FA454B" w:rsidTr="00FA454B">
        <w:tc>
          <w:tcPr>
            <w:tcW w:w="4843" w:type="dxa"/>
          </w:tcPr>
          <w:p w:rsidR="006E697B" w:rsidRPr="00FA454B" w:rsidRDefault="006E697B" w:rsidP="00FA454B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FA454B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6E697B" w:rsidRPr="00FA454B" w:rsidRDefault="006E697B" w:rsidP="00FA454B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FA454B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6E697B" w:rsidRPr="00FA454B" w:rsidTr="00FA454B">
        <w:tc>
          <w:tcPr>
            <w:tcW w:w="4843" w:type="dxa"/>
          </w:tcPr>
          <w:p w:rsidR="006E697B" w:rsidRPr="00FA454B" w:rsidRDefault="006E697B" w:rsidP="00FA454B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A454B">
              <w:rPr>
                <w:rFonts w:ascii="Arial" w:hAnsi="Arial" w:cs="Arial"/>
                <w:sz w:val="22"/>
                <w:szCs w:val="22"/>
              </w:rPr>
              <w:t>Dlhodobý n</w:t>
            </w:r>
            <w:r w:rsidRPr="00FA454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FA454B">
              <w:rPr>
                <w:rFonts w:ascii="Arial" w:hAnsi="Arial" w:cs="Arial"/>
                <w:sz w:val="22"/>
                <w:szCs w:val="22"/>
              </w:rPr>
              <w:t>hmotný maj</w:t>
            </w:r>
            <w:r w:rsidRPr="00FA454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FA454B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6E697B" w:rsidRPr="00FA454B" w:rsidRDefault="006E697B" w:rsidP="00FA454B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A454B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6E697B" w:rsidRPr="00FA454B" w:rsidTr="00FA454B">
        <w:tc>
          <w:tcPr>
            <w:tcW w:w="4843" w:type="dxa"/>
          </w:tcPr>
          <w:p w:rsidR="006E697B" w:rsidRPr="00FA454B" w:rsidRDefault="006E697B" w:rsidP="00FA454B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A454B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FA454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FA454B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6E697B" w:rsidRPr="00FA454B" w:rsidRDefault="006E697B" w:rsidP="00FA454B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A454B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6E697B" w:rsidRPr="00FA454B" w:rsidTr="00FA454B">
        <w:tc>
          <w:tcPr>
            <w:tcW w:w="4843" w:type="dxa"/>
          </w:tcPr>
          <w:p w:rsidR="006E697B" w:rsidRPr="00FA454B" w:rsidRDefault="006E697B" w:rsidP="00FA454B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A454B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FA454B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FA454B">
              <w:rPr>
                <w:rFonts w:ascii="Arial" w:hAnsi="Arial" w:cs="Arial"/>
                <w:sz w:val="22"/>
                <w:szCs w:val="22"/>
              </w:rPr>
              <w:t>n</w:t>
            </w:r>
            <w:r w:rsidRPr="00FA454B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FA454B">
              <w:rPr>
                <w:rFonts w:ascii="Arial" w:hAnsi="Arial" w:cs="Arial"/>
                <w:sz w:val="22"/>
                <w:szCs w:val="22"/>
              </w:rPr>
              <w:t>ný ma</w:t>
            </w:r>
            <w:r w:rsidRPr="00FA454B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FA454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FA454B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6E697B" w:rsidRPr="00FA454B" w:rsidRDefault="006E697B" w:rsidP="00FA454B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A454B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6E697B" w:rsidRPr="00FA454B" w:rsidTr="00FA454B">
        <w:tc>
          <w:tcPr>
            <w:tcW w:w="4843" w:type="dxa"/>
          </w:tcPr>
          <w:p w:rsidR="006E697B" w:rsidRPr="00FA454B" w:rsidRDefault="006E697B" w:rsidP="00FA454B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A454B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FA454B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FA454B">
              <w:rPr>
                <w:rFonts w:ascii="Arial" w:hAnsi="Arial" w:cs="Arial"/>
                <w:sz w:val="22"/>
                <w:szCs w:val="22"/>
              </w:rPr>
              <w:t>r</w:t>
            </w:r>
            <w:r w:rsidRPr="00FA454B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FA454B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FA454B">
              <w:rPr>
                <w:rFonts w:ascii="Arial" w:hAnsi="Arial" w:cs="Arial"/>
                <w:sz w:val="22"/>
                <w:szCs w:val="22"/>
              </w:rPr>
              <w:t>kúpo</w:t>
            </w:r>
            <w:r w:rsidRPr="00FA454B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6E697B" w:rsidRPr="00FA454B" w:rsidRDefault="006E697B" w:rsidP="00FA454B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A454B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6E697B" w:rsidRPr="00FA454B" w:rsidTr="00FA454B">
        <w:tc>
          <w:tcPr>
            <w:tcW w:w="4843" w:type="dxa"/>
          </w:tcPr>
          <w:p w:rsidR="006E697B" w:rsidRPr="00FA454B" w:rsidRDefault="006E697B" w:rsidP="00FA454B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A454B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FA454B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FA454B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FA454B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FA454B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FA454B">
              <w:rPr>
                <w:rFonts w:ascii="Arial" w:hAnsi="Arial" w:cs="Arial"/>
                <w:sz w:val="22"/>
                <w:szCs w:val="22"/>
              </w:rPr>
              <w:t>tvor</w:t>
            </w:r>
            <w:r w:rsidRPr="00FA454B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FA454B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FA454B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6E697B" w:rsidRPr="00FA454B" w:rsidRDefault="006E697B" w:rsidP="00FA454B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A454B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6E697B" w:rsidRPr="00FA454B" w:rsidTr="00FA454B">
        <w:tc>
          <w:tcPr>
            <w:tcW w:w="4843" w:type="dxa"/>
          </w:tcPr>
          <w:p w:rsidR="006E697B" w:rsidRPr="00FA454B" w:rsidRDefault="006E697B" w:rsidP="00FA454B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A454B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FA454B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FA454B">
              <w:rPr>
                <w:rFonts w:ascii="Arial" w:hAnsi="Arial" w:cs="Arial"/>
                <w:sz w:val="22"/>
                <w:szCs w:val="22"/>
              </w:rPr>
              <w:t>d</w:t>
            </w:r>
            <w:r w:rsidRPr="00FA454B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FA454B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6E697B" w:rsidRPr="00FA454B" w:rsidRDefault="006E697B" w:rsidP="00FA454B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A454B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6E697B" w:rsidRPr="00FA454B" w:rsidTr="00FA454B">
        <w:tc>
          <w:tcPr>
            <w:tcW w:w="4843" w:type="dxa"/>
          </w:tcPr>
          <w:p w:rsidR="006E697B" w:rsidRPr="00FA454B" w:rsidRDefault="006E697B" w:rsidP="00FA454B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A454B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FA454B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FA454B">
              <w:rPr>
                <w:rFonts w:ascii="Arial" w:hAnsi="Arial" w:cs="Arial"/>
                <w:sz w:val="22"/>
                <w:szCs w:val="22"/>
              </w:rPr>
              <w:t>d</w:t>
            </w:r>
            <w:r w:rsidRPr="00FA454B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FA454B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6E697B" w:rsidRPr="00FA454B" w:rsidRDefault="006E697B" w:rsidP="00FA454B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A454B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6E697B" w:rsidRPr="00FA454B" w:rsidTr="00FA454B">
        <w:tc>
          <w:tcPr>
            <w:tcW w:w="4843" w:type="dxa"/>
          </w:tcPr>
          <w:p w:rsidR="006E697B" w:rsidRPr="00FA454B" w:rsidRDefault="006E697B" w:rsidP="00FA454B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A454B">
              <w:rPr>
                <w:rFonts w:ascii="Arial" w:hAnsi="Arial" w:cs="Arial"/>
                <w:sz w:val="22"/>
                <w:szCs w:val="22"/>
              </w:rPr>
              <w:t>K</w:t>
            </w:r>
            <w:r w:rsidRPr="00FA454B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FA454B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FA454B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FA454B">
              <w:rPr>
                <w:rFonts w:ascii="Arial" w:hAnsi="Arial" w:cs="Arial"/>
                <w:sz w:val="22"/>
                <w:szCs w:val="22"/>
              </w:rPr>
              <w:t>ina</w:t>
            </w:r>
            <w:r w:rsidRPr="00FA454B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FA454B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FA454B">
              <w:rPr>
                <w:rFonts w:ascii="Arial" w:hAnsi="Arial" w:cs="Arial"/>
                <w:sz w:val="22"/>
                <w:szCs w:val="22"/>
              </w:rPr>
              <w:t>ný maj</w:t>
            </w:r>
            <w:r w:rsidRPr="00FA454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FA454B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6E697B" w:rsidRPr="00FA454B" w:rsidRDefault="006E697B" w:rsidP="00FA454B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A454B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6E697B" w:rsidRPr="00FA454B" w:rsidTr="00FA454B">
        <w:tc>
          <w:tcPr>
            <w:tcW w:w="4843" w:type="dxa"/>
          </w:tcPr>
          <w:p w:rsidR="006E697B" w:rsidRPr="00FA454B" w:rsidRDefault="006E697B" w:rsidP="00FA454B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A454B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FA454B">
              <w:rPr>
                <w:rFonts w:ascii="Arial" w:hAnsi="Arial" w:cs="Arial"/>
                <w:sz w:val="22"/>
                <w:szCs w:val="22"/>
              </w:rPr>
              <w:t>v</w:t>
            </w:r>
            <w:r w:rsidRPr="00FA454B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FA454B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FA454B">
              <w:rPr>
                <w:rFonts w:ascii="Arial" w:hAnsi="Arial" w:cs="Arial"/>
                <w:sz w:val="22"/>
                <w:szCs w:val="22"/>
              </w:rPr>
              <w:t>ky v</w:t>
            </w:r>
            <w:r w:rsidRPr="00FA454B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FA454B">
              <w:rPr>
                <w:rFonts w:ascii="Arial" w:hAnsi="Arial" w:cs="Arial"/>
                <w:sz w:val="22"/>
                <w:szCs w:val="22"/>
              </w:rPr>
              <w:t>tane</w:t>
            </w:r>
            <w:r w:rsidRPr="00FA454B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FA454B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FA454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FA454B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FA454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FA454B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6E697B" w:rsidRPr="00FA454B" w:rsidRDefault="006E697B" w:rsidP="00FA454B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A454B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6E697B" w:rsidRPr="00FA454B" w:rsidTr="00FA454B">
        <w:tc>
          <w:tcPr>
            <w:tcW w:w="4843" w:type="dxa"/>
          </w:tcPr>
          <w:p w:rsidR="006E697B" w:rsidRPr="00FA454B" w:rsidRDefault="006E697B" w:rsidP="00FA454B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A454B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6E697B" w:rsidRPr="00FA454B" w:rsidRDefault="006E697B" w:rsidP="00FA454B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A454B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6E697B" w:rsidRPr="00FA454B" w:rsidTr="00FA454B">
        <w:tc>
          <w:tcPr>
            <w:tcW w:w="4843" w:type="dxa"/>
          </w:tcPr>
          <w:p w:rsidR="006E697B" w:rsidRPr="00FA454B" w:rsidRDefault="006E697B" w:rsidP="00FA454B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A454B">
              <w:rPr>
                <w:rFonts w:ascii="Arial" w:hAnsi="Arial" w:cs="Arial"/>
                <w:sz w:val="22"/>
                <w:szCs w:val="22"/>
              </w:rPr>
              <w:t>Pô</w:t>
            </w:r>
            <w:r w:rsidRPr="00FA454B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FA454B">
              <w:rPr>
                <w:rFonts w:ascii="Arial" w:hAnsi="Arial" w:cs="Arial"/>
                <w:sz w:val="22"/>
                <w:szCs w:val="22"/>
              </w:rPr>
              <w:t>ičky a</w:t>
            </w:r>
            <w:r w:rsidRPr="00FA454B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FA454B">
              <w:rPr>
                <w:rFonts w:ascii="Arial" w:hAnsi="Arial" w:cs="Arial"/>
                <w:sz w:val="22"/>
                <w:szCs w:val="22"/>
              </w:rPr>
              <w:t>úv</w:t>
            </w:r>
            <w:r w:rsidRPr="00FA454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FA454B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6E697B" w:rsidRPr="00FA454B" w:rsidRDefault="006E697B" w:rsidP="00FA454B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A454B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6E697B" w:rsidRPr="00FA454B" w:rsidTr="00FA454B">
        <w:tc>
          <w:tcPr>
            <w:tcW w:w="4843" w:type="dxa"/>
          </w:tcPr>
          <w:p w:rsidR="006E697B" w:rsidRPr="00FA454B" w:rsidRDefault="006E697B" w:rsidP="00FA454B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A454B">
              <w:rPr>
                <w:rFonts w:ascii="Arial" w:hAnsi="Arial" w:cs="Arial"/>
                <w:sz w:val="22"/>
                <w:szCs w:val="22"/>
              </w:rPr>
              <w:t>D</w:t>
            </w:r>
            <w:r w:rsidRPr="00FA454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FA454B">
              <w:rPr>
                <w:rFonts w:ascii="Arial" w:hAnsi="Arial" w:cs="Arial"/>
                <w:sz w:val="22"/>
                <w:szCs w:val="22"/>
              </w:rPr>
              <w:t>riv</w:t>
            </w:r>
            <w:r w:rsidRPr="00FA454B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FA454B">
              <w:rPr>
                <w:rFonts w:ascii="Arial" w:hAnsi="Arial" w:cs="Arial"/>
                <w:sz w:val="22"/>
                <w:szCs w:val="22"/>
              </w:rPr>
              <w:t>to</w:t>
            </w:r>
            <w:r w:rsidRPr="00FA454B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FA454B">
              <w:rPr>
                <w:rFonts w:ascii="Arial" w:hAnsi="Arial" w:cs="Arial"/>
                <w:sz w:val="22"/>
                <w:szCs w:val="22"/>
              </w:rPr>
              <w:t>op</w:t>
            </w:r>
            <w:r w:rsidRPr="00FA454B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FA454B">
              <w:rPr>
                <w:rFonts w:ascii="Arial" w:hAnsi="Arial" w:cs="Arial"/>
                <w:sz w:val="22"/>
                <w:szCs w:val="22"/>
              </w:rPr>
              <w:t>rá</w:t>
            </w:r>
            <w:r w:rsidRPr="00FA454B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FA454B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6E697B" w:rsidRPr="00FA454B" w:rsidRDefault="006E697B" w:rsidP="00FA454B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A454B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6E697B" w:rsidRPr="00A55E63" w:rsidRDefault="006E697B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6E697B" w:rsidRDefault="006E697B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6E697B" w:rsidRDefault="006E697B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6E697B" w:rsidRDefault="006E697B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</w:p>
    <w:p w:rsidR="006E697B" w:rsidRDefault="006E697B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25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0A0"/>
      </w:tblPr>
      <w:tblGrid>
        <w:gridCol w:w="2839"/>
        <w:gridCol w:w="2123"/>
        <w:gridCol w:w="1979"/>
        <w:gridCol w:w="2116"/>
      </w:tblGrid>
      <w:tr w:rsidR="006E697B" w:rsidRPr="00FA454B" w:rsidTr="00FA454B">
        <w:tc>
          <w:tcPr>
            <w:tcW w:w="2839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</w:tcBorders>
          </w:tcPr>
          <w:p w:rsidR="006E697B" w:rsidRPr="00FA454B" w:rsidRDefault="006E697B" w:rsidP="00FA454B">
            <w:pPr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FA454B">
              <w:rPr>
                <w:rFonts w:ascii="Times New Roman" w:hAnsi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8" w:space="0" w:color="auto"/>
              <w:bottom w:val="single" w:sz="12" w:space="0" w:color="auto"/>
            </w:tcBorders>
          </w:tcPr>
          <w:p w:rsidR="006E697B" w:rsidRPr="00FA454B" w:rsidRDefault="006E697B" w:rsidP="00FA454B">
            <w:pPr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FA454B">
              <w:rPr>
                <w:rFonts w:ascii="Times New Roman" w:hAnsi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8" w:space="0" w:color="auto"/>
              <w:bottom w:val="single" w:sz="12" w:space="0" w:color="auto"/>
            </w:tcBorders>
          </w:tcPr>
          <w:p w:rsidR="006E697B" w:rsidRPr="00FA454B" w:rsidRDefault="006E697B" w:rsidP="00FA454B">
            <w:pPr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FA454B">
              <w:rPr>
                <w:rFonts w:ascii="Times New Roman" w:hAnsi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8" w:space="0" w:color="auto"/>
              <w:bottom w:val="single" w:sz="12" w:space="0" w:color="auto"/>
              <w:right w:val="single" w:sz="8" w:space="0" w:color="auto"/>
            </w:tcBorders>
          </w:tcPr>
          <w:p w:rsidR="006E697B" w:rsidRPr="00FA454B" w:rsidRDefault="006E697B" w:rsidP="00FA454B">
            <w:pPr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FA454B">
              <w:rPr>
                <w:rFonts w:ascii="Times New Roman" w:hAnsi="Times New Roman"/>
                <w:b/>
                <w:sz w:val="24"/>
                <w:szCs w:val="24"/>
              </w:rPr>
              <w:t>Odpisová metóda</w:t>
            </w:r>
          </w:p>
        </w:tc>
      </w:tr>
      <w:tr w:rsidR="006E697B" w:rsidRPr="00FA454B" w:rsidTr="00FA454B">
        <w:trPr>
          <w:trHeight w:val="340"/>
        </w:trPr>
        <w:tc>
          <w:tcPr>
            <w:tcW w:w="2839" w:type="dxa"/>
            <w:tcBorders>
              <w:top w:val="single" w:sz="12" w:space="0" w:color="auto"/>
              <w:left w:val="single" w:sz="8" w:space="0" w:color="auto"/>
            </w:tcBorders>
            <w:vAlign w:val="center"/>
          </w:tcPr>
          <w:p w:rsidR="006E697B" w:rsidRPr="00FA454B" w:rsidRDefault="006E697B" w:rsidP="00FA454B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FA454B">
              <w:rPr>
                <w:rFonts w:ascii="Times New Roman" w:hAnsi="Times New Roman"/>
                <w:sz w:val="24"/>
                <w:szCs w:val="24"/>
              </w:rPr>
              <w:t>Software</w:t>
            </w:r>
          </w:p>
        </w:tc>
        <w:tc>
          <w:tcPr>
            <w:tcW w:w="2123" w:type="dxa"/>
            <w:tcBorders>
              <w:top w:val="single" w:sz="12" w:space="0" w:color="auto"/>
            </w:tcBorders>
            <w:vAlign w:val="center"/>
          </w:tcPr>
          <w:p w:rsidR="006E697B" w:rsidRPr="00FA454B" w:rsidRDefault="006E697B" w:rsidP="00FA454B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FA454B">
              <w:rPr>
                <w:rFonts w:ascii="Times New Roman" w:hAnsi="Times New Roman"/>
                <w:sz w:val="24"/>
                <w:szCs w:val="24"/>
              </w:rPr>
              <w:t>4</w:t>
            </w:r>
          </w:p>
        </w:tc>
        <w:tc>
          <w:tcPr>
            <w:tcW w:w="1979" w:type="dxa"/>
            <w:tcBorders>
              <w:top w:val="single" w:sz="12" w:space="0" w:color="auto"/>
            </w:tcBorders>
            <w:vAlign w:val="center"/>
          </w:tcPr>
          <w:p w:rsidR="006E697B" w:rsidRPr="00FA454B" w:rsidRDefault="006E697B" w:rsidP="00FA454B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FA454B">
              <w:rPr>
                <w:rFonts w:ascii="Times New Roman" w:hAnsi="Times New Roman"/>
                <w:sz w:val="24"/>
                <w:szCs w:val="24"/>
              </w:rPr>
              <w:t>25%</w:t>
            </w:r>
          </w:p>
        </w:tc>
        <w:tc>
          <w:tcPr>
            <w:tcW w:w="2116" w:type="dxa"/>
            <w:tcBorders>
              <w:top w:val="single" w:sz="12" w:space="0" w:color="auto"/>
              <w:right w:val="single" w:sz="8" w:space="0" w:color="auto"/>
            </w:tcBorders>
            <w:vAlign w:val="center"/>
          </w:tcPr>
          <w:p w:rsidR="006E697B" w:rsidRPr="00FA454B" w:rsidRDefault="006E697B" w:rsidP="00FA454B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FA454B">
              <w:rPr>
                <w:rFonts w:ascii="Times New Roman" w:hAnsi="Times New Roman"/>
                <w:sz w:val="24"/>
                <w:szCs w:val="24"/>
              </w:rPr>
              <w:t>Rovnomerná</w:t>
            </w:r>
          </w:p>
        </w:tc>
      </w:tr>
      <w:tr w:rsidR="006E697B" w:rsidRPr="00FA454B" w:rsidTr="00FA454B">
        <w:trPr>
          <w:trHeight w:val="340"/>
        </w:trPr>
        <w:tc>
          <w:tcPr>
            <w:tcW w:w="2839" w:type="dxa"/>
            <w:tcBorders>
              <w:left w:val="single" w:sz="8" w:space="0" w:color="auto"/>
            </w:tcBorders>
            <w:vAlign w:val="center"/>
          </w:tcPr>
          <w:p w:rsidR="006E697B" w:rsidRPr="00FA454B" w:rsidRDefault="006E697B" w:rsidP="00FA454B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FA454B">
              <w:rPr>
                <w:rFonts w:ascii="Times New Roman" w:hAnsi="Times New Roman"/>
                <w:sz w:val="24"/>
                <w:szCs w:val="24"/>
              </w:rPr>
              <w:t>Stavby</w:t>
            </w:r>
          </w:p>
        </w:tc>
        <w:tc>
          <w:tcPr>
            <w:tcW w:w="2123" w:type="dxa"/>
            <w:vAlign w:val="center"/>
          </w:tcPr>
          <w:p w:rsidR="006E697B" w:rsidRPr="00FA454B" w:rsidRDefault="006E697B" w:rsidP="00FA454B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FA454B">
              <w:rPr>
                <w:rFonts w:ascii="Times New Roman" w:hAnsi="Times New Roman"/>
                <w:sz w:val="24"/>
                <w:szCs w:val="24"/>
              </w:rPr>
              <w:t>40</w:t>
            </w:r>
          </w:p>
        </w:tc>
        <w:tc>
          <w:tcPr>
            <w:tcW w:w="1979" w:type="dxa"/>
            <w:vAlign w:val="center"/>
          </w:tcPr>
          <w:p w:rsidR="006E697B" w:rsidRPr="00FA454B" w:rsidRDefault="006E697B" w:rsidP="00FA454B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FA454B">
              <w:rPr>
                <w:rFonts w:ascii="Times New Roman" w:hAnsi="Times New Roman"/>
                <w:sz w:val="24"/>
                <w:szCs w:val="24"/>
              </w:rPr>
              <w:t>2,5%</w:t>
            </w:r>
          </w:p>
        </w:tc>
        <w:tc>
          <w:tcPr>
            <w:tcW w:w="2116" w:type="dxa"/>
            <w:tcBorders>
              <w:right w:val="single" w:sz="8" w:space="0" w:color="auto"/>
            </w:tcBorders>
            <w:vAlign w:val="center"/>
          </w:tcPr>
          <w:p w:rsidR="006E697B" w:rsidRPr="00FA454B" w:rsidRDefault="006E697B" w:rsidP="00FA454B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FA454B">
              <w:rPr>
                <w:rFonts w:ascii="Times New Roman" w:hAnsi="Times New Roman"/>
                <w:sz w:val="24"/>
                <w:szCs w:val="24"/>
              </w:rPr>
              <w:t>Rovnomerná</w:t>
            </w:r>
          </w:p>
        </w:tc>
      </w:tr>
      <w:tr w:rsidR="006E697B" w:rsidRPr="00FA454B" w:rsidTr="00FA454B">
        <w:trPr>
          <w:trHeight w:val="340"/>
        </w:trPr>
        <w:tc>
          <w:tcPr>
            <w:tcW w:w="2839" w:type="dxa"/>
            <w:tcBorders>
              <w:left w:val="single" w:sz="8" w:space="0" w:color="auto"/>
            </w:tcBorders>
            <w:vAlign w:val="center"/>
          </w:tcPr>
          <w:p w:rsidR="006E697B" w:rsidRPr="00FA454B" w:rsidRDefault="006E697B" w:rsidP="00FA454B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FA454B">
              <w:rPr>
                <w:rFonts w:ascii="Times New Roman" w:hAnsi="Times New Roman"/>
                <w:sz w:val="24"/>
                <w:szCs w:val="24"/>
              </w:rPr>
              <w:t>Počítaše s príslušenstvom</w:t>
            </w:r>
          </w:p>
        </w:tc>
        <w:tc>
          <w:tcPr>
            <w:tcW w:w="2123" w:type="dxa"/>
            <w:vAlign w:val="center"/>
          </w:tcPr>
          <w:p w:rsidR="006E697B" w:rsidRPr="00FA454B" w:rsidRDefault="006E697B" w:rsidP="00FA454B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FA454B">
              <w:rPr>
                <w:rFonts w:ascii="Times New Roman" w:hAnsi="Times New Roman"/>
                <w:sz w:val="24"/>
                <w:szCs w:val="24"/>
              </w:rPr>
              <w:t>4</w:t>
            </w:r>
          </w:p>
        </w:tc>
        <w:tc>
          <w:tcPr>
            <w:tcW w:w="1979" w:type="dxa"/>
            <w:vAlign w:val="center"/>
          </w:tcPr>
          <w:p w:rsidR="006E697B" w:rsidRPr="00FA454B" w:rsidRDefault="006E697B" w:rsidP="00FA454B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FA454B">
              <w:rPr>
                <w:rFonts w:ascii="Times New Roman" w:hAnsi="Times New Roman"/>
                <w:sz w:val="24"/>
                <w:szCs w:val="24"/>
              </w:rPr>
              <w:t>25%</w:t>
            </w:r>
          </w:p>
        </w:tc>
        <w:tc>
          <w:tcPr>
            <w:tcW w:w="2116" w:type="dxa"/>
            <w:tcBorders>
              <w:right w:val="single" w:sz="8" w:space="0" w:color="auto"/>
            </w:tcBorders>
            <w:vAlign w:val="center"/>
          </w:tcPr>
          <w:p w:rsidR="006E697B" w:rsidRPr="00FA454B" w:rsidRDefault="006E697B" w:rsidP="00FA454B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FA454B">
              <w:rPr>
                <w:rFonts w:ascii="Times New Roman" w:hAnsi="Times New Roman"/>
                <w:sz w:val="24"/>
                <w:szCs w:val="24"/>
              </w:rPr>
              <w:t>Rovnomerná</w:t>
            </w:r>
          </w:p>
        </w:tc>
      </w:tr>
      <w:tr w:rsidR="006E697B" w:rsidRPr="00FA454B" w:rsidTr="00FA454B">
        <w:trPr>
          <w:trHeight w:val="340"/>
        </w:trPr>
        <w:tc>
          <w:tcPr>
            <w:tcW w:w="2839" w:type="dxa"/>
            <w:tcBorders>
              <w:left w:val="single" w:sz="8" w:space="0" w:color="auto"/>
            </w:tcBorders>
            <w:vAlign w:val="center"/>
          </w:tcPr>
          <w:p w:rsidR="006E697B" w:rsidRPr="00FA454B" w:rsidRDefault="006E697B" w:rsidP="00FA454B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FA454B">
              <w:rPr>
                <w:rFonts w:ascii="Times New Roman" w:hAnsi="Times New Roman"/>
                <w:sz w:val="24"/>
                <w:szCs w:val="24"/>
              </w:rPr>
              <w:t>Dopravné prostriedky</w:t>
            </w:r>
          </w:p>
        </w:tc>
        <w:tc>
          <w:tcPr>
            <w:tcW w:w="2123" w:type="dxa"/>
            <w:vAlign w:val="center"/>
          </w:tcPr>
          <w:p w:rsidR="006E697B" w:rsidRPr="00FA454B" w:rsidRDefault="006E697B" w:rsidP="00FA454B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FA454B">
              <w:rPr>
                <w:rFonts w:ascii="Times New Roman" w:hAnsi="Times New Roman"/>
                <w:sz w:val="24"/>
                <w:szCs w:val="24"/>
              </w:rPr>
              <w:t>4</w:t>
            </w:r>
          </w:p>
        </w:tc>
        <w:tc>
          <w:tcPr>
            <w:tcW w:w="1979" w:type="dxa"/>
            <w:vAlign w:val="center"/>
          </w:tcPr>
          <w:p w:rsidR="006E697B" w:rsidRPr="00FA454B" w:rsidRDefault="006E697B" w:rsidP="00FA454B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FA454B">
              <w:rPr>
                <w:rFonts w:ascii="Times New Roman" w:hAnsi="Times New Roman"/>
                <w:sz w:val="24"/>
                <w:szCs w:val="24"/>
              </w:rPr>
              <w:t>25%</w:t>
            </w:r>
          </w:p>
        </w:tc>
        <w:tc>
          <w:tcPr>
            <w:tcW w:w="2116" w:type="dxa"/>
            <w:tcBorders>
              <w:right w:val="single" w:sz="8" w:space="0" w:color="auto"/>
            </w:tcBorders>
            <w:vAlign w:val="center"/>
          </w:tcPr>
          <w:p w:rsidR="006E697B" w:rsidRPr="00FA454B" w:rsidRDefault="006E697B" w:rsidP="00FA454B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FA454B">
              <w:rPr>
                <w:rFonts w:ascii="Times New Roman" w:hAnsi="Times New Roman"/>
                <w:sz w:val="24"/>
                <w:szCs w:val="24"/>
              </w:rPr>
              <w:t>Rovnomerná</w:t>
            </w:r>
          </w:p>
        </w:tc>
      </w:tr>
      <w:tr w:rsidR="006E697B" w:rsidRPr="00FA454B" w:rsidTr="00FA454B">
        <w:trPr>
          <w:trHeight w:val="340"/>
        </w:trPr>
        <w:tc>
          <w:tcPr>
            <w:tcW w:w="2839" w:type="dxa"/>
            <w:tcBorders>
              <w:left w:val="single" w:sz="8" w:space="0" w:color="auto"/>
              <w:bottom w:val="single" w:sz="8" w:space="0" w:color="auto"/>
            </w:tcBorders>
            <w:vAlign w:val="center"/>
          </w:tcPr>
          <w:p w:rsidR="006E697B" w:rsidRPr="00FA454B" w:rsidRDefault="006E697B" w:rsidP="00FA454B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FA454B">
              <w:rPr>
                <w:rFonts w:ascii="Times New Roman" w:hAnsi="Times New Roman"/>
                <w:sz w:val="24"/>
                <w:szCs w:val="24"/>
              </w:rPr>
              <w:t>Ostatný hmotný majetok</w:t>
            </w:r>
          </w:p>
        </w:tc>
        <w:tc>
          <w:tcPr>
            <w:tcW w:w="2123" w:type="dxa"/>
            <w:tcBorders>
              <w:bottom w:val="single" w:sz="8" w:space="0" w:color="auto"/>
            </w:tcBorders>
            <w:vAlign w:val="center"/>
          </w:tcPr>
          <w:p w:rsidR="006E697B" w:rsidRPr="00FA454B" w:rsidRDefault="006E697B" w:rsidP="00FA454B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FA454B">
              <w:rPr>
                <w:rFonts w:ascii="Times New Roman" w:hAnsi="Times New Roman"/>
                <w:sz w:val="24"/>
                <w:szCs w:val="24"/>
              </w:rPr>
              <w:t>6 - 12</w:t>
            </w:r>
          </w:p>
        </w:tc>
        <w:tc>
          <w:tcPr>
            <w:tcW w:w="1979" w:type="dxa"/>
            <w:tcBorders>
              <w:bottom w:val="single" w:sz="8" w:space="0" w:color="auto"/>
            </w:tcBorders>
            <w:vAlign w:val="center"/>
          </w:tcPr>
          <w:p w:rsidR="006E697B" w:rsidRPr="00FA454B" w:rsidRDefault="006E697B" w:rsidP="00FA454B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FA454B">
              <w:rPr>
                <w:rFonts w:ascii="Times New Roman" w:hAnsi="Times New Roman"/>
                <w:sz w:val="24"/>
                <w:szCs w:val="24"/>
              </w:rPr>
              <w:t>Rôzna</w:t>
            </w:r>
          </w:p>
        </w:tc>
        <w:tc>
          <w:tcPr>
            <w:tcW w:w="2116" w:type="dxa"/>
            <w:tcBorders>
              <w:bottom w:val="single" w:sz="8" w:space="0" w:color="auto"/>
              <w:right w:val="single" w:sz="8" w:space="0" w:color="auto"/>
            </w:tcBorders>
            <w:vAlign w:val="center"/>
          </w:tcPr>
          <w:p w:rsidR="006E697B" w:rsidRPr="00FA454B" w:rsidRDefault="006E697B" w:rsidP="00FA454B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FA454B">
              <w:rPr>
                <w:rFonts w:ascii="Times New Roman" w:hAnsi="Times New Roman"/>
                <w:sz w:val="24"/>
                <w:szCs w:val="24"/>
              </w:rPr>
              <w:t>Rovnomerná</w:t>
            </w:r>
          </w:p>
        </w:tc>
      </w:tr>
    </w:tbl>
    <w:p w:rsidR="006E697B" w:rsidRDefault="006E697B" w:rsidP="001726FE">
      <w:pPr>
        <w:jc w:val="both"/>
        <w:rPr>
          <w:rFonts w:ascii="Arial" w:hAnsi="Arial" w:cs="Arial"/>
        </w:rPr>
      </w:pPr>
    </w:p>
    <w:p w:rsidR="006E697B" w:rsidRPr="00015DA7" w:rsidRDefault="006E697B" w:rsidP="001726FE">
      <w:pPr>
        <w:jc w:val="both"/>
        <w:rPr>
          <w:rFonts w:ascii="Arial" w:hAnsi="Arial" w:cs="Arial"/>
        </w:rPr>
      </w:pPr>
      <w:r w:rsidRPr="00015DA7">
        <w:rPr>
          <w:rFonts w:ascii="Arial" w:hAnsi="Arial" w:cs="Arial"/>
        </w:rPr>
        <w:t>Odpisový plán účtovných odpisov dlhodobého hmotného majetku podnikateľ zostavil</w:t>
      </w:r>
      <w:r>
        <w:rPr>
          <w:rFonts w:ascii="Arial" w:hAnsi="Arial" w:cs="Arial"/>
        </w:rPr>
        <w:t xml:space="preserve"> </w:t>
      </w:r>
      <w:r w:rsidRPr="00015DA7">
        <w:rPr>
          <w:rFonts w:ascii="Arial" w:hAnsi="Arial" w:cs="Arial"/>
        </w:rPr>
        <w:tab/>
        <w:t xml:space="preserve">interným predpisom tak, že za základ vzal metódy používané pri vyčísľovaní daňových </w:t>
      </w:r>
      <w:r w:rsidRPr="00015DA7">
        <w:rPr>
          <w:rFonts w:ascii="Arial" w:hAnsi="Arial" w:cs="Arial"/>
        </w:rPr>
        <w:tab/>
        <w:t>odpisov. Odpisové sadzby pre účtovné a daňové odpisy podnikateľa sa rovnajú.</w:t>
      </w:r>
    </w:p>
    <w:p w:rsidR="006E697B" w:rsidRPr="00A55E63" w:rsidRDefault="006E697B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6E697B" w:rsidRPr="00A55E63" w:rsidRDefault="006E697B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6E697B" w:rsidRPr="00A55E63" w:rsidRDefault="006E697B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metód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ním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 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nú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hodnotu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:rsidR="006E697B" w:rsidRPr="00A55E63" w:rsidRDefault="006E697B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E697B" w:rsidRPr="00A55E63" w:rsidRDefault="006E697B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-5"/>
          <w:sz w:val="22"/>
          <w:szCs w:val="22"/>
        </w:rPr>
        <w:t>bez náplne</w:t>
      </w:r>
    </w:p>
    <w:p w:rsidR="006E697B" w:rsidRPr="00A55E63" w:rsidRDefault="006E697B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6E697B" w:rsidRPr="00A55E63" w:rsidRDefault="006E697B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-5"/>
          <w:sz w:val="22"/>
          <w:szCs w:val="22"/>
        </w:rPr>
        <w:t>bez náplne</w:t>
      </w:r>
    </w:p>
    <w:p w:rsidR="006E697B" w:rsidRPr="00A55E63" w:rsidRDefault="006E697B" w:rsidP="00AD749D">
      <w:pPr>
        <w:spacing w:before="1" w:line="280" w:lineRule="exact"/>
        <w:jc w:val="both"/>
        <w:rPr>
          <w:rFonts w:ascii="Arial" w:hAnsi="Arial" w:cs="Arial"/>
        </w:rPr>
      </w:pPr>
    </w:p>
    <w:p w:rsidR="006E697B" w:rsidRPr="00A55E63" w:rsidRDefault="006E697B" w:rsidP="00401155">
      <w:pPr>
        <w:pStyle w:val="Heading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6E697B" w:rsidRPr="00A55E63" w:rsidRDefault="006E697B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6E697B" w:rsidRPr="00A55E63" w:rsidRDefault="006E697B" w:rsidP="00AD749D">
      <w:pPr>
        <w:spacing w:before="11" w:line="260" w:lineRule="exact"/>
        <w:jc w:val="both"/>
        <w:rPr>
          <w:rFonts w:ascii="Arial" w:hAnsi="Arial" w:cs="Arial"/>
        </w:rPr>
      </w:pPr>
    </w:p>
    <w:p w:rsidR="006E697B" w:rsidRPr="00A55E63" w:rsidRDefault="006E697B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-5"/>
          <w:sz w:val="22"/>
          <w:szCs w:val="22"/>
        </w:rPr>
        <w:t>bez náplne</w:t>
      </w:r>
    </w:p>
    <w:p w:rsidR="006E697B" w:rsidRPr="00A55E63" w:rsidRDefault="006E697B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6E697B" w:rsidRPr="00A55E63" w:rsidRDefault="006E697B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6E697B" w:rsidRPr="00A55E63" w:rsidRDefault="006E697B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E697B" w:rsidRPr="00A55E63" w:rsidRDefault="006E697B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-5"/>
          <w:sz w:val="22"/>
          <w:szCs w:val="22"/>
        </w:rPr>
        <w:t>bez náplne</w:t>
      </w:r>
    </w:p>
    <w:p w:rsidR="006E697B" w:rsidRDefault="006E697B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-5"/>
          <w:sz w:val="22"/>
          <w:szCs w:val="22"/>
        </w:rPr>
        <w:t>bez náplne</w:t>
      </w:r>
    </w:p>
    <w:p w:rsidR="006E697B" w:rsidRPr="00A55E63" w:rsidRDefault="006E697B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E697B" w:rsidRPr="00A55E63" w:rsidRDefault="006E697B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 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 ich 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-5"/>
          <w:sz w:val="22"/>
          <w:szCs w:val="22"/>
        </w:rPr>
        <w:t>bez náplne</w:t>
      </w:r>
    </w:p>
    <w:p w:rsidR="006E697B" w:rsidRPr="00A55E63" w:rsidRDefault="006E697B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E697B" w:rsidRPr="00A55E63" w:rsidRDefault="006E697B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6E697B" w:rsidRPr="00A55E63" w:rsidRDefault="006E697B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E697B" w:rsidRDefault="006E697B" w:rsidP="00F10765">
      <w:pPr>
        <w:pStyle w:val="Body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:rsidR="006E697B" w:rsidRDefault="006E697B" w:rsidP="00F10765">
      <w:pPr>
        <w:pStyle w:val="BodyText"/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</w:p>
    <w:p w:rsidR="006E697B" w:rsidRPr="00A55E63" w:rsidRDefault="006E697B" w:rsidP="00F10765">
      <w:pPr>
        <w:pStyle w:val="Body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:rsidR="006E697B" w:rsidRPr="00A55E63" w:rsidRDefault="006E697B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E697B" w:rsidRPr="00A55E63" w:rsidRDefault="006E697B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lenom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suma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dňu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</w:p>
    <w:p w:rsidR="006E697B" w:rsidRDefault="006E697B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bez náplne</w:t>
      </w:r>
    </w:p>
    <w:p w:rsidR="006E697B" w:rsidRPr="00A55E63" w:rsidRDefault="006E697B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E697B" w:rsidRPr="00A55E63" w:rsidRDefault="006E697B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 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:rsidR="006E697B" w:rsidRPr="00A55E63" w:rsidRDefault="006E697B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E697B" w:rsidRPr="00A55E63" w:rsidRDefault="006E697B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-5"/>
          <w:sz w:val="22"/>
          <w:szCs w:val="22"/>
        </w:rPr>
        <w:t>bez náplne</w:t>
      </w:r>
    </w:p>
    <w:p w:rsidR="006E697B" w:rsidRPr="00A55E63" w:rsidRDefault="006E697B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E697B" w:rsidRPr="00A55E63" w:rsidRDefault="006E697B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6E697B" w:rsidRPr="00A55E63" w:rsidRDefault="006E697B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E697B" w:rsidRPr="00A55E63" w:rsidRDefault="006E697B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  <w:r>
        <w:rPr>
          <w:rFonts w:ascii="Arial" w:hAnsi="Arial" w:cs="Arial"/>
          <w:spacing w:val="-8"/>
          <w:sz w:val="22"/>
          <w:szCs w:val="22"/>
        </w:rPr>
        <w:t xml:space="preserve"> </w:t>
      </w:r>
      <w:r>
        <w:rPr>
          <w:rFonts w:ascii="Arial" w:hAnsi="Arial" w:cs="Arial"/>
          <w:spacing w:val="-5"/>
          <w:sz w:val="22"/>
          <w:szCs w:val="22"/>
        </w:rPr>
        <w:t>bez náplne</w:t>
      </w:r>
    </w:p>
    <w:p w:rsidR="006E697B" w:rsidRPr="00A55E63" w:rsidRDefault="006E697B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E697B" w:rsidRDefault="006E697B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 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1"/>
          <w:sz w:val="22"/>
          <w:szCs w:val="22"/>
        </w:rPr>
        <w:t>re</w:t>
      </w:r>
      <w:r w:rsidRPr="00451ED3">
        <w:rPr>
          <w:rFonts w:ascii="Arial" w:hAnsi="Arial" w:cs="Arial"/>
          <w:sz w:val="22"/>
          <w:szCs w:val="22"/>
        </w:rPr>
        <w:t>to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 nie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-1"/>
          <w:sz w:val="22"/>
          <w:szCs w:val="22"/>
        </w:rPr>
        <w:t>ra</w:t>
      </w:r>
      <w:r w:rsidRPr="00451ED3">
        <w:rPr>
          <w:rFonts w:ascii="Arial" w:hAnsi="Arial" w:cs="Arial"/>
          <w:sz w:val="22"/>
          <w:szCs w:val="22"/>
        </w:rPr>
        <w:t>vd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podob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,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na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splnenie</w:t>
      </w:r>
      <w:r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tejto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povinnosti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bude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potr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z w:val="22"/>
          <w:szCs w:val="22"/>
        </w:rPr>
        <w:t>ý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4"/>
          <w:sz w:val="22"/>
          <w:szCs w:val="22"/>
        </w:rPr>
        <w:t>b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t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 xml:space="preserve">k 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konomi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2"/>
          <w:sz w:val="22"/>
          <w:szCs w:val="22"/>
        </w:rPr>
        <w:t>k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 ú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 xml:space="preserve">itkov, 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 xml:space="preserve">lebo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ška t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jto povinnosti sa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dá</w:t>
      </w:r>
      <w:r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spoľ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hlivo o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niť:</w:t>
      </w:r>
    </w:p>
    <w:p w:rsidR="006E697B" w:rsidRPr="00451ED3" w:rsidRDefault="006E697B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bez náplne</w:t>
      </w:r>
    </w:p>
    <w:p w:rsidR="006E697B" w:rsidRPr="00451ED3" w:rsidRDefault="006E697B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E697B" w:rsidRDefault="006E697B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) </w:t>
      </w:r>
      <w:r w:rsidRPr="00451ED3">
        <w:rPr>
          <w:rFonts w:ascii="Arial" w:hAnsi="Arial" w:cs="Arial"/>
          <w:sz w:val="22"/>
          <w:szCs w:val="22"/>
          <w:u w:val="single"/>
        </w:rPr>
        <w:t>opise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fi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povinností</w:t>
      </w:r>
      <w:r w:rsidRPr="00451ED3">
        <w:rPr>
          <w:rFonts w:ascii="Arial" w:hAnsi="Arial" w:cs="Arial"/>
          <w:sz w:val="22"/>
          <w:szCs w:val="22"/>
        </w:rPr>
        <w:t xml:space="preserve"> a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podmi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Pr="00451ED3">
        <w:rPr>
          <w:rFonts w:ascii="Arial" w:hAnsi="Arial" w:cs="Arial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kov</w:t>
      </w:r>
      <w:r>
        <w:rPr>
          <w:rFonts w:ascii="Arial" w:hAnsi="Arial" w:cs="Arial"/>
          <w:sz w:val="22"/>
          <w:szCs w:val="22"/>
          <w:u w:val="single"/>
        </w:rPr>
        <w:t xml:space="preserve">: </w:t>
      </w:r>
      <w:r>
        <w:rPr>
          <w:rFonts w:ascii="Arial" w:hAnsi="Arial" w:cs="Arial"/>
          <w:spacing w:val="-5"/>
          <w:sz w:val="22"/>
          <w:szCs w:val="22"/>
        </w:rPr>
        <w:t>bez náplne</w:t>
      </w:r>
    </w:p>
    <w:p w:rsidR="006E697B" w:rsidRDefault="006E697B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E697B" w:rsidRDefault="006E697B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lkovej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sume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fin</w:t>
      </w:r>
      <w:r w:rsidRPr="00451ED3">
        <w:rPr>
          <w:rFonts w:ascii="Arial" w:hAnsi="Arial" w:cs="Arial"/>
          <w:spacing w:val="-2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povinností</w:t>
      </w:r>
      <w:r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podm</w:t>
      </w:r>
      <w:r w:rsidRPr="00451ED3">
        <w:rPr>
          <w:rFonts w:ascii="Arial" w:hAnsi="Arial" w:cs="Arial"/>
          <w:spacing w:val="3"/>
          <w:sz w:val="22"/>
          <w:szCs w:val="22"/>
        </w:rPr>
        <w:t>i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-1"/>
          <w:sz w:val="22"/>
          <w:szCs w:val="22"/>
        </w:rPr>
        <w:t>á</w:t>
      </w:r>
      <w:r w:rsidRPr="00451ED3">
        <w:rPr>
          <w:rFonts w:ascii="Arial" w:hAnsi="Arial" w:cs="Arial"/>
          <w:sz w:val="22"/>
          <w:szCs w:val="22"/>
        </w:rPr>
        <w:t>v</w:t>
      </w:r>
      <w:r w:rsidRPr="00451ED3">
        <w:rPr>
          <w:rFonts w:ascii="Arial" w:hAnsi="Arial" w:cs="Arial"/>
          <w:spacing w:val="-1"/>
          <w:sz w:val="22"/>
          <w:szCs w:val="22"/>
        </w:rPr>
        <w:t>ä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z w:val="22"/>
          <w:szCs w:val="22"/>
        </w:rPr>
        <w:t>ko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vo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i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d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rs</w:t>
      </w:r>
      <w:r w:rsidRPr="00451ED3">
        <w:rPr>
          <w:rFonts w:ascii="Arial" w:hAnsi="Arial" w:cs="Arial"/>
          <w:spacing w:val="1"/>
          <w:sz w:val="22"/>
          <w:szCs w:val="22"/>
        </w:rPr>
        <w:t>k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>dstat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m vp</w:t>
      </w:r>
      <w:r w:rsidRPr="00451ED3">
        <w:rPr>
          <w:rFonts w:ascii="Arial" w:hAnsi="Arial" w:cs="Arial"/>
          <w:spacing w:val="2"/>
          <w:sz w:val="22"/>
          <w:szCs w:val="22"/>
        </w:rPr>
        <w:t>l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vom:</w:t>
      </w:r>
      <w:r>
        <w:rPr>
          <w:rFonts w:ascii="Arial" w:hAnsi="Arial" w:cs="Arial"/>
          <w:sz w:val="22"/>
          <w:szCs w:val="22"/>
        </w:rPr>
        <w:t xml:space="preserve"> </w:t>
      </w:r>
    </w:p>
    <w:p w:rsidR="006E697B" w:rsidRPr="00451ED3" w:rsidRDefault="006E697B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bez náplne</w:t>
      </w:r>
    </w:p>
    <w:p w:rsidR="006E697B" w:rsidRPr="00451ED3" w:rsidRDefault="006E697B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E697B" w:rsidRPr="00A55E63" w:rsidRDefault="006E697B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-5"/>
          <w:sz w:val="22"/>
          <w:szCs w:val="22"/>
        </w:rPr>
        <w:t>bez náplne</w:t>
      </w:r>
    </w:p>
    <w:p w:rsidR="006E697B" w:rsidRPr="00A55E63" w:rsidRDefault="006E697B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E697B" w:rsidRDefault="006E697B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-5"/>
          <w:sz w:val="22"/>
          <w:szCs w:val="22"/>
        </w:rPr>
        <w:t>bez náplne</w:t>
      </w:r>
    </w:p>
    <w:p w:rsidR="006E697B" w:rsidRPr="00A55E63" w:rsidRDefault="006E697B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6E697B" w:rsidRPr="00A55E63" w:rsidSect="00537815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E697B" w:rsidRDefault="006E697B">
      <w:r>
        <w:separator/>
      </w:r>
    </w:p>
  </w:endnote>
  <w:endnote w:type="continuationSeparator" w:id="0">
    <w:p w:rsidR="006E697B" w:rsidRDefault="006E697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E697B" w:rsidRDefault="006E697B">
    <w:pPr>
      <w:spacing w:line="200" w:lineRule="exact"/>
      <w:rPr>
        <w:sz w:val="20"/>
        <w:szCs w:val="20"/>
      </w:rPr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2049" type="#_x0000_t202" style="position:absolute;margin-left:483.9pt;margin-top:800.05pt;width:42.6pt;height:14pt;z-index:-25165619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6E697B" w:rsidRDefault="006E697B">
                <w:pPr>
                  <w:pStyle w:val="Body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fldSimple w:instr=" PAGE ">
                  <w:r>
                    <w:rPr>
                      <w:noProof/>
                    </w:rPr>
                    <w:t>2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E697B" w:rsidRDefault="006E697B">
      <w:r>
        <w:separator/>
      </w:r>
    </w:p>
  </w:footnote>
  <w:footnote w:type="continuationSeparator" w:id="0">
    <w:p w:rsidR="006E697B" w:rsidRDefault="006E697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E697B" w:rsidRDefault="006E697B">
    <w:pPr>
      <w:pStyle w:val="Header"/>
    </w:pPr>
  </w:p>
  <w:p w:rsidR="006E697B" w:rsidRDefault="006E697B">
    <w:pPr>
      <w:pStyle w:val="Header"/>
    </w:pPr>
  </w:p>
  <w:p w:rsidR="006E697B" w:rsidRDefault="006E697B">
    <w:pPr>
      <w:pStyle w:val="Header"/>
    </w:pPr>
  </w:p>
  <w:p w:rsidR="006E697B" w:rsidRDefault="006E697B" w:rsidP="004A2BF3">
    <w:pPr>
      <w:pStyle w:val="Body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>
      <w:rPr>
        <w:rFonts w:ascii="Arial" w:hAnsi="Arial" w:cs="Arial"/>
        <w:sz w:val="22"/>
        <w:szCs w:val="22"/>
        <w:bdr w:val="single" w:sz="4" w:space="0" w:color="auto"/>
      </w:rPr>
      <w:t xml:space="preserve">46729119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>
      <w:rPr>
        <w:rFonts w:ascii="Arial" w:hAnsi="Arial" w:cs="Arial"/>
        <w:sz w:val="22"/>
        <w:szCs w:val="22"/>
        <w:bdr w:val="single" w:sz="4" w:space="0" w:color="auto"/>
      </w:rPr>
      <w:t xml:space="preserve">2023574509 </w:t>
    </w:r>
  </w:p>
  <w:p w:rsidR="006E697B" w:rsidRDefault="006E697B" w:rsidP="0055784D">
    <w:pPr>
      <w:pStyle w:val="Header"/>
      <w:rPr>
        <w:rFonts w:ascii="Times New Roman" w:hAnsi="Times New Roman"/>
        <w:sz w:val="24"/>
        <w:szCs w:val="24"/>
      </w:rPr>
    </w:pPr>
  </w:p>
  <w:p w:rsidR="006E697B" w:rsidRDefault="006E697B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2612AE"/>
    <w:multiLevelType w:val="hybridMultilevel"/>
    <w:tmpl w:val="C40ED836"/>
    <w:lvl w:ilvl="0" w:tplc="2BB4188A">
      <w:start w:val="1"/>
      <w:numFmt w:val="lowerLetter"/>
      <w:lvlText w:val="%1)"/>
      <w:lvlJc w:val="left"/>
      <w:pPr>
        <w:ind w:left="461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621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781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  <w:rPr>
        <w:rFonts w:cs="Times New Roman"/>
      </w:rPr>
    </w:lvl>
  </w:abstractNum>
  <w:abstractNum w:abstractNumId="4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5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7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7"/>
  </w:num>
  <w:num w:numId="3">
    <w:abstractNumId w:val="6"/>
  </w:num>
  <w:num w:numId="4">
    <w:abstractNumId w:val="1"/>
  </w:num>
  <w:num w:numId="5">
    <w:abstractNumId w:val="5"/>
  </w:num>
  <w:num w:numId="6">
    <w:abstractNumId w:val="2"/>
  </w:num>
  <w:num w:numId="7">
    <w:abstractNumId w:val="4"/>
  </w:num>
  <w:num w:numId="8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F404E8"/>
    <w:rsid w:val="00015DA7"/>
    <w:rsid w:val="00083F22"/>
    <w:rsid w:val="001406AD"/>
    <w:rsid w:val="001726FE"/>
    <w:rsid w:val="001A1B05"/>
    <w:rsid w:val="001B4ACE"/>
    <w:rsid w:val="001F37D1"/>
    <w:rsid w:val="002401F1"/>
    <w:rsid w:val="002624A4"/>
    <w:rsid w:val="002C12B4"/>
    <w:rsid w:val="002D7E6D"/>
    <w:rsid w:val="003657F5"/>
    <w:rsid w:val="00373635"/>
    <w:rsid w:val="003857AD"/>
    <w:rsid w:val="003A5145"/>
    <w:rsid w:val="003D056F"/>
    <w:rsid w:val="00401155"/>
    <w:rsid w:val="00442E0C"/>
    <w:rsid w:val="00451ED3"/>
    <w:rsid w:val="004A2BF3"/>
    <w:rsid w:val="00537815"/>
    <w:rsid w:val="0055784D"/>
    <w:rsid w:val="00560DB1"/>
    <w:rsid w:val="00623868"/>
    <w:rsid w:val="00637F73"/>
    <w:rsid w:val="00676DB4"/>
    <w:rsid w:val="006831DF"/>
    <w:rsid w:val="006E697B"/>
    <w:rsid w:val="00731073"/>
    <w:rsid w:val="007E1B9D"/>
    <w:rsid w:val="007E2277"/>
    <w:rsid w:val="00861175"/>
    <w:rsid w:val="008771A6"/>
    <w:rsid w:val="00913435"/>
    <w:rsid w:val="00916772"/>
    <w:rsid w:val="009A27D0"/>
    <w:rsid w:val="009D5C84"/>
    <w:rsid w:val="00A55E63"/>
    <w:rsid w:val="00AD3D51"/>
    <w:rsid w:val="00AD6C8A"/>
    <w:rsid w:val="00AD749D"/>
    <w:rsid w:val="00B15E67"/>
    <w:rsid w:val="00B37B86"/>
    <w:rsid w:val="00B7440A"/>
    <w:rsid w:val="00C01CB7"/>
    <w:rsid w:val="00C71636"/>
    <w:rsid w:val="00CC3205"/>
    <w:rsid w:val="00CD545D"/>
    <w:rsid w:val="00D54934"/>
    <w:rsid w:val="00DF6AD0"/>
    <w:rsid w:val="00E1750C"/>
    <w:rsid w:val="00E532AD"/>
    <w:rsid w:val="00E70F0E"/>
    <w:rsid w:val="00EB4798"/>
    <w:rsid w:val="00EB55FA"/>
    <w:rsid w:val="00EE5474"/>
    <w:rsid w:val="00F10765"/>
    <w:rsid w:val="00F404E8"/>
    <w:rsid w:val="00F817B0"/>
    <w:rsid w:val="00FA454B"/>
    <w:rsid w:val="00FB2BE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header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37815"/>
    <w:pPr>
      <w:widowControl w:val="0"/>
    </w:pPr>
    <w:rPr>
      <w:lang w:eastAsia="en-US"/>
    </w:rPr>
  </w:style>
  <w:style w:type="paragraph" w:styleId="Heading1">
    <w:name w:val="heading 1"/>
    <w:basedOn w:val="Normal"/>
    <w:link w:val="Heading1Char"/>
    <w:uiPriority w:val="99"/>
    <w:qFormat/>
    <w:rsid w:val="00537815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9C0748"/>
    <w:rPr>
      <w:rFonts w:asciiTheme="majorHAnsi" w:eastAsiaTheme="majorEastAsia" w:hAnsiTheme="majorHAnsi" w:cstheme="majorBidi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537815"/>
    <w:pPr>
      <w:widowControl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BodyText">
    <w:name w:val="Body Text"/>
    <w:basedOn w:val="Normal"/>
    <w:link w:val="BodyTextChar"/>
    <w:uiPriority w:val="99"/>
    <w:rsid w:val="00537815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BodyTextChar">
    <w:name w:val="Body Text Char"/>
    <w:basedOn w:val="DefaultParagraphFont"/>
    <w:link w:val="BodyText"/>
    <w:uiPriority w:val="99"/>
    <w:semiHidden/>
    <w:rsid w:val="009C0748"/>
    <w:rPr>
      <w:lang w:eastAsia="en-US"/>
    </w:rPr>
  </w:style>
  <w:style w:type="paragraph" w:styleId="ListParagraph">
    <w:name w:val="List Paragraph"/>
    <w:basedOn w:val="Normal"/>
    <w:uiPriority w:val="99"/>
    <w:qFormat/>
    <w:rsid w:val="00537815"/>
  </w:style>
  <w:style w:type="paragraph" w:customStyle="1" w:styleId="TableParagraph">
    <w:name w:val="Table Paragraph"/>
    <w:basedOn w:val="Normal"/>
    <w:uiPriority w:val="99"/>
    <w:rsid w:val="00537815"/>
  </w:style>
  <w:style w:type="paragraph" w:styleId="Header">
    <w:name w:val="header"/>
    <w:basedOn w:val="Normal"/>
    <w:link w:val="Header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locked/>
    <w:rsid w:val="00EB4798"/>
    <w:rPr>
      <w:rFonts w:cs="Times New Roman"/>
    </w:rPr>
  </w:style>
  <w:style w:type="paragraph" w:styleId="Footer">
    <w:name w:val="footer"/>
    <w:basedOn w:val="Normal"/>
    <w:link w:val="Footer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locked/>
    <w:rsid w:val="00EB4798"/>
    <w:rPr>
      <w:rFonts w:cs="Times New Roman"/>
    </w:rPr>
  </w:style>
  <w:style w:type="table" w:styleId="TableGrid">
    <w:name w:val="Table Grid"/>
    <w:basedOn w:val="TableNormal"/>
    <w:uiPriority w:val="99"/>
    <w:rsid w:val="002D7E6D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601907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1907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1907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1</TotalTime>
  <Pages>3</Pages>
  <Words>1098</Words>
  <Characters>6265</Characters>
  <Application>Microsoft Office Outlook</Application>
  <DocSecurity>0</DocSecurity>
  <Lines>0</Lines>
  <Paragraphs>0</Paragraphs>
  <ScaleCrop>false</ScaleCrop>
  <Company>PKF Slovensko s.r.o.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dc:description/>
  <cp:lastModifiedBy>MAMINKA</cp:lastModifiedBy>
  <cp:revision>2</cp:revision>
  <dcterms:created xsi:type="dcterms:W3CDTF">2019-03-18T11:24:00Z</dcterms:created>
  <dcterms:modified xsi:type="dcterms:W3CDTF">2019-03-18T11:24:00Z</dcterms:modified>
</cp:coreProperties>
</file>