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C4F15" w:rsidRDefault="001C4F15" w:rsidP="008E278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úver od UCB - zostatok k 31.12.2018:           41852,87</w:t>
      </w:r>
    </w:p>
    <w:p w:rsidR="001C4F15" w:rsidRDefault="001C4F15" w:rsidP="00932B9B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- kontokorent k 31.12.2018:      73271,65</w:t>
      </w:r>
    </w:p>
    <w:p w:rsidR="001C4F15" w:rsidRPr="004C2CD1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- zabezpečenie:  nehnuteľnosťou                              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F15" w:rsidRDefault="001C4F15">
      <w:r>
        <w:separator/>
      </w:r>
    </w:p>
  </w:endnote>
  <w:endnote w:type="continuationSeparator" w:id="0">
    <w:p w:rsidR="001C4F15" w:rsidRDefault="001C4F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F15" w:rsidRDefault="001C4F1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1C4F15" w:rsidRDefault="001C4F1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F15" w:rsidRDefault="001C4F15">
      <w:r>
        <w:separator/>
      </w:r>
    </w:p>
  </w:footnote>
  <w:footnote w:type="continuationSeparator" w:id="0">
    <w:p w:rsidR="001C4F15" w:rsidRDefault="001C4F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F15" w:rsidRDefault="001C4F15">
    <w:pPr>
      <w:pStyle w:val="Header"/>
    </w:pPr>
  </w:p>
  <w:p w:rsidR="001C4F15" w:rsidRDefault="001C4F15">
    <w:pPr>
      <w:pStyle w:val="Header"/>
    </w:pPr>
  </w:p>
  <w:p w:rsidR="001C4F15" w:rsidRDefault="001C4F15">
    <w:pPr>
      <w:pStyle w:val="Header"/>
    </w:pPr>
  </w:p>
  <w:p w:rsidR="001C4F15" w:rsidRPr="00D40276" w:rsidRDefault="001C4F15" w:rsidP="008E2788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Header"/>
      <w:rPr>
        <w:rFonts w:ascii="Times New Roman" w:hAnsi="Times New Roman"/>
        <w:sz w:val="24"/>
        <w:szCs w:val="24"/>
      </w:rPr>
    </w:pPr>
  </w:p>
  <w:p w:rsidR="001C4F15" w:rsidRDefault="001C4F1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013E"/>
    <w:rsid w:val="000B3819"/>
    <w:rsid w:val="000C53AB"/>
    <w:rsid w:val="001406AD"/>
    <w:rsid w:val="00192567"/>
    <w:rsid w:val="001A1B05"/>
    <w:rsid w:val="001C4F15"/>
    <w:rsid w:val="002401F1"/>
    <w:rsid w:val="00283218"/>
    <w:rsid w:val="002B1541"/>
    <w:rsid w:val="002B348B"/>
    <w:rsid w:val="002C12B4"/>
    <w:rsid w:val="002D7E6D"/>
    <w:rsid w:val="00302E9C"/>
    <w:rsid w:val="003657F5"/>
    <w:rsid w:val="00372A1B"/>
    <w:rsid w:val="00373635"/>
    <w:rsid w:val="003A5145"/>
    <w:rsid w:val="003D056F"/>
    <w:rsid w:val="00401155"/>
    <w:rsid w:val="00451ED3"/>
    <w:rsid w:val="004732A8"/>
    <w:rsid w:val="004844E4"/>
    <w:rsid w:val="004A2BF3"/>
    <w:rsid w:val="004C2CD1"/>
    <w:rsid w:val="004D464B"/>
    <w:rsid w:val="004D7A90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118DB"/>
    <w:rsid w:val="00D33071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1045</Words>
  <Characters>5959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2019-03-11T08:53:00Z</dcterms:created>
  <dcterms:modified xsi:type="dcterms:W3CDTF">2019-03-11T08:53:00Z</dcterms:modified>
</cp:coreProperties>
</file>