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A036D" w:rsidRPr="00A55E63" w:rsidRDefault="006A036D">
      <w:pPr>
        <w:spacing w:before="2" w:line="140" w:lineRule="exact"/>
        <w:rPr>
          <w:sz w:val="14"/>
          <w:szCs w:val="14"/>
          <w:lang w:val="en-US"/>
        </w:rPr>
      </w:pP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8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6A036D" w:rsidRPr="00A55E63" w:rsidRDefault="006A036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č.MF/18008/2014-74 – FS č.10/2014</w:t>
      </w:r>
      <w:r>
        <w:rPr>
          <w:rFonts w:ascii="Arial Narrow" w:hAnsi="Arial Narrow"/>
        </w:rPr>
        <w:t>; novela č.MF/14775/2017-74 – FS č.17/2017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6A036D" w:rsidRPr="00D40276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6A036D" w:rsidRPr="00A55E63" w:rsidRDefault="006A036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6A036D" w:rsidRPr="00A55E63" w:rsidRDefault="006A036D" w:rsidP="00AD749D">
      <w:pPr>
        <w:spacing w:before="7" w:line="24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SIGNUM LAUDIS - REALITY s.r.o.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36815322</w:t>
            </w:r>
          </w:p>
        </w:tc>
      </w:tr>
      <w:tr w:rsidR="006A036D" w:rsidRPr="004732A8">
        <w:tc>
          <w:tcPr>
            <w:tcW w:w="3085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Jilemnického 4/A, Martin 03601</w:t>
            </w:r>
          </w:p>
        </w:tc>
      </w:tr>
    </w:tbl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Bežné účtovné</w:t>
            </w:r>
          </w:p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4732A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A036D" w:rsidRPr="004732A8">
        <w:tc>
          <w:tcPr>
            <w:tcW w:w="4219" w:type="dxa"/>
          </w:tcPr>
          <w:p w:rsidR="006A036D" w:rsidRPr="004732A8" w:rsidRDefault="006A036D" w:rsidP="004732A8">
            <w:pPr>
              <w:spacing w:line="260" w:lineRule="exact"/>
              <w:rPr>
                <w:rFonts w:ascii="Arial" w:hAnsi="Arial" w:cs="Arial"/>
              </w:rPr>
            </w:pPr>
            <w:r w:rsidRPr="004732A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6A036D" w:rsidRPr="004732A8" w:rsidRDefault="006A036D" w:rsidP="004732A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6A036D" w:rsidRPr="00A55E63" w:rsidRDefault="006A036D" w:rsidP="00AD6C8A">
      <w:pPr>
        <w:spacing w:line="260" w:lineRule="exact"/>
        <w:jc w:val="both"/>
        <w:rPr>
          <w:rFonts w:ascii="Arial" w:hAnsi="Arial" w:cs="Arial"/>
        </w:rPr>
      </w:pP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A036D" w:rsidRPr="00A55E63" w:rsidRDefault="006A036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4732A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kúpo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4732A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4732A8">
              <w:rPr>
                <w:rFonts w:ascii="Arial" w:hAnsi="Arial" w:cs="Arial"/>
                <w:sz w:val="22"/>
                <w:szCs w:val="22"/>
              </w:rPr>
              <w:t>tvor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4732A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K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4732A8">
              <w:rPr>
                <w:rFonts w:ascii="Arial" w:hAnsi="Arial" w:cs="Arial"/>
                <w:sz w:val="22"/>
                <w:szCs w:val="22"/>
              </w:rPr>
              <w:t>ina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4732A8">
              <w:rPr>
                <w:rFonts w:ascii="Arial" w:hAnsi="Arial" w:cs="Arial"/>
                <w:sz w:val="22"/>
                <w:szCs w:val="22"/>
              </w:rPr>
              <w:t>ný maj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4732A8">
              <w:rPr>
                <w:rFonts w:ascii="Arial" w:hAnsi="Arial" w:cs="Arial"/>
                <w:sz w:val="22"/>
                <w:szCs w:val="22"/>
              </w:rPr>
              <w:t>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z w:val="22"/>
                <w:szCs w:val="22"/>
              </w:rPr>
              <w:t>ky 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z w:val="22"/>
                <w:szCs w:val="22"/>
              </w:rPr>
              <w:t>tane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Pô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4732A8">
              <w:rPr>
                <w:rFonts w:ascii="Arial" w:hAnsi="Arial" w:cs="Arial"/>
                <w:sz w:val="22"/>
                <w:szCs w:val="22"/>
              </w:rPr>
              <w:t>ičky a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4732A8">
              <w:rPr>
                <w:rFonts w:ascii="Arial" w:hAnsi="Arial" w:cs="Arial"/>
                <w:sz w:val="22"/>
                <w:szCs w:val="22"/>
              </w:rPr>
              <w:t>úv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A036D" w:rsidRPr="004732A8">
        <w:tc>
          <w:tcPr>
            <w:tcW w:w="4843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D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riv</w:t>
            </w:r>
            <w:r w:rsidRPr="004732A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4732A8">
              <w:rPr>
                <w:rFonts w:ascii="Arial" w:hAnsi="Arial" w:cs="Arial"/>
                <w:sz w:val="22"/>
                <w:szCs w:val="22"/>
              </w:rPr>
              <w:t>to</w:t>
            </w:r>
            <w:r w:rsidRPr="004732A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4732A8">
              <w:rPr>
                <w:rFonts w:ascii="Arial" w:hAnsi="Arial" w:cs="Arial"/>
                <w:sz w:val="22"/>
                <w:szCs w:val="22"/>
              </w:rPr>
              <w:t>op</w:t>
            </w:r>
            <w:r w:rsidRPr="004732A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4732A8">
              <w:rPr>
                <w:rFonts w:ascii="Arial" w:hAnsi="Arial" w:cs="Arial"/>
                <w:sz w:val="22"/>
                <w:szCs w:val="22"/>
              </w:rPr>
              <w:t>rá</w:t>
            </w:r>
            <w:r w:rsidRPr="004732A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4732A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A036D" w:rsidRPr="004732A8" w:rsidRDefault="006A036D" w:rsidP="004732A8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4732A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C2CD1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A036D" w:rsidRPr="00A55E63" w:rsidRDefault="006A036D" w:rsidP="00AD749D">
      <w:pPr>
        <w:spacing w:before="1" w:line="280" w:lineRule="exact"/>
        <w:jc w:val="both"/>
        <w:rPr>
          <w:rFonts w:ascii="Arial" w:hAnsi="Arial" w:cs="Arial"/>
        </w:rPr>
      </w:pPr>
    </w:p>
    <w:p w:rsidR="006A036D" w:rsidRPr="00A55E63" w:rsidRDefault="006A036D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A036D" w:rsidRPr="00A55E63" w:rsidRDefault="006A036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A036D" w:rsidRPr="00A55E63" w:rsidRDefault="006A036D" w:rsidP="00AD749D">
      <w:pPr>
        <w:spacing w:before="11" w:line="260" w:lineRule="exact"/>
        <w:jc w:val="both"/>
        <w:rPr>
          <w:rFonts w:ascii="Arial" w:hAnsi="Arial" w:cs="Arial"/>
        </w:rPr>
      </w:pP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6A036D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pôžičky od FO nepodnikateľov - zostatok k 31.12.2018.....94600,-</w:t>
      </w:r>
    </w:p>
    <w:p w:rsidR="006A036D" w:rsidRPr="004C2CD1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</w:t>
      </w: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6A036D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6A036D" w:rsidRPr="00A55E63" w:rsidRDefault="006A036D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A036D" w:rsidRPr="00451ED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A036D" w:rsidRPr="00451ED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6A036D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451ED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6A036D" w:rsidRPr="00451ED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A036D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6A036D" w:rsidRPr="00A55E63" w:rsidRDefault="006A036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6A036D" w:rsidRPr="00A55E63" w:rsidSect="002B154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036D" w:rsidRDefault="006A036D">
      <w:r>
        <w:separator/>
      </w:r>
    </w:p>
  </w:endnote>
  <w:endnote w:type="continuationSeparator" w:id="0">
    <w:p w:rsidR="006A036D" w:rsidRDefault="006A036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36D" w:rsidRDefault="006A036D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49" type="#_x0000_t202" style="position:absolute;margin-left:483.9pt;margin-top:800.05pt;width:42.6pt;height:14pt;z-index:-251656192;visibility:visible;mso-position-horizontal-relative:page;mso-position-vertical-relative:page" filled="f" stroked="f">
          <v:textbox inset="0,0,0,0">
            <w:txbxContent>
              <w:p w:rsidR="006A036D" w:rsidRDefault="006A036D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036D" w:rsidRDefault="006A036D">
      <w:r>
        <w:separator/>
      </w:r>
    </w:p>
  </w:footnote>
  <w:footnote w:type="continuationSeparator" w:id="0">
    <w:p w:rsidR="006A036D" w:rsidRDefault="006A036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036D" w:rsidRDefault="006A036D">
    <w:pPr>
      <w:pStyle w:val="Header"/>
    </w:pPr>
  </w:p>
  <w:p w:rsidR="006A036D" w:rsidRDefault="006A036D">
    <w:pPr>
      <w:pStyle w:val="Header"/>
    </w:pPr>
  </w:p>
  <w:p w:rsidR="006A036D" w:rsidRDefault="006A036D">
    <w:pPr>
      <w:pStyle w:val="Header"/>
    </w:pPr>
  </w:p>
  <w:p w:rsidR="006A036D" w:rsidRPr="00D40276" w:rsidRDefault="006A036D" w:rsidP="004C2CD1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36815322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2022438121</w:t>
    </w:r>
  </w:p>
  <w:p w:rsidR="006A036D" w:rsidRDefault="006A036D" w:rsidP="0055784D">
    <w:pPr>
      <w:pStyle w:val="Header"/>
      <w:rPr>
        <w:rFonts w:ascii="Times New Roman" w:hAnsi="Times New Roman"/>
        <w:sz w:val="24"/>
        <w:szCs w:val="24"/>
      </w:rPr>
    </w:pPr>
  </w:p>
  <w:p w:rsidR="006A036D" w:rsidRDefault="006A036D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B3819"/>
    <w:rsid w:val="000C53AB"/>
    <w:rsid w:val="001406AD"/>
    <w:rsid w:val="00192567"/>
    <w:rsid w:val="001A1B05"/>
    <w:rsid w:val="002401F1"/>
    <w:rsid w:val="002B1541"/>
    <w:rsid w:val="002B348B"/>
    <w:rsid w:val="002C12B4"/>
    <w:rsid w:val="002D7E6D"/>
    <w:rsid w:val="003657F5"/>
    <w:rsid w:val="00372A1B"/>
    <w:rsid w:val="00373635"/>
    <w:rsid w:val="003A5145"/>
    <w:rsid w:val="003D056F"/>
    <w:rsid w:val="00401155"/>
    <w:rsid w:val="00451ED3"/>
    <w:rsid w:val="004732A8"/>
    <w:rsid w:val="004A2BF3"/>
    <w:rsid w:val="004C2CD1"/>
    <w:rsid w:val="004D464B"/>
    <w:rsid w:val="004D7A90"/>
    <w:rsid w:val="00547822"/>
    <w:rsid w:val="0055784D"/>
    <w:rsid w:val="00560DB1"/>
    <w:rsid w:val="00566B86"/>
    <w:rsid w:val="005E2918"/>
    <w:rsid w:val="00623868"/>
    <w:rsid w:val="00637F73"/>
    <w:rsid w:val="00676DB4"/>
    <w:rsid w:val="006831DF"/>
    <w:rsid w:val="00691F3D"/>
    <w:rsid w:val="006A036D"/>
    <w:rsid w:val="00731073"/>
    <w:rsid w:val="00765840"/>
    <w:rsid w:val="007E2277"/>
    <w:rsid w:val="0081389C"/>
    <w:rsid w:val="0083096E"/>
    <w:rsid w:val="00861175"/>
    <w:rsid w:val="008771A6"/>
    <w:rsid w:val="008B6E6D"/>
    <w:rsid w:val="008D0BA3"/>
    <w:rsid w:val="00913435"/>
    <w:rsid w:val="00916772"/>
    <w:rsid w:val="009825D8"/>
    <w:rsid w:val="009A27D0"/>
    <w:rsid w:val="009A284D"/>
    <w:rsid w:val="009C69F5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BC6D4C"/>
    <w:rsid w:val="00C01CB7"/>
    <w:rsid w:val="00C07843"/>
    <w:rsid w:val="00C71636"/>
    <w:rsid w:val="00CC0794"/>
    <w:rsid w:val="00CC3205"/>
    <w:rsid w:val="00CD545D"/>
    <w:rsid w:val="00CE2BDD"/>
    <w:rsid w:val="00D40276"/>
    <w:rsid w:val="00DB0D5A"/>
    <w:rsid w:val="00DB6AD2"/>
    <w:rsid w:val="00DF6AD0"/>
    <w:rsid w:val="00E1750C"/>
    <w:rsid w:val="00E532AD"/>
    <w:rsid w:val="00E70F0E"/>
    <w:rsid w:val="00E82C63"/>
    <w:rsid w:val="00EB3E32"/>
    <w:rsid w:val="00EB4798"/>
    <w:rsid w:val="00EB55FA"/>
    <w:rsid w:val="00EE5474"/>
    <w:rsid w:val="00F01A01"/>
    <w:rsid w:val="00F404E8"/>
    <w:rsid w:val="00F4354C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1541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2B154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5E2918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2B1541"/>
    <w:pPr>
      <w:widowControl w:val="0"/>
    </w:pPr>
    <w:rPr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2B154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5E2918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2B1541"/>
  </w:style>
  <w:style w:type="paragraph" w:customStyle="1" w:styleId="TableParagraph">
    <w:name w:val="Table Paragraph"/>
    <w:basedOn w:val="Normal"/>
    <w:uiPriority w:val="99"/>
    <w:rsid w:val="002B1541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8856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0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3</Pages>
  <Words>1029</Words>
  <Characters>5866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Janka</cp:lastModifiedBy>
  <cp:revision>2</cp:revision>
  <dcterms:created xsi:type="dcterms:W3CDTF">2019-03-09T17:17:00Z</dcterms:created>
  <dcterms:modified xsi:type="dcterms:W3CDTF">2019-03-09T17:17:00Z</dcterms:modified>
</cp:coreProperties>
</file>