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použíté daňové odpisy.</w:t>
      </w: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D464B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D464B" w:rsidRPr="00A55E63" w:rsidRDefault="004D464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D464B" w:rsidRPr="00451ED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D464B" w:rsidRPr="00451ED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D464B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451ED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D464B" w:rsidRPr="00451ED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D464B" w:rsidRPr="00A55E63" w:rsidRDefault="004D464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4B" w:rsidRDefault="004D464B">
      <w:r>
        <w:separator/>
      </w:r>
    </w:p>
  </w:endnote>
  <w:endnote w:type="continuationSeparator" w:id="0">
    <w:p w:rsidR="004D464B" w:rsidRDefault="004D4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64B" w:rsidRDefault="004D464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4D464B" w:rsidRDefault="004D464B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4B" w:rsidRDefault="004D464B">
      <w:r>
        <w:separator/>
      </w:r>
    </w:p>
  </w:footnote>
  <w:footnote w:type="continuationSeparator" w:id="0">
    <w:p w:rsidR="004D464B" w:rsidRDefault="004D4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64B" w:rsidRDefault="004D464B">
    <w:pPr>
      <w:pStyle w:val="Header"/>
    </w:pPr>
  </w:p>
  <w:p w:rsidR="004D464B" w:rsidRDefault="004D464B">
    <w:pPr>
      <w:pStyle w:val="Header"/>
    </w:pPr>
  </w:p>
  <w:p w:rsidR="004D464B" w:rsidRDefault="004D464B">
    <w:pPr>
      <w:pStyle w:val="Header"/>
    </w:pPr>
  </w:p>
  <w:p w:rsidR="004D464B" w:rsidRPr="00D40276" w:rsidRDefault="004D464B" w:rsidP="00D40276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4D464B" w:rsidRDefault="004D464B" w:rsidP="0055784D">
    <w:pPr>
      <w:pStyle w:val="Header"/>
      <w:rPr>
        <w:rFonts w:ascii="Times New Roman" w:hAnsi="Times New Roman"/>
        <w:sz w:val="24"/>
        <w:szCs w:val="24"/>
      </w:rPr>
    </w:pPr>
  </w:p>
  <w:p w:rsidR="004D464B" w:rsidRDefault="004D46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3819"/>
    <w:rsid w:val="000C53AB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32A8"/>
    <w:rsid w:val="004A2BF3"/>
    <w:rsid w:val="004D464B"/>
    <w:rsid w:val="00547822"/>
    <w:rsid w:val="0055784D"/>
    <w:rsid w:val="00560DB1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61175"/>
    <w:rsid w:val="008771A6"/>
    <w:rsid w:val="008B6E6D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F6AD0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1017</Words>
  <Characters>5801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2019-03-06T09:21:00Z</dcterms:created>
  <dcterms:modified xsi:type="dcterms:W3CDTF">2019-03-06T09:21:00Z</dcterms:modified>
</cp:coreProperties>
</file>