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69D" w:rsidRPr="003E7910" w:rsidRDefault="0032569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31.12.2018</w:t>
      </w:r>
    </w:p>
    <w:p w:rsidR="0032569D" w:rsidRPr="003E7910" w:rsidRDefault="0032569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32569D" w:rsidRPr="003E7910" w:rsidRDefault="0032569D" w:rsidP="00A5552F">
      <w:pPr>
        <w:rPr>
          <w:rFonts w:cs="Arial"/>
          <w:szCs w:val="22"/>
        </w:rPr>
      </w:pPr>
    </w:p>
    <w:p w:rsidR="0032569D" w:rsidRPr="003E7910" w:rsidRDefault="0032569D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32569D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32569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IKA PL s.r.o.</w:t>
            </w:r>
          </w:p>
        </w:tc>
      </w:tr>
      <w:tr w:rsidR="0032569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Brezno</w:t>
            </w:r>
          </w:p>
        </w:tc>
      </w:tr>
      <w:tr w:rsidR="0032569D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36052019          DIČ:  2020085078</w:t>
            </w:r>
          </w:p>
        </w:tc>
      </w:tr>
      <w:tr w:rsidR="0032569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</w:p>
        </w:tc>
      </w:tr>
      <w:tr w:rsidR="0032569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13.12.2001</w:t>
            </w:r>
          </w:p>
        </w:tc>
      </w:tr>
    </w:tbl>
    <w:p w:rsidR="0032569D" w:rsidRPr="003E7910" w:rsidRDefault="0032569D" w:rsidP="007B0660">
      <w:pPr>
        <w:jc w:val="both"/>
        <w:rPr>
          <w:rFonts w:cs="Arial"/>
          <w:b/>
          <w:bCs/>
          <w:szCs w:val="22"/>
        </w:rPr>
      </w:pPr>
    </w:p>
    <w:p w:rsidR="0032569D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</w:p>
    <w:p w:rsidR="0032569D" w:rsidRPr="003E7910" w:rsidRDefault="0032569D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2569D" w:rsidRPr="003E7910" w:rsidRDefault="0032569D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32569D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E7910" w:rsidRDefault="0032569D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E7910" w:rsidRDefault="0032569D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2569D" w:rsidRPr="003E7910" w:rsidRDefault="0032569D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2569D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569D" w:rsidRPr="003E7910" w:rsidRDefault="0032569D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69D" w:rsidRPr="003E7910" w:rsidRDefault="003256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2569D" w:rsidRPr="003E7910" w:rsidRDefault="003256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2569D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2569D" w:rsidRPr="003E7910" w:rsidRDefault="0032569D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2569D" w:rsidRPr="003E7910" w:rsidRDefault="003256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2569D" w:rsidRPr="003E7910" w:rsidRDefault="003256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2569D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E7910" w:rsidRDefault="0032569D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69D" w:rsidRPr="003E7910" w:rsidRDefault="003256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2569D" w:rsidRPr="003E7910" w:rsidRDefault="003256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2569D" w:rsidRPr="003E7910" w:rsidRDefault="0032569D" w:rsidP="003E7910">
      <w:pPr>
        <w:pStyle w:val="Title"/>
        <w:spacing w:before="0" w:beforeAutospacing="0" w:after="0"/>
        <w:jc w:val="left"/>
        <w:rPr>
          <w:szCs w:val="22"/>
        </w:rPr>
      </w:pP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32569D" w:rsidRPr="004534D4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2569D" w:rsidRDefault="0032569D" w:rsidP="007B0660">
      <w:pPr>
        <w:ind w:right="-468"/>
        <w:jc w:val="both"/>
        <w:rPr>
          <w:rFonts w:cs="Arial"/>
          <w:b/>
          <w:szCs w:val="22"/>
        </w:rPr>
      </w:pPr>
    </w:p>
    <w:p w:rsidR="0032569D" w:rsidRDefault="0032569D" w:rsidP="007B0660">
      <w:pPr>
        <w:ind w:right="-468"/>
        <w:jc w:val="both"/>
        <w:rPr>
          <w:rFonts w:cs="Arial"/>
          <w:b/>
          <w:szCs w:val="22"/>
        </w:rPr>
      </w:pPr>
    </w:p>
    <w:p w:rsidR="0032569D" w:rsidRPr="003E7910" w:rsidRDefault="0032569D" w:rsidP="007B0660">
      <w:pPr>
        <w:ind w:right="-468"/>
        <w:jc w:val="both"/>
        <w:rPr>
          <w:rFonts w:cs="Arial"/>
          <w:b/>
          <w:szCs w:val="22"/>
        </w:rPr>
      </w:pPr>
    </w:p>
    <w:p w:rsidR="0032569D" w:rsidRPr="003E7910" w:rsidRDefault="0032569D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32569D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32569D" w:rsidRPr="003E7910" w:rsidRDefault="0032569D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32569D" w:rsidRPr="003E7910" w:rsidRDefault="0032569D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32569D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32569D" w:rsidRPr="003E7910" w:rsidRDefault="0032569D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32569D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  <w:tr w:rsidR="0032569D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69D" w:rsidRPr="003E7910" w:rsidRDefault="0032569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  <w:tr w:rsidR="0032569D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9D" w:rsidRPr="003E7910" w:rsidRDefault="0032569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9D" w:rsidRPr="003E7910" w:rsidRDefault="0032569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69D" w:rsidRPr="003E7910" w:rsidRDefault="0032569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2569D" w:rsidRPr="003E7910" w:rsidRDefault="0032569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2569D" w:rsidRPr="003E7910" w:rsidRDefault="0032569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  <w:tr w:rsidR="0032569D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  <w:tr w:rsidR="0032569D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Kolajová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 w:rsidP="00841190">
            <w:pPr>
              <w:rPr>
                <w:sz w:val="20"/>
                <w:szCs w:val="20"/>
              </w:rPr>
            </w:pPr>
          </w:p>
        </w:tc>
      </w:tr>
      <w:tr w:rsidR="0032569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  <w:tr w:rsidR="0032569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  <w:tr w:rsidR="0032569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569D" w:rsidRPr="003E7910" w:rsidRDefault="003256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569D" w:rsidRPr="003E7910" w:rsidRDefault="0032569D">
            <w:pPr>
              <w:rPr>
                <w:sz w:val="20"/>
                <w:szCs w:val="20"/>
              </w:rPr>
            </w:pPr>
          </w:p>
        </w:tc>
      </w:tr>
    </w:tbl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32569D" w:rsidRPr="005611A8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32569D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</w:p>
    <w:p w:rsidR="0032569D" w:rsidRPr="003E7910" w:rsidRDefault="0032569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32569D" w:rsidRPr="003E7910" w:rsidRDefault="0032569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32569D" w:rsidRPr="003E7910" w:rsidRDefault="0032569D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32569D" w:rsidRPr="003E7910" w:rsidRDefault="0032569D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32569D" w:rsidRPr="003E7910" w:rsidRDefault="0032569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32569D" w:rsidRPr="003E7910" w:rsidRDefault="0032569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32569D" w:rsidRPr="003E7910" w:rsidRDefault="0032569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32569D" w:rsidRPr="003E7910" w:rsidRDefault="0032569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32569D" w:rsidRPr="003E7910" w:rsidRDefault="0032569D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32569D" w:rsidRPr="003E7910" w:rsidRDefault="0032569D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2569D" w:rsidRPr="003E7910" w:rsidRDefault="0032569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2569D" w:rsidRDefault="0032569D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32569D" w:rsidRPr="003F477D" w:rsidRDefault="0032569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32569D" w:rsidRPr="003F477D" w:rsidRDefault="0032569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32569D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2569D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2569D" w:rsidRPr="003F477D" w:rsidRDefault="0032569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2569D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171879</w:t>
            </w: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188306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218823</w:t>
            </w:r>
          </w:p>
        </w:tc>
      </w:tr>
      <w:tr w:rsidR="0032569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202396</w:t>
            </w:r>
          </w:p>
        </w:tc>
      </w:tr>
    </w:tbl>
    <w:p w:rsidR="0032569D" w:rsidRPr="003F477D" w:rsidRDefault="0032569D" w:rsidP="0003344F">
      <w:pPr>
        <w:spacing w:after="0" w:line="240" w:lineRule="auto"/>
        <w:rPr>
          <w:szCs w:val="22"/>
        </w:rPr>
      </w:pPr>
    </w:p>
    <w:p w:rsidR="0032569D" w:rsidRPr="003F477D" w:rsidRDefault="0032569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32569D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2569D" w:rsidRPr="003F477D" w:rsidRDefault="0032569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2569D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2569D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155452</w:t>
            </w: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171879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2569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235250</w:t>
            </w:r>
          </w:p>
        </w:tc>
      </w:tr>
      <w:tr w:rsidR="0032569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218823</w:t>
            </w:r>
          </w:p>
        </w:tc>
      </w:tr>
    </w:tbl>
    <w:p w:rsidR="0032569D" w:rsidRDefault="0032569D" w:rsidP="0003344F">
      <w:pPr>
        <w:spacing w:after="0" w:line="240" w:lineRule="auto"/>
        <w:rPr>
          <w:szCs w:val="22"/>
        </w:rPr>
      </w:pPr>
    </w:p>
    <w:p w:rsidR="0032569D" w:rsidRPr="003F477D" w:rsidRDefault="0032569D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2569D" w:rsidRPr="003F477D" w:rsidRDefault="0032569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32569D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32569D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2569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32569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2569D" w:rsidRPr="003F477D" w:rsidRDefault="0032569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2569D" w:rsidRPr="003F477D" w:rsidRDefault="0032569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843" w:type="dxa"/>
            <w:vAlign w:val="center"/>
          </w:tcPr>
          <w:p w:rsidR="0032569D" w:rsidRPr="003F477D" w:rsidRDefault="0032569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</w:tr>
      <w:tr w:rsidR="0032569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569D" w:rsidRPr="003F477D" w:rsidRDefault="0032569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2569D" w:rsidRPr="003F477D" w:rsidRDefault="0032569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2569D" w:rsidRPr="003F477D" w:rsidRDefault="0032569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</w:t>
            </w:r>
          </w:p>
        </w:tc>
      </w:tr>
    </w:tbl>
    <w:p w:rsidR="0032569D" w:rsidRDefault="0032569D" w:rsidP="0003344F">
      <w:pPr>
        <w:spacing w:after="0" w:line="240" w:lineRule="auto"/>
        <w:jc w:val="both"/>
        <w:rPr>
          <w:szCs w:val="22"/>
        </w:rPr>
      </w:pPr>
    </w:p>
    <w:p w:rsidR="0032569D" w:rsidRPr="003F477D" w:rsidRDefault="0032569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32569D" w:rsidRPr="003F477D" w:rsidRDefault="0032569D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32569D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569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3545</w:t>
            </w:r>
          </w:p>
        </w:tc>
      </w:tr>
      <w:tr w:rsidR="0032569D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73848</w:t>
            </w:r>
          </w:p>
        </w:tc>
        <w:tc>
          <w:tcPr>
            <w:tcW w:w="2405" w:type="dxa"/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61396</w:t>
            </w:r>
          </w:p>
        </w:tc>
      </w:tr>
      <w:tr w:rsidR="0032569D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2569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2569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75890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2569D" w:rsidRPr="003F477D" w:rsidRDefault="0032569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64941</w:t>
            </w:r>
          </w:p>
        </w:tc>
      </w:tr>
    </w:tbl>
    <w:p w:rsidR="0032569D" w:rsidRPr="003F477D" w:rsidRDefault="0032569D" w:rsidP="0003344F">
      <w:pPr>
        <w:pStyle w:val="Title"/>
        <w:spacing w:before="0" w:beforeAutospacing="0" w:after="0"/>
        <w:jc w:val="both"/>
        <w:rPr>
          <w:szCs w:val="22"/>
        </w:rPr>
      </w:pPr>
    </w:p>
    <w:p w:rsidR="0032569D" w:rsidRPr="003F477D" w:rsidRDefault="0032569D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2569D" w:rsidRPr="003F477D" w:rsidRDefault="0032569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2569D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569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8B38E4" w:rsidRDefault="0032569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29802</w:t>
            </w:r>
          </w:p>
        </w:tc>
      </w:tr>
      <w:tr w:rsidR="0032569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29802</w:t>
            </w: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8B38E4" w:rsidRDefault="0032569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29802</w:t>
            </w:r>
          </w:p>
        </w:tc>
      </w:tr>
    </w:tbl>
    <w:p w:rsidR="0032569D" w:rsidRPr="003F477D" w:rsidRDefault="0032569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2569D" w:rsidRPr="003F477D" w:rsidRDefault="0032569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32569D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569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32569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244511</w:t>
            </w:r>
          </w:p>
        </w:tc>
      </w:tr>
      <w:tr w:rsidR="0032569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244511</w:t>
            </w:r>
          </w:p>
        </w:tc>
      </w:tr>
      <w:tr w:rsidR="0032569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32569D" w:rsidRPr="003F477D" w:rsidRDefault="0032569D" w:rsidP="006B42EC">
      <w:pPr>
        <w:spacing w:after="0" w:line="240" w:lineRule="auto"/>
        <w:rPr>
          <w:kern w:val="28"/>
          <w:szCs w:val="22"/>
        </w:rPr>
      </w:pPr>
    </w:p>
    <w:p w:rsidR="0032569D" w:rsidRPr="003F477D" w:rsidRDefault="0032569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32569D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31452</w:t>
            </w:r>
          </w:p>
        </w:tc>
      </w:tr>
      <w:tr w:rsidR="0032569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</w:tr>
      <w:tr w:rsidR="003256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8F34F2" w:rsidRDefault="0032569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8F34F2" w:rsidRDefault="0032569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33679</w:t>
            </w:r>
          </w:p>
        </w:tc>
      </w:tr>
    </w:tbl>
    <w:p w:rsidR="0032569D" w:rsidRPr="003F477D" w:rsidRDefault="0032569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2569D" w:rsidRPr="003F477D" w:rsidRDefault="0032569D" w:rsidP="0003344F">
      <w:pPr>
        <w:pStyle w:val="Title"/>
        <w:spacing w:before="0" w:beforeAutospacing="0" w:after="0"/>
        <w:jc w:val="left"/>
        <w:rPr>
          <w:szCs w:val="22"/>
        </w:rPr>
      </w:pPr>
    </w:p>
    <w:p w:rsidR="0032569D" w:rsidRPr="003F477D" w:rsidRDefault="0032569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32569D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8875A1">
            <w:pPr>
              <w:pStyle w:val="TopHeader"/>
            </w:pPr>
            <w:r w:rsidRPr="003F477D">
              <w:t>Bezprostredne predchádzajúce</w:t>
            </w:r>
          </w:p>
          <w:p w:rsidR="0032569D" w:rsidRPr="003F477D" w:rsidRDefault="0032569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2569D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Daň v %</w:t>
            </w:r>
          </w:p>
        </w:tc>
      </w:tr>
      <w:tr w:rsidR="0032569D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2569D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256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9C21AB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9C21AB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9C21AB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256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256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569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2569D" w:rsidRPr="003F477D" w:rsidRDefault="0032569D" w:rsidP="0003344F">
      <w:pPr>
        <w:spacing w:after="0" w:line="240" w:lineRule="auto"/>
        <w:rPr>
          <w:szCs w:val="22"/>
        </w:rPr>
      </w:pPr>
    </w:p>
    <w:p w:rsidR="0032569D" w:rsidRPr="003F477D" w:rsidRDefault="0032569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32569D" w:rsidRPr="003F477D" w:rsidRDefault="0032569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32569D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2569D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2569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32569D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29802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7031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69D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2569D" w:rsidRDefault="0032569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2569D" w:rsidRDefault="0032569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2569D" w:rsidRDefault="0032569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2569D" w:rsidRPr="003F477D" w:rsidRDefault="0032569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2569D" w:rsidRPr="003F477D" w:rsidRDefault="0032569D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32569D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569D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2569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11620</w:t>
            </w:r>
          </w:p>
        </w:tc>
      </w:tr>
      <w:tr w:rsidR="0032569D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569D" w:rsidRPr="003F477D" w:rsidRDefault="0032569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22715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9091</w:t>
            </w:r>
          </w:p>
        </w:tc>
      </w:tr>
      <w:tr w:rsidR="0032569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569D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69D" w:rsidRPr="003F477D" w:rsidRDefault="003256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2569D" w:rsidRPr="003F477D" w:rsidRDefault="0032569D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32569D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32569D" w:rsidRPr="003F477D" w:rsidRDefault="0032569D" w:rsidP="003E7910">
      <w:pPr>
        <w:spacing w:after="0" w:line="240" w:lineRule="auto"/>
        <w:rPr>
          <w:szCs w:val="22"/>
        </w:rPr>
      </w:pPr>
    </w:p>
    <w:sectPr w:rsidR="0032569D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69D" w:rsidRDefault="0032569D" w:rsidP="00107589">
      <w:pPr>
        <w:spacing w:after="0" w:line="240" w:lineRule="auto"/>
      </w:pPr>
      <w:r>
        <w:separator/>
      </w:r>
    </w:p>
  </w:endnote>
  <w:endnote w:type="continuationSeparator" w:id="0">
    <w:p w:rsidR="0032569D" w:rsidRDefault="003256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69D" w:rsidRPr="00981468" w:rsidRDefault="0032569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69D" w:rsidRDefault="0032569D" w:rsidP="00107589">
      <w:pPr>
        <w:spacing w:after="0" w:line="240" w:lineRule="auto"/>
      </w:pPr>
      <w:r>
        <w:separator/>
      </w:r>
    </w:p>
  </w:footnote>
  <w:footnote w:type="continuationSeparator" w:id="0">
    <w:p w:rsidR="0032569D" w:rsidRDefault="003256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32569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2569D" w:rsidRPr="003F477D" w:rsidRDefault="003256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2569D" w:rsidRPr="003F477D" w:rsidRDefault="0032569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36052019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2020085078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2569D" w:rsidRPr="004268D2" w:rsidRDefault="0032569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69D" w:rsidRPr="004268D2" w:rsidRDefault="0032569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963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569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F93"/>
    <w:rsid w:val="005C4DA9"/>
    <w:rsid w:val="005D2F62"/>
    <w:rsid w:val="005D6688"/>
    <w:rsid w:val="005D7209"/>
    <w:rsid w:val="005E15C8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C8B"/>
    <w:rsid w:val="00805654"/>
    <w:rsid w:val="00811F01"/>
    <w:rsid w:val="0083597A"/>
    <w:rsid w:val="00841190"/>
    <w:rsid w:val="00842C51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6C2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86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591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96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04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10</Pages>
  <Words>1893</Words>
  <Characters>10793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3</cp:revision>
  <cp:lastPrinted>2015-01-27T14:36:00Z</cp:lastPrinted>
  <dcterms:created xsi:type="dcterms:W3CDTF">2019-03-12T14:34:00Z</dcterms:created>
  <dcterms:modified xsi:type="dcterms:W3CDTF">2019-03-18T12:14:00Z</dcterms:modified>
</cp:coreProperties>
</file>