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54FA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B1A57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B1A57" w:rsidRPr="00A55E63" w:rsidRDefault="004B1A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1A57" w:rsidRPr="00451ED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B1A57" w:rsidRPr="00451ED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B1A57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451ED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B1A57" w:rsidRPr="00451ED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A57" w:rsidRPr="00A55E63" w:rsidRDefault="004B1A5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A57" w:rsidRDefault="004B1A57">
      <w:r>
        <w:separator/>
      </w:r>
    </w:p>
  </w:endnote>
  <w:endnote w:type="continuationSeparator" w:id="0">
    <w:p w:rsidR="004B1A57" w:rsidRDefault="004B1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A57" w:rsidRDefault="004B1A5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4B1A57" w:rsidRDefault="004B1A5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A57" w:rsidRDefault="004B1A57">
      <w:r>
        <w:separator/>
      </w:r>
    </w:p>
  </w:footnote>
  <w:footnote w:type="continuationSeparator" w:id="0">
    <w:p w:rsidR="004B1A57" w:rsidRDefault="004B1A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A57" w:rsidRDefault="004B1A57">
    <w:pPr>
      <w:pStyle w:val="Header"/>
    </w:pPr>
  </w:p>
  <w:p w:rsidR="004B1A57" w:rsidRDefault="004B1A57">
    <w:pPr>
      <w:pStyle w:val="Header"/>
    </w:pPr>
  </w:p>
  <w:p w:rsidR="004B1A57" w:rsidRDefault="004B1A57">
    <w:pPr>
      <w:pStyle w:val="Header"/>
    </w:pPr>
  </w:p>
  <w:p w:rsidR="004B1A57" w:rsidRPr="00D40276" w:rsidRDefault="004B1A57" w:rsidP="006354F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:rsidR="004B1A57" w:rsidRDefault="004B1A57" w:rsidP="0055784D">
    <w:pPr>
      <w:pStyle w:val="Header"/>
      <w:rPr>
        <w:rFonts w:ascii="Times New Roman" w:hAnsi="Times New Roman"/>
        <w:sz w:val="24"/>
        <w:szCs w:val="24"/>
      </w:rPr>
    </w:pPr>
  </w:p>
  <w:p w:rsidR="004B1A57" w:rsidRDefault="004B1A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3819"/>
    <w:rsid w:val="000C53AB"/>
    <w:rsid w:val="001406AD"/>
    <w:rsid w:val="001812F7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32A8"/>
    <w:rsid w:val="004A2BF3"/>
    <w:rsid w:val="004B1A57"/>
    <w:rsid w:val="004D464B"/>
    <w:rsid w:val="004D7A90"/>
    <w:rsid w:val="00547822"/>
    <w:rsid w:val="0055784D"/>
    <w:rsid w:val="00560DB1"/>
    <w:rsid w:val="00563490"/>
    <w:rsid w:val="00566B86"/>
    <w:rsid w:val="005E2918"/>
    <w:rsid w:val="00623868"/>
    <w:rsid w:val="006354FA"/>
    <w:rsid w:val="00637F73"/>
    <w:rsid w:val="006619EA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BD7A81"/>
    <w:rsid w:val="00C01CB7"/>
    <w:rsid w:val="00C07843"/>
    <w:rsid w:val="00C7141B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4601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1010</Words>
  <Characters>5759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2019-03-07T18:10:00Z</dcterms:created>
  <dcterms:modified xsi:type="dcterms:W3CDTF">2019-03-07T18:10:00Z</dcterms:modified>
</cp:coreProperties>
</file>