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Normal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68"/>
        <w:gridCol w:w="3819"/>
        <w:gridCol w:w="2245"/>
        <w:gridCol w:w="565"/>
        <w:gridCol w:w="705"/>
        <w:gridCol w:w="844"/>
        <w:gridCol w:w="384"/>
      </w:tblGrid>
      <w:tr>
        <w:trPr>
          <w:trHeight w:val="340" w:hRule="exact"/>
          <w:cantSplit w:val="false"/>
        </w:trPr>
        <w:tc>
          <w:tcPr>
            <w:tcW w:w="56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23.03.2018</w:t>
            </w:r>
          </w:p>
        </w:tc>
        <w:tc>
          <w:tcPr>
            <w:tcW w:w="12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7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86"/>
        <w:gridCol w:w="6519"/>
        <w:gridCol w:w="818"/>
        <w:gridCol w:w="286"/>
        <w:gridCol w:w="573"/>
        <w:gridCol w:w="368"/>
      </w:tblGrid>
      <w:tr>
        <w:trPr>
          <w:trHeight w:val="340" w:hRule="exact"/>
          <w:cantSplit w:val="false"/>
        </w:trPr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584"/>
      </w:tblGrid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7066"/>
        <w:gridCol w:w="1537"/>
        <w:gridCol w:w="3"/>
        <w:gridCol w:w="52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jc w:val="both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106"/>
        <w:gridCol w:w="976"/>
        <w:gridCol w:w="1162"/>
        <w:gridCol w:w="1179"/>
        <w:gridCol w:w="979"/>
        <w:gridCol w:w="1730"/>
      </w:tblGrid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Strojné zariadenia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Výrobné haly- budovy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a) dlhodobý nehmotný majetok a dlhodobý hmotný majetok za bežné účtovné obdobie a predchádzajúce účtovné obdobie </w:t>
      </w:r>
    </w:p>
    <w:tbl>
      <w:tblPr>
        <w:tblW w:w="898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31"/>
        <w:gridCol w:w="983"/>
        <w:gridCol w:w="837"/>
        <w:gridCol w:w="852"/>
        <w:gridCol w:w="826"/>
        <w:gridCol w:w="832"/>
        <w:gridCol w:w="837"/>
        <w:gridCol w:w="927"/>
        <w:gridCol w:w="1055"/>
      </w:tblGrid>
      <w:tr>
        <w:trPr>
          <w:cantSplit w:val="false"/>
        </w:trPr>
        <w:tc>
          <w:tcPr>
            <w:tcW w:w="183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3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2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3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9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rHeight w:val="865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152955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9826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10736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2805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136389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139194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16298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8392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39910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16566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47174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107832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108817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18731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19641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1895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126563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17207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27123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59550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16298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8392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39910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2193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4135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6328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2193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4135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6328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14570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14657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2059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14631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16716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5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7"/>
        <w:gridCol w:w="2210"/>
        <w:gridCol w:w="2787"/>
      </w:tblGrid>
      <w:tr>
        <w:trPr>
          <w:cantSplit w:val="false"/>
        </w:trPr>
        <w:tc>
          <w:tcPr>
            <w:tcW w:w="4527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7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2843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1843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19426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23928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20447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24949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19426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23928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20447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24949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6724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2441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2791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6543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4697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14025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12205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14025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