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Normal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68"/>
        <w:gridCol w:w="3819"/>
        <w:gridCol w:w="2245"/>
        <w:gridCol w:w="565"/>
        <w:gridCol w:w="705"/>
        <w:gridCol w:w="844"/>
        <w:gridCol w:w="384"/>
      </w:tblGrid>
      <w:tr>
        <w:trPr>
          <w:trHeight w:val="340" w:hRule="exact"/>
          <w:cantSplit w:val="false"/>
        </w:trPr>
        <w:tc>
          <w:tcPr>
            <w:tcW w:w="5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23.03.2018</w:t>
            </w:r>
          </w:p>
        </w:tc>
        <w:tc>
          <w:tcPr>
            <w:tcW w:w="1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7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86"/>
        <w:gridCol w:w="6519"/>
        <w:gridCol w:w="818"/>
        <w:gridCol w:w="286"/>
        <w:gridCol w:w="573"/>
        <w:gridCol w:w="368"/>
      </w:tblGrid>
      <w:tr>
        <w:trPr>
          <w:trHeight w:val="340" w:hRule="exact"/>
          <w:cantSplit w:val="false"/>
        </w:trPr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78"/>
        <w:gridCol w:w="8554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584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584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584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584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584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584"/>
      </w:tblGrid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7066"/>
        <w:gridCol w:w="1537"/>
        <w:gridCol w:w="3"/>
        <w:gridCol w:w="52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/>
      </w:r>
    </w:p>
    <w:p>
      <w:pPr>
        <w:pStyle w:val="Normal"/>
        <w:spacing w:lineRule="auto" w:line="240" w:before="120" w:after="0"/>
        <w:jc w:val="both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106"/>
        <w:gridCol w:w="976"/>
        <w:gridCol w:w="1162"/>
        <w:gridCol w:w="1179"/>
        <w:gridCol w:w="979"/>
        <w:gridCol w:w="1730"/>
      </w:tblGrid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Strojné zariadenia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Výrobné haly- budovy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a) dlhodobý nehmotný majetok a dlhodobý hmotný majetok za bežné účtovné obdobie a predchádzajúce účtovné obdobie </w:t>
      </w:r>
    </w:p>
    <w:tbl>
      <w:tblPr>
        <w:tblW w:w="8981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31"/>
        <w:gridCol w:w="983"/>
        <w:gridCol w:w="837"/>
        <w:gridCol w:w="852"/>
        <w:gridCol w:w="826"/>
        <w:gridCol w:w="832"/>
        <w:gridCol w:w="837"/>
        <w:gridCol w:w="927"/>
        <w:gridCol w:w="1055"/>
      </w:tblGrid>
      <w:tr>
        <w:trPr>
          <w:cantSplit w:val="false"/>
        </w:trPr>
        <w:tc>
          <w:tcPr>
            <w:tcW w:w="183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3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2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3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9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0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rHeight w:val="865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152955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186368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1895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126563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128458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9826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10736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2805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136389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139194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16298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8392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39910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15388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16566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47174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107832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108817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18731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19641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1895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126563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128458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17207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27123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59550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16298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8392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39910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2193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4135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6328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2193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4135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6328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14570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14657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2059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14631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16716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27"/>
        <w:gridCol w:w="2210"/>
        <w:gridCol w:w="2787"/>
      </w:tblGrid>
      <w:tr>
        <w:trPr>
          <w:cantSplit w:val="false"/>
        </w:trPr>
        <w:tc>
          <w:tcPr>
            <w:tcW w:w="45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2843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1843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19426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23928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20447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24949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19426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23928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20447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24949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6724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2441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5046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2791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1374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1374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14025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15480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12205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14025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12609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12609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