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9C11C3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9C11C3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C0E3D" w:rsidP="00AC0E3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C0E3D" w:rsidP="00AC0E3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C0E3D" w:rsidP="00AC0E3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C0E3D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G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7A1F9D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9C11C3" w:rsidRPr="002E10BE" w:rsidRDefault="009C11C3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9C11C3" w:rsidRPr="002E10BE" w:rsidRDefault="009C11C3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AC0E3D" w:rsidP="00AC0E3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25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Schváleé dňa:</w:t>
            </w:r>
          </w:p>
          <w:p w:rsidR="00F75DC2" w:rsidRPr="002E10BE" w:rsidRDefault="00AC0E3D" w:rsidP="00AC0E3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25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6D2C4F" w:rsidP="00E0211F">
      <w:pPr>
        <w:keepNext w:val="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b/>
          <w:i/>
          <w:lang w:val="sk-SK"/>
        </w:rPr>
        <w:t>Creating, s.r.o.</w:t>
      </w:r>
      <w:r w:rsidRPr="00751EDB">
        <w:rPr>
          <w:rFonts w:ascii="Arial" w:hAnsi="Arial" w:cs="Arial"/>
          <w:b/>
          <w:lang w:val="sk-SK"/>
        </w:rPr>
        <w:t>,</w:t>
      </w:r>
      <w:r w:rsidR="0027607F">
        <w:rPr>
          <w:rFonts w:ascii="Arial" w:hAnsi="Arial" w:cs="Arial"/>
          <w:b/>
          <w:lang w:val="sk-SK"/>
        </w:rPr>
        <w:t>Červená Hora 1642, Krupina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 w:rsidRPr="00751EDB">
        <w:rPr>
          <w:rFonts w:ascii="Arial" w:hAnsi="Arial" w:cs="Arial"/>
          <w:i/>
          <w:lang w:val="sk-SK"/>
        </w:rPr>
        <w:t>21.09.2010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 w:rsidR="00751EDB" w:rsidRPr="00751EDB">
        <w:rPr>
          <w:rFonts w:ascii="Arial" w:hAnsi="Arial" w:cs="Arial"/>
          <w:lang w:val="sk-SK"/>
        </w:rPr>
        <w:t>18936/S</w:t>
      </w:r>
      <w:r w:rsidR="0027607F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 w:rsidR="00751EDB" w:rsidRPr="00751EDB">
        <w:rPr>
          <w:rFonts w:ascii="Arial" w:hAnsi="Arial" w:cs="Arial"/>
          <w:lang w:val="sk-SK"/>
        </w:rPr>
        <w:t>Na Červenej Hore č. 1642, Krupina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45848629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AC0E3D">
        <w:rPr>
          <w:rFonts w:ascii="Arial" w:hAnsi="Arial" w:cs="Arial"/>
          <w:lang w:val="sk-SK"/>
        </w:rPr>
        <w:t>8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sprostredkovanie v oblasti služieb, obchodu, vedenie motorového vozidla, činnosť v oblasti poľnohospodárstva 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201</w:t>
      </w:r>
      <w:r w:rsidR="00AC0E3D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nem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D6134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6134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Výboh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AC0E3D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8B4D3F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Ján Výboh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8B4D3F">
        <w:rPr>
          <w:rFonts w:ascii="Arial" w:hAnsi="Arial" w:cs="Arial"/>
          <w:lang w:val="sk-SK"/>
        </w:rPr>
        <w:t>6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9C11C3">
        <w:rPr>
          <w:rFonts w:ascii="Arial" w:hAnsi="Arial" w:cs="Arial"/>
          <w:lang w:val="sk-SK"/>
        </w:rPr>
        <w:t>03.03.2018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9C11C3">
        <w:rPr>
          <w:rFonts w:ascii="Arial" w:hAnsi="Arial" w:cs="Arial"/>
          <w:lang w:val="sk-SK"/>
        </w:rPr>
        <w:t>8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8B4D3F" w:rsidRPr="002E10BE" w:rsidRDefault="008B4D3F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Traktor      odpisová skupiny  1       4 roky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9C11C3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 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 201</w:t>
      </w:r>
      <w:r w:rsidR="009C11C3">
        <w:rPr>
          <w:rFonts w:ascii="Arial" w:hAnsi="Arial" w:cs="Arial"/>
          <w:lang w:val="sk-SK"/>
        </w:rPr>
        <w:t>8</w:t>
      </w:r>
      <w:r w:rsidR="008B4D3F">
        <w:rPr>
          <w:rFonts w:ascii="Arial" w:hAnsi="Arial" w:cs="Arial"/>
          <w:lang w:val="sk-SK"/>
        </w:rPr>
        <w:t xml:space="preserve"> neúčtovala. </w:t>
      </w:r>
    </w:p>
    <w:p w:rsidR="000D0052" w:rsidRPr="002E10BE" w:rsidRDefault="000D0052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vytvára rezervný </w:t>
      </w:r>
      <w:r w:rsidRPr="00615683">
        <w:rPr>
          <w:rFonts w:ascii="Arial" w:hAnsi="Arial" w:cs="Arial"/>
          <w:lang w:val="sk-SK"/>
        </w:rPr>
        <w:t>fond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</w:t>
      </w:r>
      <w:r w:rsidR="009C11C3">
        <w:rPr>
          <w:rFonts w:ascii="Arial" w:hAnsi="Arial" w:cs="Arial"/>
          <w:lang w:val="sk-SK"/>
        </w:rPr>
        <w:t>8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201</w:t>
      </w:r>
      <w:r w:rsidR="009C11C3">
        <w:rPr>
          <w:rFonts w:ascii="Arial" w:hAnsi="Arial" w:cs="Arial"/>
          <w:lang w:val="sk-SK"/>
        </w:rPr>
        <w:t>8 účtovala splatnú daň z príjmov</w:t>
      </w:r>
      <w:r w:rsidR="008B4D3F">
        <w:rPr>
          <w:rFonts w:ascii="Arial" w:hAnsi="Arial" w:cs="Arial"/>
          <w:lang w:val="sk-SK"/>
        </w:rPr>
        <w:t>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201</w:t>
      </w:r>
      <w:r w:rsidR="009C11C3">
        <w:rPr>
          <w:b w:val="0"/>
        </w:rPr>
        <w:t>8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4"/>
          <w:headerReference w:type="default" r:id="rId15"/>
          <w:footerReference w:type="default" r:id="rId16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7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C57091" w:rsidRPr="009C11C3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  <w:r w:rsidR="00C57091"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9C11C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519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9C11C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039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173BA6">
        <w:rPr>
          <w:rFonts w:ascii="Arial" w:hAnsi="Arial" w:cs="Arial"/>
          <w:b/>
          <w:lang w:val="sk-SK"/>
        </w:rPr>
        <w:t>Kooperatíva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31.12.201</w:t>
      </w:r>
      <w:r w:rsidR="009C11C3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266</w:t>
            </w:r>
            <w:r w:rsidR="00B01931"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C11C3" w:rsidP="009C11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266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104747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183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104747" w:rsidP="0010474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104747" w:rsidP="0010474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104747" w:rsidP="0010474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266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2597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2597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323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323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2920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2920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EA13A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946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379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E9" w:rsidRDefault="0027607F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650</w:t>
            </w:r>
          </w:p>
          <w:p w:rsidR="00B01931" w:rsidRPr="0012618E" w:rsidRDefault="00B01931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E5BE9" w:rsidP="00EA13A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A13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324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A13A1" w:rsidP="00104747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597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E5BE9" w:rsidP="00EA13A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A13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703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909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EA13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766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6 116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932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7 025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3 698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EA13A1" w:rsidP="001047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EA13A1" w:rsidP="001047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EA13A1" w:rsidP="001047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EA13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9000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EA13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9000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EA13A1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20178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4F6BEE" w:rsidP="00EA13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EA13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0242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A74CC5" w:rsidP="001047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496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10474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104747" w:rsidP="001047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50434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506976" w:rsidP="001047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506976" w:rsidP="001047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10474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744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506976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744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1449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1449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</w:t>
      </w:r>
      <w:r w:rsidR="00506976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Prepravné služby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10918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7744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Poľnoh.činnosť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1079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tržby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4022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Tržvy z predaja HM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15098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15098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F6BEE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2845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74CC5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F6BEE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2845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F4DF5" w:rsidP="00DF4D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2819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1994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543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EB14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3FDF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MYTNE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67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4F6BEE" w:rsidP="000A3FDF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DOPRAVNE SLUZBY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F4DF5" w:rsidP="00DF4D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12498" w:rsidP="00DF4D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DF4D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1322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DF4D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DF4D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POISTENIE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DF4DF5" w:rsidP="00DF4D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506976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530</w:t>
            </w:r>
            <w:r w:rsidR="00312498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DF4DF5" w:rsidP="00DF4DF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779</w:t>
            </w:r>
            <w:r w:rsidR="00312498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5069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</w:t>
            </w:r>
            <w:r w:rsidR="005069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náklady, z toho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DF4DF5">
        <w:rPr>
          <w:rFonts w:ascii="Arial" w:hAnsi="Arial" w:cs="Arial"/>
          <w:iCs w:val="0"/>
          <w:lang w:eastAsia="en-US"/>
        </w:rPr>
        <w:t>8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513" w:rsidRDefault="00892513">
      <w:r>
        <w:separator/>
      </w:r>
    </w:p>
  </w:endnote>
  <w:endnote w:type="continuationSeparator" w:id="1">
    <w:p w:rsidR="00892513" w:rsidRDefault="00892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7A1F9D">
    <w:pPr>
      <w:pStyle w:val="Pta"/>
      <w:framePr w:wrap="around" w:vAnchor="text" w:hAnchor="margin" w:y="1"/>
    </w:pPr>
    <w:r>
      <w:fldChar w:fldCharType="begin"/>
    </w:r>
    <w:r w:rsidR="009C11C3">
      <w:instrText xml:space="preserve">PAGE  </w:instrText>
    </w:r>
    <w:r>
      <w:fldChar w:fldCharType="end"/>
    </w:r>
  </w:p>
  <w:p w:rsidR="009C11C3" w:rsidRDefault="009C11C3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2018</w:t>
    </w:r>
  </w:p>
  <w:p w:rsidR="009C11C3" w:rsidRDefault="009C11C3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 w:rsidP="00DD6F3E">
    <w:pPr>
      <w:pStyle w:val="Pta"/>
      <w:jc w:val="center"/>
    </w:pPr>
  </w:p>
  <w:p w:rsidR="009C11C3" w:rsidRPr="00953379" w:rsidRDefault="007A1F9D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9C11C3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104747">
      <w:rPr>
        <w:rFonts w:ascii="Arial" w:hAnsi="Arial" w:cs="Arial"/>
        <w:noProof/>
      </w:rPr>
      <w:t>3</w:t>
    </w:r>
    <w:r w:rsidRPr="00953379">
      <w:rPr>
        <w:rFonts w:ascii="Arial" w:hAnsi="Arial" w:cs="Arial"/>
      </w:rPr>
      <w:fldChar w:fldCharType="end"/>
    </w:r>
  </w:p>
  <w:p w:rsidR="009C11C3" w:rsidRPr="00953379" w:rsidRDefault="009C11C3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 w:rsidP="00DD6F3E">
    <w:pPr>
      <w:pStyle w:val="Pta"/>
      <w:jc w:val="center"/>
    </w:pPr>
  </w:p>
  <w:p w:rsidR="009C11C3" w:rsidRPr="00953379" w:rsidRDefault="007A1F9D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9C11C3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104747">
      <w:rPr>
        <w:rFonts w:ascii="Arial" w:hAnsi="Arial" w:cs="Arial"/>
        <w:noProof/>
      </w:rPr>
      <w:t>13</w:t>
    </w:r>
    <w:r w:rsidRPr="00953379">
      <w:rPr>
        <w:rFonts w:ascii="Arial" w:hAnsi="Arial" w:cs="Arial"/>
      </w:rPr>
      <w:fldChar w:fldCharType="end"/>
    </w:r>
  </w:p>
  <w:p w:rsidR="009C11C3" w:rsidRPr="00953379" w:rsidRDefault="009C11C3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513" w:rsidRDefault="00892513">
      <w:r>
        <w:separator/>
      </w:r>
    </w:p>
  </w:footnote>
  <w:footnote w:type="continuationSeparator" w:id="1">
    <w:p w:rsidR="00892513" w:rsidRDefault="00892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>
    <w:pPr>
      <w:rPr>
        <w:lang w:val="en-GB"/>
      </w:rPr>
    </w:pPr>
  </w:p>
  <w:p w:rsidR="009C11C3" w:rsidRDefault="009C11C3">
    <w:pPr>
      <w:rPr>
        <w:lang w:val="en-GB"/>
      </w:rPr>
    </w:pPr>
  </w:p>
  <w:p w:rsidR="009C11C3" w:rsidRDefault="009C11C3">
    <w:pPr>
      <w:rPr>
        <w:lang w:val="en-GB"/>
      </w:rPr>
    </w:pPr>
  </w:p>
  <w:p w:rsidR="009C11C3" w:rsidRDefault="009C11C3">
    <w:pPr>
      <w:rPr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ázov"/>
      <w:id w:val="77738743"/>
      <w:placeholder>
        <w:docPart w:val="E16973E4B14B421689BAA1371614B1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C11C3" w:rsidRDefault="009C11C3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 xml:space="preserve">Creating, s.r.o. </w:t>
        </w:r>
      </w:p>
    </w:sdtContent>
  </w:sdt>
  <w:p w:rsidR="009C11C3" w:rsidRDefault="009C11C3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C3" w:rsidRDefault="009C11C3" w:rsidP="00E7199A">
    <w:pPr>
      <w:pStyle w:val="lines"/>
    </w:pPr>
  </w:p>
  <w:p w:rsidR="009C11C3" w:rsidRDefault="009C11C3" w:rsidP="00E7199A">
    <w:pPr>
      <w:pStyle w:val="lines"/>
    </w:pPr>
    <w:r>
      <w:t>Poznámky individuálnej účtovnej závierky zostavenej k 31. decembru 2018</w:t>
    </w:r>
  </w:p>
  <w:p w:rsidR="009C11C3" w:rsidRPr="00E7199A" w:rsidRDefault="009C11C3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626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474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352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5FC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069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712C0"/>
    <w:rsid w:val="007718C0"/>
    <w:rsid w:val="007731E6"/>
    <w:rsid w:val="00773395"/>
    <w:rsid w:val="00775517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1F9D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2513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37CC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1C3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E3D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047A"/>
    <w:rsid w:val="00BF1D59"/>
    <w:rsid w:val="00BF2722"/>
    <w:rsid w:val="00BF3553"/>
    <w:rsid w:val="00BF5831"/>
    <w:rsid w:val="00C00C9B"/>
    <w:rsid w:val="00C01BD0"/>
    <w:rsid w:val="00C03FD4"/>
    <w:rsid w:val="00C0420B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77B32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DF4DF5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13A1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19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6973E4B14B421689BAA1371614B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78F5B-925D-4F73-9FA1-A8D8529CD48E}"/>
      </w:docPartPr>
      <w:docPartBody>
        <w:p w:rsidR="00B6421E" w:rsidRDefault="00B6421E" w:rsidP="00B6421E">
          <w:pPr>
            <w:pStyle w:val="E16973E4B14B421689BAA1371614B1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6421E"/>
    <w:rsid w:val="00056CDC"/>
    <w:rsid w:val="004F6D42"/>
    <w:rsid w:val="00523EE2"/>
    <w:rsid w:val="00542B07"/>
    <w:rsid w:val="00573C60"/>
    <w:rsid w:val="00750478"/>
    <w:rsid w:val="00882C34"/>
    <w:rsid w:val="00B00E2E"/>
    <w:rsid w:val="00B6421E"/>
    <w:rsid w:val="00EA24C9"/>
    <w:rsid w:val="00F05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7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E6A70E4DD4418E9C8ACDF46FFE34EE">
    <w:name w:val="32E6A70E4DD4418E9C8ACDF46FFE34EE"/>
    <w:rsid w:val="00B6421E"/>
  </w:style>
  <w:style w:type="paragraph" w:customStyle="1" w:styleId="925F9B2EE7DC4D7D96DD5BEA77554116">
    <w:name w:val="925F9B2EE7DC4D7D96DD5BEA77554116"/>
    <w:rsid w:val="00B6421E"/>
  </w:style>
  <w:style w:type="paragraph" w:customStyle="1" w:styleId="E16973E4B14B421689BAA1371614B154">
    <w:name w:val="E16973E4B14B421689BAA1371614B154"/>
    <w:rsid w:val="00B642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4650-71C6-4E5E-80DA-B82BD7C9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355</TotalTime>
  <Pages>15</Pages>
  <Words>2380</Words>
  <Characters>13568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Creating, s.r.o. </vt:lpstr>
      <vt:lpstr>účetní jednotka</vt:lpstr>
    </vt:vector>
  </TitlesOfParts>
  <Company/>
  <LinksUpToDate>false</LinksUpToDate>
  <CharactersWithSpaces>15917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Creating, s.r.o. </dc:title>
  <dc:subject/>
  <dc:creator>Ernst &amp; Young</dc:creator>
  <cp:keywords/>
  <dc:description/>
  <cp:lastModifiedBy>JOLKA</cp:lastModifiedBy>
  <cp:revision>21</cp:revision>
  <cp:lastPrinted>2018-02-26T17:25:00Z</cp:lastPrinted>
  <dcterms:created xsi:type="dcterms:W3CDTF">2012-09-13T14:48:00Z</dcterms:created>
  <dcterms:modified xsi:type="dcterms:W3CDTF">2019-03-25T19:56:00Z</dcterms:modified>
</cp:coreProperties>
</file>