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t>A. Informácie o účtovnej jednotke</w:t>
      </w:r>
    </w:p>
    <w:p w:rsidR="0052367F" w:rsidRPr="009B6601" w:rsidRDefault="001060C4" w:rsidP="000669B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A. a)</w:t>
      </w:r>
    </w:p>
    <w:p w:rsidR="0052367F" w:rsidRDefault="0052367F" w:rsidP="000669B7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Obchodné meno účtovnej jednotky:</w:t>
      </w:r>
      <w:r>
        <w:rPr>
          <w:rFonts w:ascii="Arial Narrow" w:hAnsi="Arial Narrow"/>
          <w:sz w:val="22"/>
          <w:szCs w:val="22"/>
        </w:rPr>
        <w:t xml:space="preserve"> Okresné</w:t>
      </w:r>
      <w:r w:rsidR="006D6899">
        <w:rPr>
          <w:rFonts w:ascii="Arial Narrow" w:hAnsi="Arial Narrow"/>
          <w:sz w:val="22"/>
          <w:szCs w:val="22"/>
        </w:rPr>
        <w:t xml:space="preserve"> stavebné bytové družstvo Martin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Sídlo:</w:t>
      </w:r>
      <w:r w:rsidRPr="0052367F">
        <w:rPr>
          <w:rFonts w:ascii="Arial Narrow" w:hAnsi="Arial Narrow"/>
          <w:sz w:val="22"/>
          <w:szCs w:val="22"/>
        </w:rPr>
        <w:t xml:space="preserve"> Kozmonautov 35,Martin, 03601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založenia: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vzniku: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Pr="0052367F" w:rsidRDefault="0052367F" w:rsidP="0052367F">
      <w:pPr>
        <w:rPr>
          <w:rFonts w:ascii="Arial Narrow" w:hAnsi="Arial Narrow"/>
          <w:sz w:val="22"/>
          <w:szCs w:val="22"/>
        </w:rPr>
      </w:pPr>
    </w:p>
    <w:p w:rsidR="0052367F" w:rsidRPr="009B6601" w:rsidRDefault="0052367F" w:rsidP="0052367F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>A. b)</w:t>
      </w:r>
    </w:p>
    <w:p w:rsidR="0052367F" w:rsidRPr="00547857" w:rsidRDefault="0052367F" w:rsidP="0052367F">
      <w:pPr>
        <w:rPr>
          <w:rFonts w:ascii="Arial Narrow" w:hAnsi="Arial Narrow"/>
          <w:b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Opis hospodárskej činnosti účtovnej jednotky:</w:t>
      </w:r>
    </w:p>
    <w:p w:rsidR="00EE1A88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Vykonáva, zabezpečuje údržbu, opravy, rekonštrukciu a modernizáciu bytových a </w:t>
      </w:r>
      <w:r w:rsidR="00EE1A88">
        <w:rPr>
          <w:rFonts w:ascii="Arial Narrow" w:hAnsi="Arial Narrow"/>
          <w:sz w:val="22"/>
          <w:szCs w:val="22"/>
        </w:rPr>
        <w:t>nebytových</w:t>
      </w:r>
      <w:r>
        <w:rPr>
          <w:rFonts w:ascii="Arial Narrow" w:hAnsi="Arial Narrow"/>
          <w:sz w:val="22"/>
          <w:szCs w:val="22"/>
        </w:rPr>
        <w:t xml:space="preserve"> priestorov 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vo vlastníctve členov na princípe neziskového hospodárenia.</w:t>
      </w:r>
    </w:p>
    <w:p w:rsidR="000669B7" w:rsidRP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 správu bytového fondu na základe zmlúv o výkone správy.</w:t>
      </w:r>
      <w:r w:rsidR="00175F4B" w:rsidRPr="0052367F">
        <w:rPr>
          <w:rFonts w:ascii="Arial Narrow" w:hAnsi="Arial Narrow"/>
          <w:sz w:val="22"/>
          <w:szCs w:val="22"/>
        </w:rPr>
        <w:fldChar w:fldCharType="begin"/>
      </w:r>
      <w:r w:rsidR="00175F4B" w:rsidRPr="0052367F">
        <w:rPr>
          <w:rFonts w:ascii="Arial Narrow" w:hAnsi="Arial Narrow"/>
          <w:sz w:val="22"/>
          <w:szCs w:val="22"/>
        </w:rPr>
        <w:instrText xml:space="preserve"> MERGEFIELD  p01  \* MERGEFORMAT </w:instrText>
      </w:r>
      <w:r w:rsidR="00175F4B" w:rsidRPr="0052367F">
        <w:rPr>
          <w:rFonts w:ascii="Arial Narrow" w:hAnsi="Arial Narrow"/>
          <w:sz w:val="22"/>
          <w:szCs w:val="22"/>
        </w:rPr>
        <w:fldChar w:fldCharType="end"/>
      </w:r>
    </w:p>
    <w:p w:rsidR="001060C4" w:rsidRDefault="001060C4" w:rsidP="001060C4">
      <w:pPr>
        <w:ind w:left="360" w:right="-288"/>
        <w:rPr>
          <w:b/>
        </w:rPr>
      </w:pPr>
    </w:p>
    <w:p w:rsidR="001060C4" w:rsidRPr="009B6601" w:rsidRDefault="001060C4" w:rsidP="001060C4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1060C4" w:rsidRDefault="001060C4" w:rsidP="000669B7">
      <w:pPr>
        <w:rPr>
          <w:rFonts w:ascii="Arial Narrow" w:hAnsi="Arial Narrow"/>
          <w:b/>
          <w:sz w:val="22"/>
          <w:szCs w:val="22"/>
        </w:rPr>
      </w:pPr>
      <w:r w:rsidRPr="001060C4">
        <w:rPr>
          <w:rFonts w:ascii="Arial Narrow" w:hAnsi="Arial Narrow"/>
          <w:b/>
          <w:sz w:val="22"/>
          <w:szCs w:val="22"/>
        </w:rPr>
        <w:t>Účtovné jednotky, v ktorých je spoločnosť neobmedzene ručiacim spoločníkom</w:t>
      </w:r>
      <w:r w:rsidR="00432E85">
        <w:rPr>
          <w:rFonts w:ascii="Arial Narrow" w:hAnsi="Arial Narrow"/>
          <w:b/>
          <w:sz w:val="22"/>
          <w:szCs w:val="22"/>
        </w:rPr>
        <w:t>:</w:t>
      </w:r>
      <w:r w:rsidR="00175F4B" w:rsidRPr="001060C4">
        <w:rPr>
          <w:rFonts w:ascii="Arial Narrow" w:hAnsi="Arial Narrow"/>
          <w:b/>
          <w:sz w:val="22"/>
          <w:szCs w:val="22"/>
        </w:rPr>
        <w:fldChar w:fldCharType="begin"/>
      </w:r>
      <w:r w:rsidR="00175F4B" w:rsidRPr="001060C4">
        <w:rPr>
          <w:rFonts w:ascii="Arial Narrow" w:hAnsi="Arial Narrow"/>
          <w:b/>
          <w:sz w:val="22"/>
          <w:szCs w:val="22"/>
        </w:rPr>
        <w:instrText xml:space="preserve"> MERGEFIELD  p02  \* MERGEFORMAT </w:instrText>
      </w:r>
      <w:r w:rsidR="00175F4B" w:rsidRPr="001060C4">
        <w:rPr>
          <w:rFonts w:ascii="Arial Narrow" w:hAnsi="Arial Narrow"/>
          <w:b/>
          <w:noProof/>
          <w:sz w:val="22"/>
          <w:szCs w:val="22"/>
        </w:rPr>
        <w:fldChar w:fldCharType="end"/>
      </w:r>
    </w:p>
    <w:p w:rsidR="000669B7" w:rsidRDefault="00432E85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nie je neobmedzene ručiacim spoločníkom v inej účtovnej jednotke.</w:t>
      </w:r>
    </w:p>
    <w:p w:rsidR="00432E85" w:rsidRDefault="00432E85" w:rsidP="000669B7">
      <w:pPr>
        <w:rPr>
          <w:rFonts w:ascii="Arial Narrow" w:hAnsi="Arial Narrow"/>
          <w:sz w:val="22"/>
          <w:szCs w:val="22"/>
        </w:rPr>
      </w:pPr>
    </w:p>
    <w:p w:rsidR="00432E85" w:rsidRPr="00432E85" w:rsidRDefault="00432E85" w:rsidP="00432E85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1060C4" w:rsidRDefault="00432E85" w:rsidP="001060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Právny dôvod na zostavenie účtovnej závierky:</w:t>
      </w:r>
    </w:p>
    <w:p w:rsidR="00775BB3" w:rsidRDefault="00B71EFD" w:rsidP="001060C4">
      <w:pPr>
        <w:rPr>
          <w:rFonts w:ascii="Arial Narrow" w:hAnsi="Arial Narrow"/>
          <w:sz w:val="22"/>
          <w:szCs w:val="22"/>
        </w:rPr>
      </w:pPr>
      <w:r w:rsidRPr="00775BB3">
        <w:rPr>
          <w:rFonts w:ascii="Arial Narrow" w:hAnsi="Arial Narrow"/>
          <w:sz w:val="22"/>
          <w:szCs w:val="22"/>
        </w:rPr>
        <w:t xml:space="preserve">Účtovná závierka Okresného </w:t>
      </w:r>
      <w:r w:rsidR="00775BB3">
        <w:rPr>
          <w:rFonts w:ascii="Arial Narrow" w:hAnsi="Arial Narrow"/>
          <w:sz w:val="22"/>
          <w:szCs w:val="22"/>
        </w:rPr>
        <w:t>stavebného bytového družstva Martin k 31.12.201</w:t>
      </w:r>
      <w:r w:rsidR="005A24D3">
        <w:rPr>
          <w:rFonts w:ascii="Arial Narrow" w:hAnsi="Arial Narrow"/>
          <w:sz w:val="22"/>
          <w:szCs w:val="22"/>
        </w:rPr>
        <w:t>8</w:t>
      </w:r>
      <w:r w:rsidR="00775BB3">
        <w:rPr>
          <w:rFonts w:ascii="Arial Narrow" w:hAnsi="Arial Narrow"/>
          <w:sz w:val="22"/>
          <w:szCs w:val="22"/>
        </w:rPr>
        <w:t xml:space="preserve"> je zostavená ako riadna účtovná závierka za obdobie od 1.1.201</w:t>
      </w:r>
      <w:r w:rsidR="005A24D3">
        <w:rPr>
          <w:rFonts w:ascii="Arial Narrow" w:hAnsi="Arial Narrow"/>
          <w:sz w:val="22"/>
          <w:szCs w:val="22"/>
        </w:rPr>
        <w:t>8</w:t>
      </w:r>
      <w:r w:rsidR="00775BB3">
        <w:rPr>
          <w:rFonts w:ascii="Arial Narrow" w:hAnsi="Arial Narrow"/>
          <w:sz w:val="22"/>
          <w:szCs w:val="22"/>
        </w:rPr>
        <w:t xml:space="preserve"> do 31.12.201</w:t>
      </w:r>
      <w:r w:rsidR="005A24D3">
        <w:rPr>
          <w:rFonts w:ascii="Arial Narrow" w:hAnsi="Arial Narrow"/>
          <w:sz w:val="22"/>
          <w:szCs w:val="22"/>
        </w:rPr>
        <w:t>8</w:t>
      </w:r>
      <w:r w:rsidR="00775BB3">
        <w:rPr>
          <w:rFonts w:ascii="Arial Narrow" w:hAnsi="Arial Narrow"/>
          <w:sz w:val="22"/>
          <w:szCs w:val="22"/>
        </w:rPr>
        <w:t xml:space="preserve"> v zmysle par. 17, </w:t>
      </w:r>
      <w:proofErr w:type="spellStart"/>
      <w:r w:rsidR="00775BB3">
        <w:rPr>
          <w:rFonts w:ascii="Arial Narrow" w:hAnsi="Arial Narrow"/>
          <w:sz w:val="22"/>
          <w:szCs w:val="22"/>
        </w:rPr>
        <w:t>odst</w:t>
      </w:r>
      <w:proofErr w:type="spellEnd"/>
      <w:r w:rsidR="00775BB3">
        <w:rPr>
          <w:rFonts w:ascii="Arial Narrow" w:hAnsi="Arial Narrow"/>
          <w:sz w:val="22"/>
          <w:szCs w:val="22"/>
        </w:rPr>
        <w:t>. 6 zákona č. 431/2002</w:t>
      </w:r>
      <w:r w:rsidR="00547857">
        <w:rPr>
          <w:rFonts w:ascii="Arial Narrow" w:hAnsi="Arial Narrow"/>
          <w:sz w:val="22"/>
          <w:szCs w:val="22"/>
        </w:rPr>
        <w:t xml:space="preserve"> </w:t>
      </w:r>
      <w:r w:rsidR="00775BB3">
        <w:rPr>
          <w:rFonts w:ascii="Arial Narrow" w:hAnsi="Arial Narrow"/>
          <w:sz w:val="22"/>
          <w:szCs w:val="22"/>
        </w:rPr>
        <w:t>Z. z. o účtovníctve.</w:t>
      </w:r>
    </w:p>
    <w:p w:rsidR="00FA0A73" w:rsidRDefault="00FA0A73" w:rsidP="001060C4">
      <w:pPr>
        <w:rPr>
          <w:rFonts w:ascii="Arial Narrow" w:hAnsi="Arial Narrow"/>
          <w:sz w:val="22"/>
          <w:szCs w:val="22"/>
        </w:rPr>
      </w:pPr>
    </w:p>
    <w:p w:rsidR="00FA0A73" w:rsidRPr="00432E85" w:rsidRDefault="00FA0A73" w:rsidP="00FA0A73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f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FA0A73" w:rsidRDefault="00FA0A73" w:rsidP="00FA0A7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Dátum schválenia účtovnej závierky za predchádzajúce obdobie:</w:t>
      </w:r>
    </w:p>
    <w:p w:rsidR="00FA0A73" w:rsidRPr="003824A0" w:rsidRDefault="00DA513F" w:rsidP="00FA0A73">
      <w:pPr>
        <w:rPr>
          <w:rFonts w:ascii="Arial Narrow" w:hAnsi="Arial Narrow"/>
          <w:sz w:val="22"/>
          <w:szCs w:val="22"/>
        </w:rPr>
      </w:pPr>
      <w:r w:rsidRPr="003824A0">
        <w:rPr>
          <w:rFonts w:ascii="Arial Narrow" w:hAnsi="Arial Narrow"/>
          <w:sz w:val="22"/>
          <w:szCs w:val="22"/>
        </w:rPr>
        <w:t>Účtovná závierka za rok 201</w:t>
      </w:r>
      <w:r w:rsidR="005A24D3">
        <w:rPr>
          <w:rFonts w:ascii="Arial Narrow" w:hAnsi="Arial Narrow"/>
          <w:sz w:val="22"/>
          <w:szCs w:val="22"/>
        </w:rPr>
        <w:t>7</w:t>
      </w:r>
      <w:r w:rsidRPr="003824A0">
        <w:rPr>
          <w:rFonts w:ascii="Arial Narrow" w:hAnsi="Arial Narrow"/>
          <w:sz w:val="22"/>
          <w:szCs w:val="22"/>
        </w:rPr>
        <w:t xml:space="preserve"> bola schválená Zhromaždením delegáto</w:t>
      </w:r>
      <w:r w:rsidR="00EE1A88" w:rsidRPr="003824A0">
        <w:rPr>
          <w:rFonts w:ascii="Arial Narrow" w:hAnsi="Arial Narrow"/>
          <w:sz w:val="22"/>
          <w:szCs w:val="22"/>
        </w:rPr>
        <w:t>v</w:t>
      </w:r>
      <w:r w:rsidRPr="003824A0">
        <w:rPr>
          <w:rFonts w:ascii="Arial Narrow" w:hAnsi="Arial Narrow"/>
          <w:sz w:val="22"/>
          <w:szCs w:val="22"/>
        </w:rPr>
        <w:t xml:space="preserve"> dňa </w:t>
      </w:r>
      <w:r w:rsidR="005A24D3">
        <w:rPr>
          <w:rFonts w:ascii="Arial Narrow" w:hAnsi="Arial Narrow"/>
          <w:sz w:val="22"/>
          <w:szCs w:val="22"/>
        </w:rPr>
        <w:t>2</w:t>
      </w:r>
      <w:r w:rsidRPr="003824A0">
        <w:rPr>
          <w:rFonts w:ascii="Arial Narrow" w:hAnsi="Arial Narrow"/>
          <w:sz w:val="22"/>
          <w:szCs w:val="22"/>
        </w:rPr>
        <w:t>.</w:t>
      </w:r>
      <w:r w:rsidR="005A24D3">
        <w:rPr>
          <w:rFonts w:ascii="Arial Narrow" w:hAnsi="Arial Narrow"/>
          <w:sz w:val="22"/>
          <w:szCs w:val="22"/>
        </w:rPr>
        <w:t>7</w:t>
      </w:r>
      <w:r w:rsidRPr="003824A0">
        <w:rPr>
          <w:rFonts w:ascii="Arial Narrow" w:hAnsi="Arial Narrow"/>
          <w:sz w:val="22"/>
          <w:szCs w:val="22"/>
        </w:rPr>
        <w:t>.201</w:t>
      </w:r>
      <w:r w:rsidR="005A24D3">
        <w:rPr>
          <w:rFonts w:ascii="Arial Narrow" w:hAnsi="Arial Narrow"/>
          <w:sz w:val="22"/>
          <w:szCs w:val="22"/>
        </w:rPr>
        <w:t>8</w:t>
      </w:r>
      <w:r w:rsidRPr="003824A0">
        <w:rPr>
          <w:rFonts w:ascii="Arial Narrow" w:hAnsi="Arial Narrow"/>
          <w:sz w:val="22"/>
          <w:szCs w:val="22"/>
        </w:rPr>
        <w:t>.</w:t>
      </w:r>
    </w:p>
    <w:p w:rsidR="0095098F" w:rsidRPr="003824A0" w:rsidRDefault="0095098F" w:rsidP="00FA0A73">
      <w:pPr>
        <w:rPr>
          <w:rFonts w:ascii="Arial Narrow" w:hAnsi="Arial Narrow"/>
          <w:sz w:val="22"/>
          <w:szCs w:val="22"/>
        </w:rPr>
      </w:pPr>
      <w:r w:rsidRPr="003824A0">
        <w:rPr>
          <w:rFonts w:ascii="Arial Narrow" w:hAnsi="Arial Narrow"/>
          <w:sz w:val="22"/>
          <w:szCs w:val="22"/>
        </w:rPr>
        <w:t>Účtovná závierka za rok 201</w:t>
      </w:r>
      <w:r w:rsidR="005A24D3">
        <w:rPr>
          <w:rFonts w:ascii="Arial Narrow" w:hAnsi="Arial Narrow"/>
          <w:sz w:val="22"/>
          <w:szCs w:val="22"/>
        </w:rPr>
        <w:t>7</w:t>
      </w:r>
      <w:r w:rsidRPr="003824A0">
        <w:rPr>
          <w:rFonts w:ascii="Arial Narrow" w:hAnsi="Arial Narrow"/>
          <w:sz w:val="22"/>
          <w:szCs w:val="22"/>
        </w:rPr>
        <w:t xml:space="preserve"> bola schválená audítorom spoločnosti dňa </w:t>
      </w:r>
      <w:r w:rsidR="009C6016">
        <w:rPr>
          <w:rFonts w:ascii="Arial Narrow" w:hAnsi="Arial Narrow"/>
          <w:sz w:val="22"/>
          <w:szCs w:val="22"/>
        </w:rPr>
        <w:t>10</w:t>
      </w:r>
      <w:r w:rsidRPr="003824A0">
        <w:rPr>
          <w:rFonts w:ascii="Arial Narrow" w:hAnsi="Arial Narrow"/>
          <w:sz w:val="22"/>
          <w:szCs w:val="22"/>
        </w:rPr>
        <w:t>.4.201</w:t>
      </w:r>
      <w:r w:rsidR="009C6016">
        <w:rPr>
          <w:rFonts w:ascii="Arial Narrow" w:hAnsi="Arial Narrow"/>
          <w:sz w:val="22"/>
          <w:szCs w:val="22"/>
        </w:rPr>
        <w:t>8</w:t>
      </w:r>
      <w:r w:rsidRPr="003824A0">
        <w:rPr>
          <w:rFonts w:ascii="Arial Narrow" w:hAnsi="Arial Narrow"/>
          <w:sz w:val="22"/>
          <w:szCs w:val="22"/>
        </w:rPr>
        <w:t>.</w:t>
      </w:r>
    </w:p>
    <w:p w:rsidR="0095098F" w:rsidRPr="0074502A" w:rsidRDefault="0095098F" w:rsidP="00FA0A73">
      <w:pPr>
        <w:rPr>
          <w:rFonts w:ascii="Arial Narrow" w:hAnsi="Arial Narrow"/>
          <w:sz w:val="22"/>
          <w:szCs w:val="22"/>
        </w:rPr>
      </w:pPr>
      <w:r w:rsidRPr="0074502A">
        <w:rPr>
          <w:rFonts w:ascii="Arial Narrow" w:hAnsi="Arial Narrow"/>
          <w:sz w:val="22"/>
          <w:szCs w:val="22"/>
        </w:rPr>
        <w:t>Celá účtovná závierka spolu s</w:t>
      </w:r>
      <w:r w:rsidR="0074502A" w:rsidRPr="0074502A">
        <w:rPr>
          <w:rFonts w:ascii="Arial Narrow" w:hAnsi="Arial Narrow"/>
          <w:sz w:val="22"/>
          <w:szCs w:val="22"/>
        </w:rPr>
        <w:t xml:space="preserve"> Výročnou správou bola uložená v RÚZ dňa </w:t>
      </w:r>
      <w:r w:rsidR="009C6016">
        <w:rPr>
          <w:rFonts w:ascii="Arial Narrow" w:hAnsi="Arial Narrow"/>
          <w:sz w:val="22"/>
          <w:szCs w:val="22"/>
        </w:rPr>
        <w:t>22</w:t>
      </w:r>
      <w:r w:rsidR="0074502A" w:rsidRPr="0074502A">
        <w:rPr>
          <w:rFonts w:ascii="Arial Narrow" w:hAnsi="Arial Narrow"/>
          <w:sz w:val="22"/>
          <w:szCs w:val="22"/>
        </w:rPr>
        <w:t>.3.201</w:t>
      </w:r>
      <w:r w:rsidR="009C6016">
        <w:rPr>
          <w:rFonts w:ascii="Arial Narrow" w:hAnsi="Arial Narrow"/>
          <w:sz w:val="22"/>
          <w:szCs w:val="22"/>
        </w:rPr>
        <w:t>8</w:t>
      </w:r>
      <w:r w:rsidR="0074502A" w:rsidRPr="0074502A">
        <w:rPr>
          <w:rFonts w:ascii="Arial Narrow" w:hAnsi="Arial Narrow"/>
          <w:sz w:val="22"/>
          <w:szCs w:val="22"/>
        </w:rPr>
        <w:t xml:space="preserve"> a </w:t>
      </w:r>
      <w:r w:rsidRPr="0074502A">
        <w:rPr>
          <w:rFonts w:ascii="Arial Narrow" w:hAnsi="Arial Narrow"/>
          <w:sz w:val="22"/>
          <w:szCs w:val="22"/>
        </w:rPr>
        <w:t>Správ</w:t>
      </w:r>
      <w:r w:rsidR="0074502A" w:rsidRPr="0074502A">
        <w:rPr>
          <w:rFonts w:ascii="Arial Narrow" w:hAnsi="Arial Narrow"/>
          <w:sz w:val="22"/>
          <w:szCs w:val="22"/>
        </w:rPr>
        <w:t>a</w:t>
      </w:r>
      <w:r w:rsidRPr="0074502A">
        <w:rPr>
          <w:rFonts w:ascii="Arial Narrow" w:hAnsi="Arial Narrow"/>
          <w:sz w:val="22"/>
          <w:szCs w:val="22"/>
        </w:rPr>
        <w:t xml:space="preserve"> audítora bola uložená v RÚZ </w:t>
      </w:r>
      <w:r w:rsidR="00EE1A88" w:rsidRPr="0074502A">
        <w:rPr>
          <w:rFonts w:ascii="Arial Narrow" w:hAnsi="Arial Narrow"/>
          <w:sz w:val="22"/>
          <w:szCs w:val="22"/>
        </w:rPr>
        <w:t xml:space="preserve">dňa </w:t>
      </w:r>
      <w:r w:rsidR="009C6016">
        <w:rPr>
          <w:rFonts w:ascii="Arial Narrow" w:hAnsi="Arial Narrow"/>
          <w:sz w:val="22"/>
          <w:szCs w:val="22"/>
        </w:rPr>
        <w:t>10</w:t>
      </w:r>
      <w:r w:rsidRPr="0074502A">
        <w:rPr>
          <w:rFonts w:ascii="Arial Narrow" w:hAnsi="Arial Narrow"/>
          <w:sz w:val="22"/>
          <w:szCs w:val="22"/>
        </w:rPr>
        <w:t>.</w:t>
      </w:r>
      <w:r w:rsidR="0074502A" w:rsidRPr="0074502A">
        <w:rPr>
          <w:rFonts w:ascii="Arial Narrow" w:hAnsi="Arial Narrow"/>
          <w:sz w:val="22"/>
          <w:szCs w:val="22"/>
        </w:rPr>
        <w:t>4</w:t>
      </w:r>
      <w:r w:rsidRPr="0074502A">
        <w:rPr>
          <w:rFonts w:ascii="Arial Narrow" w:hAnsi="Arial Narrow"/>
          <w:sz w:val="22"/>
          <w:szCs w:val="22"/>
        </w:rPr>
        <w:t>.201</w:t>
      </w:r>
      <w:r w:rsidR="009C6016">
        <w:rPr>
          <w:rFonts w:ascii="Arial Narrow" w:hAnsi="Arial Narrow"/>
          <w:sz w:val="22"/>
          <w:szCs w:val="22"/>
        </w:rPr>
        <w:t>8</w:t>
      </w:r>
      <w:r w:rsidRPr="0074502A">
        <w:rPr>
          <w:rFonts w:ascii="Arial Narrow" w:hAnsi="Arial Narrow"/>
          <w:sz w:val="22"/>
          <w:szCs w:val="22"/>
        </w:rPr>
        <w:t>.</w:t>
      </w:r>
    </w:p>
    <w:p w:rsidR="001060C4" w:rsidRPr="001060C4" w:rsidRDefault="001060C4" w:rsidP="001060C4">
      <w:pPr>
        <w:rPr>
          <w:rFonts w:ascii="Arial Narrow" w:hAnsi="Arial Narrow"/>
          <w:b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F3555E" w:rsidRDefault="00F3555E" w:rsidP="000669B7">
      <w:pPr>
        <w:rPr>
          <w:rFonts w:ascii="Arial Narrow" w:hAnsi="Arial Narrow"/>
          <w:sz w:val="22"/>
          <w:szCs w:val="22"/>
        </w:rPr>
      </w:pPr>
      <w:r w:rsidRPr="00F3555E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703629" w:rsidRDefault="00703629" w:rsidP="000669B7">
      <w:pPr>
        <w:rPr>
          <w:rFonts w:ascii="Arial Narrow" w:hAnsi="Arial Narrow"/>
          <w:sz w:val="22"/>
          <w:szCs w:val="22"/>
        </w:rPr>
      </w:pPr>
    </w:p>
    <w:p w:rsidR="00703629" w:rsidRDefault="00703629" w:rsidP="000669B7">
      <w:pPr>
        <w:rPr>
          <w:rFonts w:ascii="Arial Narrow" w:hAnsi="Arial Narrow"/>
          <w:b/>
          <w:sz w:val="28"/>
          <w:szCs w:val="28"/>
        </w:rPr>
      </w:pPr>
      <w:r w:rsidRPr="00703629">
        <w:rPr>
          <w:rFonts w:ascii="Arial Narrow" w:hAnsi="Arial Narrow"/>
          <w:b/>
          <w:sz w:val="28"/>
          <w:szCs w:val="28"/>
        </w:rPr>
        <w:t>D. Ďalšie informácie k poznámkam k účtovnej závierke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Účtovná jednotka v roku 201</w:t>
      </w:r>
      <w:r w:rsidR="009C6016">
        <w:rPr>
          <w:rFonts w:ascii="Arial Narrow" w:hAnsi="Arial Narrow"/>
          <w:color w:val="000000" w:themeColor="text1"/>
          <w:sz w:val="22"/>
          <w:szCs w:val="22"/>
        </w:rPr>
        <w:t>8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nezmenila použité účtovné zásady a metódy oproti roku 201</w:t>
      </w:r>
      <w:r w:rsidR="009C6016">
        <w:rPr>
          <w:rFonts w:ascii="Arial Narrow" w:hAnsi="Arial Narrow"/>
          <w:color w:val="000000" w:themeColor="text1"/>
          <w:sz w:val="22"/>
          <w:szCs w:val="22"/>
        </w:rPr>
        <w:t>7</w:t>
      </w:r>
      <w:r w:rsidR="008722F4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V účtovných poznámkach sa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účtovná jednotka </w:t>
      </w:r>
      <w:r>
        <w:rPr>
          <w:rFonts w:ascii="Arial Narrow" w:hAnsi="Arial Narrow"/>
          <w:color w:val="000000" w:themeColor="text1"/>
          <w:sz w:val="22"/>
          <w:szCs w:val="22"/>
        </w:rPr>
        <w:t>podrobnejšie zaoberá údajmi vykázanými v aktívach a pasívach, nákladoch a výnosoch.</w:t>
      </w:r>
    </w:p>
    <w:p w:rsidR="00703629" w:rsidRPr="00FA203B" w:rsidRDefault="00FA203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Účtovná jednotka účtuje na podsúvahových účtoch prevedený majetok do vlastníctva členov Okresného stavebného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bytového </w:t>
      </w:r>
      <w:r>
        <w:rPr>
          <w:rFonts w:ascii="Arial Narrow" w:hAnsi="Arial Narrow"/>
          <w:color w:val="000000" w:themeColor="text1"/>
          <w:sz w:val="22"/>
          <w:szCs w:val="22"/>
        </w:rPr>
        <w:t>družstva Martin v zmysle zákona 182/1993 Z. z. o vlastníctve bytov a nebytových priestorov.</w:t>
      </w:r>
    </w:p>
    <w:p w:rsidR="000669B7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spriaznené osoby.</w:t>
      </w:r>
    </w:p>
    <w:p w:rsidR="00212F83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poznámok je aj prehľad vlastného imania a prehľad peňažných tokov.</w:t>
      </w:r>
    </w:p>
    <w:p w:rsidR="00D55F40" w:rsidRDefault="00D55F40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Potrebné údaje v poznámkach budú špecifikované na správu OSBD Martin a prevádzku domov. </w:t>
      </w:r>
    </w:p>
    <w:p w:rsidR="00212F83" w:rsidRPr="0073029B" w:rsidRDefault="00212F83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675117" w:rsidRPr="00432E85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a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C54898" w:rsidRDefault="00675117" w:rsidP="000669B7">
      <w:pPr>
        <w:rPr>
          <w:rFonts w:ascii="Arial Narrow" w:hAnsi="Arial Narrow"/>
          <w:sz w:val="22"/>
          <w:szCs w:val="22"/>
        </w:rPr>
      </w:pPr>
      <w:r w:rsidRPr="00C54898">
        <w:rPr>
          <w:rFonts w:ascii="Arial Narrow" w:hAnsi="Arial Narrow"/>
          <w:sz w:val="22"/>
          <w:szCs w:val="22"/>
        </w:rPr>
        <w:t>Účtovná jednotka bude nepretržite pokračovať vo svojej činnosti aj v nasledujúcom období.</w:t>
      </w:r>
    </w:p>
    <w:p w:rsidR="00675117" w:rsidRPr="0073029B" w:rsidRDefault="00675117" w:rsidP="000669B7">
      <w:pPr>
        <w:rPr>
          <w:rFonts w:ascii="Arial Narrow" w:hAnsi="Arial Narrow"/>
          <w:b/>
          <w:sz w:val="22"/>
          <w:szCs w:val="22"/>
        </w:rPr>
      </w:pPr>
    </w:p>
    <w:p w:rsidR="00675117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b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E855C2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Zmeny účtovných zásad a metód:</w:t>
      </w:r>
    </w:p>
    <w:p w:rsidR="000669B7" w:rsidRDefault="00EC20B8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roku 201</w:t>
      </w:r>
      <w:r w:rsidR="009C6016">
        <w:rPr>
          <w:rFonts w:ascii="Arial Narrow" w:hAnsi="Arial Narrow"/>
          <w:sz w:val="22"/>
          <w:szCs w:val="22"/>
        </w:rPr>
        <w:t>8</w:t>
      </w:r>
      <w:r w:rsidR="008722F4">
        <w:rPr>
          <w:rFonts w:ascii="Arial Narrow" w:hAnsi="Arial Narrow"/>
          <w:sz w:val="22"/>
          <w:szCs w:val="22"/>
        </w:rPr>
        <w:t xml:space="preserve"> nedošlo </w:t>
      </w:r>
      <w:r w:rsidR="009C6016">
        <w:rPr>
          <w:rFonts w:ascii="Arial Narrow" w:hAnsi="Arial Narrow"/>
          <w:sz w:val="22"/>
          <w:szCs w:val="22"/>
        </w:rPr>
        <w:t>k zmenám účtovných zásad a metód.</w:t>
      </w:r>
      <w:r w:rsidR="00822CE8">
        <w:rPr>
          <w:rFonts w:ascii="Arial Narrow" w:hAnsi="Arial Narrow"/>
          <w:sz w:val="22"/>
          <w:szCs w:val="22"/>
        </w:rPr>
        <w:t xml:space="preserve"> </w:t>
      </w:r>
    </w:p>
    <w:p w:rsidR="00822CE8" w:rsidRPr="0073029B" w:rsidRDefault="00822CE8" w:rsidP="000669B7">
      <w:pPr>
        <w:rPr>
          <w:rFonts w:ascii="Arial Narrow" w:hAnsi="Arial Narrow"/>
          <w:sz w:val="22"/>
          <w:szCs w:val="22"/>
        </w:rPr>
      </w:pPr>
    </w:p>
    <w:p w:rsidR="00E855C2" w:rsidRDefault="00E855C2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c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88351E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Spôsob oceňovania jednotlivých zložiek majetku a záväzkov:</w:t>
      </w:r>
    </w:p>
    <w:p w:rsidR="0088351E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63CCA">
        <w:rPr>
          <w:rFonts w:ascii="Arial Narrow" w:hAnsi="Arial Narrow"/>
          <w:sz w:val="22"/>
          <w:szCs w:val="22"/>
        </w:rPr>
        <w:t xml:space="preserve">Účtovná jednotka nakupovala dlhodobý nehmotný majetok </w:t>
      </w:r>
      <w:r>
        <w:rPr>
          <w:rFonts w:ascii="Arial Narrow" w:hAnsi="Arial Narrow"/>
          <w:sz w:val="22"/>
          <w:szCs w:val="22"/>
        </w:rPr>
        <w:t>ocenený obstarávacou cenou vrátane nákladov súvisiacich s jeho obstaraním.</w:t>
      </w:r>
    </w:p>
    <w:p w:rsidR="00463CCA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nehmotný majetok.</w:t>
      </w:r>
    </w:p>
    <w:p w:rsidR="00463CCA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Účtovná jednotka neobstarala dlhodobý nehmotný majetok iným spôsobom.</w:t>
      </w:r>
    </w:p>
    <w:p w:rsidR="00E50ED4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v roku 201</w:t>
      </w:r>
      <w:r w:rsidR="005B12C0">
        <w:rPr>
          <w:rFonts w:ascii="Arial Narrow" w:hAnsi="Arial Narrow"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 xml:space="preserve"> obstarala dlhodobý hmotný majetok kúpou, ktorý bol nadobudnutý vo výške obstarávacej ceny vrátane nákladov súvisiacich s jeho obstaraním.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hmotný majetok.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:rsidR="00E50ED4" w:rsidRDefault="00261D73" w:rsidP="00EE7439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261D73">
        <w:rPr>
          <w:rFonts w:ascii="Arial Narrow" w:hAnsi="Arial Narrow"/>
          <w:sz w:val="22"/>
          <w:szCs w:val="22"/>
        </w:rPr>
        <w:t>Účtovná jednotka neobstarala dlhodobý finančný majetok.</w:t>
      </w:r>
    </w:p>
    <w:p w:rsidR="00261D73" w:rsidRDefault="00261D73" w:rsidP="00261D73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neobstarala </w:t>
      </w:r>
      <w:r w:rsidR="00740C3B">
        <w:rPr>
          <w:rFonts w:ascii="Arial Narrow" w:hAnsi="Arial Narrow"/>
          <w:sz w:val="22"/>
          <w:szCs w:val="22"/>
        </w:rPr>
        <w:t>žiadne zásoby kúpou.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vytvorené vlastnou činnosťou.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iným spôsobom</w:t>
      </w:r>
      <w:r w:rsidR="00D3426A">
        <w:rPr>
          <w:rFonts w:ascii="Arial Narrow" w:hAnsi="Arial Narrow"/>
          <w:sz w:val="22"/>
          <w:szCs w:val="22"/>
        </w:rPr>
        <w:t>.</w:t>
      </w:r>
    </w:p>
    <w:p w:rsidR="00D3426A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nemá žiadnu zákazkovú výrobu a ani zákazkovú výstavbu nehnuteľnosti určenej </w:t>
      </w:r>
    </w:p>
    <w:p w:rsidR="00740C3B" w:rsidRDefault="00740C3B" w:rsidP="00D3426A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predaj.</w:t>
      </w:r>
    </w:p>
    <w:p w:rsidR="00740C3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oceňuje pohľadávky ich menovitou hodnotou.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krátkodobý finančný majetok.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Náklady a príjmy budúcich období krátkodobé sa vykazujú vo výške, ktorá je potrebná na dodržanie zásady vecnej a časovej súvislosti s účtovným obdobím.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Záväzky a úvery sa oceňujú menovitou hodnotou.</w:t>
      </w:r>
    </w:p>
    <w:p w:rsidR="00E12817" w:rsidRPr="004D3E0A" w:rsidRDefault="003E3CCB" w:rsidP="004D3E0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D3E0A">
        <w:rPr>
          <w:rFonts w:ascii="Arial Narrow" w:hAnsi="Arial Narrow"/>
          <w:sz w:val="22"/>
          <w:szCs w:val="22"/>
        </w:rPr>
        <w:t xml:space="preserve">Účtovná jednotka účtovala o tvorbe rezervy </w:t>
      </w:r>
      <w:r w:rsidR="005E418C" w:rsidRPr="004D3E0A">
        <w:rPr>
          <w:rFonts w:ascii="Arial Narrow" w:hAnsi="Arial Narrow"/>
          <w:sz w:val="22"/>
          <w:szCs w:val="22"/>
        </w:rPr>
        <w:t>–</w:t>
      </w:r>
      <w:r w:rsidRPr="004D3E0A">
        <w:rPr>
          <w:rFonts w:ascii="Arial Narrow" w:hAnsi="Arial Narrow"/>
          <w:sz w:val="22"/>
          <w:szCs w:val="22"/>
        </w:rPr>
        <w:t xml:space="preserve"> krátkodobej</w:t>
      </w:r>
      <w:r w:rsidR="005E418C" w:rsidRPr="004D3E0A">
        <w:rPr>
          <w:rFonts w:ascii="Arial Narrow" w:hAnsi="Arial Narrow"/>
          <w:sz w:val="22"/>
          <w:szCs w:val="22"/>
        </w:rPr>
        <w:t>, prostrední</w:t>
      </w:r>
      <w:r w:rsidR="00D3426A" w:rsidRPr="004D3E0A">
        <w:rPr>
          <w:rFonts w:ascii="Arial Narrow" w:hAnsi="Arial Narrow"/>
          <w:sz w:val="22"/>
          <w:szCs w:val="22"/>
        </w:rPr>
        <w:t>ctvom nákladov.</w:t>
      </w:r>
    </w:p>
    <w:p w:rsidR="00E12817" w:rsidRDefault="00E12817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Výnosy budúcich období krátkodobé sa vykazujú vo výške, ktorá je potrebná na dodržanie zásady vecnej a časovej súvislosti s účtovným obdobím.</w:t>
      </w:r>
    </w:p>
    <w:p w:rsidR="00E12817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žiadne deriváty.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žiadny majetok a záväzky zabezpečené derivátmi.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prenajatý majetok a majetok obstaraný na základe zmluvy o kúpe prenajatej veci.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majetok obstaraný v privatizácii.</w:t>
      </w:r>
    </w:p>
    <w:p w:rsidR="00BF6515" w:rsidRDefault="00174ED8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Daň </w:t>
      </w:r>
      <w:r w:rsidR="00F464E4">
        <w:rPr>
          <w:rFonts w:ascii="Arial Narrow" w:hAnsi="Arial Narrow"/>
          <w:sz w:val="22"/>
          <w:szCs w:val="22"/>
        </w:rPr>
        <w:t>z príjmov sa skladá zo splatnej dane a odloženej dane vo výške 2</w:t>
      </w:r>
      <w:r w:rsidR="00821344">
        <w:rPr>
          <w:rFonts w:ascii="Arial Narrow" w:hAnsi="Arial Narrow"/>
          <w:sz w:val="22"/>
          <w:szCs w:val="22"/>
        </w:rPr>
        <w:t>1</w:t>
      </w:r>
      <w:r w:rsidR="00F464E4">
        <w:rPr>
          <w:rFonts w:ascii="Arial Narrow" w:hAnsi="Arial Narrow"/>
          <w:sz w:val="22"/>
          <w:szCs w:val="22"/>
        </w:rPr>
        <w:t xml:space="preserve"> %.</w:t>
      </w:r>
    </w:p>
    <w:p w:rsidR="00F464E4" w:rsidRPr="00E12817" w:rsidRDefault="00F464E4" w:rsidP="00F464E4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Daňový základ sa vypočítal úpravou účtovného výsledku hospodárenia pred daňou o </w:t>
      </w:r>
      <w:proofErr w:type="spellStart"/>
      <w:r>
        <w:rPr>
          <w:rFonts w:ascii="Arial Narrow" w:hAnsi="Arial Narrow"/>
          <w:sz w:val="22"/>
          <w:szCs w:val="22"/>
        </w:rPr>
        <w:t>pripočitateľné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odpočitateľné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položky.</w:t>
      </w:r>
    </w:p>
    <w:p w:rsidR="00E12817" w:rsidRPr="00E12817" w:rsidRDefault="00E12817" w:rsidP="00E12817">
      <w:pPr>
        <w:pStyle w:val="Odsekzoznamu"/>
        <w:rPr>
          <w:rFonts w:ascii="Arial Narrow" w:hAnsi="Arial Narrow"/>
          <w:sz w:val="22"/>
          <w:szCs w:val="22"/>
        </w:rPr>
      </w:pPr>
    </w:p>
    <w:p w:rsidR="00F464E4" w:rsidRDefault="00F464E4" w:rsidP="00F464E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261D73" w:rsidRPr="00F464E4" w:rsidRDefault="00F464E4" w:rsidP="00EE7439">
      <w:pPr>
        <w:rPr>
          <w:rFonts w:ascii="Arial Narrow" w:hAnsi="Arial Narrow"/>
          <w:b/>
          <w:sz w:val="22"/>
          <w:szCs w:val="22"/>
        </w:rPr>
      </w:pPr>
      <w:r w:rsidRPr="00F464E4">
        <w:rPr>
          <w:rFonts w:ascii="Arial Narrow" w:hAnsi="Arial Narrow"/>
          <w:b/>
          <w:sz w:val="22"/>
          <w:szCs w:val="22"/>
        </w:rPr>
        <w:t>Tvorba odpisového plánu dlhodobého majetku:</w:t>
      </w:r>
    </w:p>
    <w:p w:rsidR="00EE7439" w:rsidRDefault="00EE7439" w:rsidP="00EE7439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56" w:type="dxa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EE7439" w:rsidRPr="00EE7439" w:rsidTr="00EE7439">
        <w:trPr>
          <w:trHeight w:val="427"/>
        </w:trPr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Doba odpisovania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Sadzba odpisov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Odpisová metóda</w:t>
            </w:r>
          </w:p>
        </w:tc>
      </w:tr>
      <w:tr w:rsidR="00EE7439" w:rsidRPr="00EE7439" w:rsidTr="00EE7439">
        <w:trPr>
          <w:trHeight w:val="219"/>
        </w:trPr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2264" w:type="dxa"/>
          </w:tcPr>
          <w:p w:rsid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EE7439">
              <w:rPr>
                <w:rFonts w:ascii="Arial Narrow" w:hAnsi="Arial Narrow"/>
                <w:sz w:val="22"/>
                <w:szCs w:val="22"/>
              </w:rPr>
              <w:t>0 rokov</w:t>
            </w:r>
          </w:p>
          <w:p w:rsidR="00A8188D" w:rsidRP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rokov</w:t>
            </w:r>
          </w:p>
        </w:tc>
        <w:tc>
          <w:tcPr>
            <w:tcW w:w="2264" w:type="dxa"/>
          </w:tcPr>
          <w:p w:rsid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1/40</w:t>
            </w:r>
          </w:p>
          <w:p w:rsidR="00A8188D" w:rsidRP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1/20</w:t>
            </w:r>
          </w:p>
        </w:tc>
        <w:tc>
          <w:tcPr>
            <w:tcW w:w="2264" w:type="dxa"/>
          </w:tcPr>
          <w:p w:rsidR="00EE7439" w:rsidRPr="00EE7439" w:rsidRDefault="006A0267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Stroje, prístroje a zariadenia</w:t>
            </w:r>
          </w:p>
        </w:tc>
        <w:tc>
          <w:tcPr>
            <w:tcW w:w="2264" w:type="dxa"/>
          </w:tcPr>
          <w:p w:rsidR="006A0267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6A0267">
              <w:rPr>
                <w:rFonts w:ascii="Arial Narrow" w:hAnsi="Arial Narrow"/>
                <w:sz w:val="22"/>
                <w:szCs w:val="22"/>
              </w:rPr>
              <w:t xml:space="preserve"> rok</w:t>
            </w:r>
            <w:r>
              <w:rPr>
                <w:rFonts w:ascii="Arial Narrow" w:hAnsi="Arial Narrow"/>
                <w:sz w:val="22"/>
                <w:szCs w:val="22"/>
              </w:rPr>
              <w:t>ov</w:t>
            </w:r>
          </w:p>
          <w:p w:rsidR="00A8188D" w:rsidRPr="00EE7439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</w:t>
            </w:r>
            <w:r w:rsidR="00A8188D">
              <w:rPr>
                <w:rFonts w:ascii="Arial Narrow" w:hAnsi="Arial Narrow"/>
                <w:sz w:val="22"/>
                <w:szCs w:val="22"/>
              </w:rPr>
              <w:t>6</w:t>
            </w:r>
          </w:p>
          <w:p w:rsidR="00A8188D" w:rsidRPr="00EE7439" w:rsidRDefault="00A8188D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19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Inventár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1/6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19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1/5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drobný</w:t>
            </w:r>
          </w:p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hmotný majetok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mesiacov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 ( 12/13 )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</w:tbl>
    <w:p w:rsidR="00EE7439" w:rsidRDefault="00EE7439" w:rsidP="00EE7439">
      <w:pPr>
        <w:rPr>
          <w:rFonts w:ascii="Arial Narrow" w:hAnsi="Arial Narrow"/>
          <w:sz w:val="22"/>
          <w:szCs w:val="22"/>
        </w:rPr>
      </w:pPr>
    </w:p>
    <w:p w:rsidR="001444F9" w:rsidRDefault="00C94B6D" w:rsidP="00EE743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Odpisový plán účtovných odpisov nehmotného majetku vychádzal z toho, že vzal za základ spôsob odpisovania podľa daňových odpisov. Odpisové sadzby pre účtovné a daňové odpisy sa rovnajú</w:t>
      </w:r>
      <w:r w:rsidR="00D3426A">
        <w:rPr>
          <w:rFonts w:ascii="Arial Narrow" w:hAnsi="Arial Narrow"/>
          <w:sz w:val="22"/>
          <w:szCs w:val="22"/>
        </w:rPr>
        <w:t>.</w:t>
      </w:r>
    </w:p>
    <w:p w:rsidR="00C94B6D" w:rsidRDefault="00C94B6D" w:rsidP="00EE7439">
      <w:pPr>
        <w:rPr>
          <w:rFonts w:ascii="Arial Narrow" w:hAnsi="Arial Narrow"/>
          <w:color w:val="000000" w:themeColor="text1"/>
          <w:sz w:val="22"/>
          <w:szCs w:val="22"/>
        </w:rPr>
      </w:pPr>
      <w:r w:rsidRPr="00F70C1D">
        <w:rPr>
          <w:rFonts w:ascii="Arial Narrow" w:hAnsi="Arial Narrow"/>
          <w:color w:val="000000" w:themeColor="text1"/>
          <w:sz w:val="22"/>
          <w:szCs w:val="22"/>
        </w:rPr>
        <w:t>Odpisový plán účtovných odpisov hmotného majetku</w:t>
      </w:r>
      <w:r w:rsidR="00F70C1D">
        <w:rPr>
          <w:rFonts w:ascii="Arial Narrow" w:hAnsi="Arial Narrow"/>
          <w:color w:val="000000" w:themeColor="text1"/>
          <w:sz w:val="22"/>
          <w:szCs w:val="22"/>
        </w:rPr>
        <w:t xml:space="preserve"> účtovná jednotka zostavila interným predpisom tak,</w:t>
      </w:r>
    </w:p>
    <w:p w:rsidR="00D3426A" w:rsidRDefault="00F70C1D" w:rsidP="00EE7439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že za základ vzala metódy používané pri vyčíslovaní daňových odpisov. Odpisové sadzby pre účtovné a daňové odpisy sa rovnajú.</w:t>
      </w:r>
      <w:r w:rsidR="00AD76C3">
        <w:rPr>
          <w:rFonts w:ascii="Arial Narrow" w:hAnsi="Arial Narrow"/>
          <w:color w:val="000000" w:themeColor="text1"/>
          <w:sz w:val="22"/>
          <w:szCs w:val="22"/>
        </w:rPr>
        <w:t xml:space="preserve"> Rozdiely medzi daňovými a účtovnými odpismi vznikajú pri majetku, ktorý bol zaradený</w:t>
      </w:r>
    </w:p>
    <w:p w:rsidR="00F70C1D" w:rsidRPr="00F70C1D" w:rsidRDefault="00052884" w:rsidP="00EE7439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do užívania pred 1.1.201</w:t>
      </w:r>
      <w:r w:rsidR="005B12C0">
        <w:rPr>
          <w:rFonts w:ascii="Arial Narrow" w:hAnsi="Arial Narrow"/>
          <w:color w:val="000000" w:themeColor="text1"/>
          <w:sz w:val="22"/>
          <w:szCs w:val="22"/>
        </w:rPr>
        <w:t>1</w:t>
      </w:r>
      <w:r w:rsidR="00AD76C3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</w:p>
    <w:p w:rsidR="00C94B6D" w:rsidRDefault="00C94B6D" w:rsidP="00EE7439">
      <w:pPr>
        <w:rPr>
          <w:rFonts w:ascii="Arial Narrow" w:hAnsi="Arial Narrow"/>
          <w:sz w:val="22"/>
          <w:szCs w:val="22"/>
        </w:rPr>
      </w:pPr>
    </w:p>
    <w:p w:rsidR="001444F9" w:rsidRDefault="00715B93" w:rsidP="00715B9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E7439" w:rsidRDefault="00715B93" w:rsidP="00EE7439">
      <w:pPr>
        <w:rPr>
          <w:rFonts w:ascii="Arial Narrow" w:hAnsi="Arial Narrow"/>
          <w:b/>
          <w:sz w:val="22"/>
          <w:szCs w:val="22"/>
        </w:rPr>
      </w:pPr>
      <w:r w:rsidRPr="005629FD">
        <w:rPr>
          <w:rFonts w:ascii="Arial Narrow" w:hAnsi="Arial Narrow"/>
          <w:b/>
          <w:sz w:val="22"/>
          <w:szCs w:val="22"/>
        </w:rPr>
        <w:t xml:space="preserve">Účtovnej jednotke neboli poskytnuté dotácie na obstaranie majetku. </w:t>
      </w:r>
    </w:p>
    <w:p w:rsidR="006505DD" w:rsidRPr="008C1428" w:rsidRDefault="006505DD" w:rsidP="005629FD">
      <w:pPr>
        <w:rPr>
          <w:rFonts w:ascii="Arial Narrow" w:hAnsi="Arial Narrow"/>
          <w:sz w:val="22"/>
          <w:szCs w:val="22"/>
        </w:rPr>
      </w:pPr>
    </w:p>
    <w:p w:rsidR="005629FD" w:rsidRDefault="005629FD" w:rsidP="005629FD">
      <w:pPr>
        <w:rPr>
          <w:rFonts w:ascii="Arial Narrow" w:hAnsi="Arial Narrow"/>
          <w:b/>
          <w:sz w:val="22"/>
          <w:szCs w:val="22"/>
        </w:rPr>
      </w:pPr>
      <w:r w:rsidRPr="008C1428">
        <w:rPr>
          <w:rFonts w:ascii="Arial Narrow" w:hAnsi="Arial Narrow"/>
          <w:b/>
          <w:sz w:val="22"/>
          <w:szCs w:val="22"/>
        </w:rPr>
        <w:t>E. f)</w:t>
      </w:r>
    </w:p>
    <w:p w:rsidR="008C1428" w:rsidRPr="008C1428" w:rsidRDefault="008C1428" w:rsidP="005629FD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 roku 201</w:t>
      </w:r>
      <w:r w:rsidR="00E872C0">
        <w:rPr>
          <w:rFonts w:ascii="Arial Narrow" w:hAnsi="Arial Narrow"/>
          <w:b/>
          <w:sz w:val="22"/>
          <w:szCs w:val="22"/>
        </w:rPr>
        <w:t>8</w:t>
      </w:r>
      <w:r>
        <w:rPr>
          <w:rFonts w:ascii="Arial Narrow" w:hAnsi="Arial Narrow"/>
          <w:b/>
          <w:sz w:val="22"/>
          <w:szCs w:val="22"/>
        </w:rPr>
        <w:t xml:space="preserve"> nedošlo k opravám významných chýb minulých účtovných období účtovaných v bežnom účtovnom období.</w:t>
      </w:r>
    </w:p>
    <w:p w:rsidR="00EE7439" w:rsidRPr="008C1428" w:rsidRDefault="00EE7439" w:rsidP="00EE7439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lastRenderedPageBreak/>
        <w:t>F. Informácie o údajoch vykázaných na strane aktív súvahy</w:t>
      </w:r>
    </w:p>
    <w:p w:rsidR="00DC0CCA" w:rsidRDefault="00DC0CCA" w:rsidP="008000E6">
      <w:pPr>
        <w:rPr>
          <w:rFonts w:ascii="Arial Narrow" w:hAnsi="Arial Narrow"/>
          <w:b/>
          <w:sz w:val="22"/>
          <w:szCs w:val="22"/>
        </w:rPr>
      </w:pPr>
    </w:p>
    <w:p w:rsidR="000669B7" w:rsidRDefault="008000E6" w:rsidP="008000E6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>F. b)</w:t>
      </w:r>
    </w:p>
    <w:p w:rsidR="00CE2ADE" w:rsidRPr="008000E6" w:rsidRDefault="00CE2ADE" w:rsidP="008000E6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Spôsob a výška poistenia dlhodobého hmotného a nehmotného majetku:</w:t>
      </w:r>
    </w:p>
    <w:p w:rsidR="008000E6" w:rsidRPr="00BF62A3" w:rsidRDefault="008000E6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8000E6">
        <w:rPr>
          <w:rFonts w:ascii="Arial Narrow" w:hAnsi="Arial Narrow"/>
          <w:b w:val="0"/>
          <w:sz w:val="22"/>
          <w:szCs w:val="22"/>
        </w:rPr>
        <w:t>Účtovná jednotka má poistený dlhodobý hmotný a nehmotný majetok a peňažnú hotovosť v pokladni OSBD Martin. Ročné poistenie je v</w:t>
      </w:r>
      <w:r w:rsidRPr="008000E6">
        <w:rPr>
          <w:rFonts w:ascii="Arial Narrow" w:hAnsi="Arial Narrow"/>
          <w:b w:val="0"/>
          <w:color w:val="FF0000"/>
          <w:sz w:val="22"/>
          <w:szCs w:val="22"/>
        </w:rPr>
        <w:t> </w:t>
      </w:r>
      <w:r w:rsidRPr="00BF62A3">
        <w:rPr>
          <w:rFonts w:ascii="Arial Narrow" w:hAnsi="Arial Narrow"/>
          <w:b w:val="0"/>
          <w:sz w:val="22"/>
          <w:szCs w:val="22"/>
        </w:rPr>
        <w:t xml:space="preserve">sume </w:t>
      </w:r>
      <w:r w:rsidR="00D55F40" w:rsidRPr="00BF62A3">
        <w:rPr>
          <w:rFonts w:ascii="Arial Narrow" w:hAnsi="Arial Narrow"/>
          <w:b w:val="0"/>
          <w:sz w:val="22"/>
          <w:szCs w:val="22"/>
        </w:rPr>
        <w:t>1</w:t>
      </w:r>
      <w:r w:rsidR="00F35B49" w:rsidRPr="00BF62A3">
        <w:rPr>
          <w:rFonts w:ascii="Arial Narrow" w:hAnsi="Arial Narrow"/>
          <w:b w:val="0"/>
          <w:sz w:val="22"/>
          <w:szCs w:val="22"/>
        </w:rPr>
        <w:t>0</w:t>
      </w:r>
      <w:r w:rsidR="003824A0" w:rsidRPr="00BF62A3">
        <w:rPr>
          <w:rFonts w:ascii="Arial Narrow" w:hAnsi="Arial Narrow"/>
          <w:b w:val="0"/>
          <w:sz w:val="22"/>
          <w:szCs w:val="22"/>
        </w:rPr>
        <w:t>0</w:t>
      </w:r>
      <w:r w:rsidR="00BF62A3" w:rsidRPr="00BF62A3">
        <w:rPr>
          <w:rFonts w:ascii="Arial Narrow" w:hAnsi="Arial Narrow"/>
          <w:b w:val="0"/>
          <w:sz w:val="22"/>
          <w:szCs w:val="22"/>
        </w:rPr>
        <w:t> 940,13</w:t>
      </w:r>
      <w:r w:rsidR="00D55F40" w:rsidRPr="00BF62A3">
        <w:rPr>
          <w:rFonts w:ascii="Arial Narrow" w:hAnsi="Arial Narrow"/>
          <w:b w:val="0"/>
          <w:sz w:val="22"/>
          <w:szCs w:val="22"/>
        </w:rPr>
        <w:t xml:space="preserve"> €, pričom náklad poistného na správu OSBD Martin je v sume 3</w:t>
      </w:r>
      <w:r w:rsidR="00BF62A3" w:rsidRPr="00BF62A3">
        <w:rPr>
          <w:rFonts w:ascii="Arial Narrow" w:hAnsi="Arial Narrow"/>
          <w:b w:val="0"/>
          <w:sz w:val="22"/>
          <w:szCs w:val="22"/>
        </w:rPr>
        <w:t> </w:t>
      </w:r>
      <w:r w:rsidR="00D55F40" w:rsidRPr="00BF62A3">
        <w:rPr>
          <w:rFonts w:ascii="Arial Narrow" w:hAnsi="Arial Narrow"/>
          <w:b w:val="0"/>
          <w:sz w:val="22"/>
          <w:szCs w:val="22"/>
        </w:rPr>
        <w:t>9</w:t>
      </w:r>
      <w:r w:rsidR="00BF62A3" w:rsidRPr="00BF62A3">
        <w:rPr>
          <w:rFonts w:ascii="Arial Narrow" w:hAnsi="Arial Narrow"/>
          <w:b w:val="0"/>
          <w:sz w:val="22"/>
          <w:szCs w:val="22"/>
        </w:rPr>
        <w:t>99,28</w:t>
      </w:r>
      <w:r w:rsidR="00D55F40" w:rsidRPr="00BF62A3">
        <w:rPr>
          <w:rFonts w:ascii="Arial Narrow" w:hAnsi="Arial Narrow"/>
          <w:b w:val="0"/>
          <w:sz w:val="22"/>
          <w:szCs w:val="22"/>
        </w:rPr>
        <w:t xml:space="preserve"> € a náklad na prevádzku domov je v sume </w:t>
      </w:r>
      <w:r w:rsidR="00F35B49" w:rsidRPr="00BF62A3">
        <w:rPr>
          <w:rFonts w:ascii="Arial Narrow" w:hAnsi="Arial Narrow"/>
          <w:b w:val="0"/>
          <w:sz w:val="22"/>
          <w:szCs w:val="22"/>
        </w:rPr>
        <w:t>96</w:t>
      </w:r>
      <w:r w:rsidR="003824A0" w:rsidRPr="00BF62A3">
        <w:rPr>
          <w:rFonts w:ascii="Arial Narrow" w:hAnsi="Arial Narrow"/>
          <w:b w:val="0"/>
          <w:sz w:val="22"/>
          <w:szCs w:val="22"/>
        </w:rPr>
        <w:t xml:space="preserve"> 94</w:t>
      </w:r>
      <w:r w:rsidR="00BF62A3" w:rsidRPr="00BF62A3">
        <w:rPr>
          <w:rFonts w:ascii="Arial Narrow" w:hAnsi="Arial Narrow"/>
          <w:b w:val="0"/>
          <w:sz w:val="22"/>
          <w:szCs w:val="22"/>
        </w:rPr>
        <w:t>0</w:t>
      </w:r>
      <w:r w:rsidR="003824A0" w:rsidRPr="00BF62A3">
        <w:rPr>
          <w:rFonts w:ascii="Arial Narrow" w:hAnsi="Arial Narrow"/>
          <w:b w:val="0"/>
          <w:sz w:val="22"/>
          <w:szCs w:val="22"/>
        </w:rPr>
        <w:t>,</w:t>
      </w:r>
      <w:r w:rsidR="00BF62A3" w:rsidRPr="00BF62A3">
        <w:rPr>
          <w:rFonts w:ascii="Arial Narrow" w:hAnsi="Arial Narrow"/>
          <w:b w:val="0"/>
          <w:sz w:val="22"/>
          <w:szCs w:val="22"/>
        </w:rPr>
        <w:t>85</w:t>
      </w:r>
      <w:r w:rsidR="00D55F40" w:rsidRPr="00BF62A3">
        <w:rPr>
          <w:rFonts w:ascii="Arial Narrow" w:hAnsi="Arial Narrow"/>
          <w:b w:val="0"/>
          <w:sz w:val="22"/>
          <w:szCs w:val="22"/>
        </w:rPr>
        <w:t xml:space="preserve"> €</w:t>
      </w:r>
    </w:p>
    <w:p w:rsidR="008000E6" w:rsidRPr="00397866" w:rsidRDefault="008000E6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  <w:r>
        <w:rPr>
          <w:rFonts w:ascii="Arial Narrow" w:hAnsi="Arial Narrow"/>
          <w:b w:val="0"/>
          <w:color w:val="000000" w:themeColor="text1"/>
          <w:sz w:val="22"/>
          <w:szCs w:val="22"/>
        </w:rPr>
        <w:t>Platnosť zmluvy bola od 1</w:t>
      </w:r>
      <w:r w:rsidR="00397866">
        <w:rPr>
          <w:rFonts w:ascii="Arial Narrow" w:hAnsi="Arial Narrow"/>
          <w:b w:val="0"/>
          <w:color w:val="000000" w:themeColor="text1"/>
          <w:sz w:val="22"/>
          <w:szCs w:val="22"/>
        </w:rPr>
        <w:t>.1.201</w:t>
      </w:r>
      <w:r w:rsidR="006913F9">
        <w:rPr>
          <w:rFonts w:ascii="Arial Narrow" w:hAnsi="Arial Narrow"/>
          <w:b w:val="0"/>
          <w:color w:val="000000" w:themeColor="text1"/>
          <w:sz w:val="22"/>
          <w:szCs w:val="22"/>
        </w:rPr>
        <w:t>8</w:t>
      </w:r>
      <w:r w:rsidRPr="0039786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do 31.12.201</w:t>
      </w:r>
      <w:r w:rsidR="006913F9">
        <w:rPr>
          <w:rFonts w:ascii="Arial Narrow" w:hAnsi="Arial Narrow"/>
          <w:b w:val="0"/>
          <w:color w:val="000000" w:themeColor="text1"/>
          <w:sz w:val="22"/>
          <w:szCs w:val="22"/>
        </w:rPr>
        <w:t>8</w:t>
      </w:r>
      <w:r w:rsidRPr="00397866">
        <w:rPr>
          <w:rFonts w:ascii="Arial Narrow" w:hAnsi="Arial Narrow"/>
          <w:b w:val="0"/>
          <w:color w:val="000000" w:themeColor="text1"/>
          <w:sz w:val="22"/>
          <w:szCs w:val="22"/>
        </w:rPr>
        <w:t>.</w:t>
      </w:r>
    </w:p>
    <w:p w:rsidR="00CE2ADE" w:rsidRPr="0053736D" w:rsidRDefault="00CE2ADE" w:rsidP="000669B7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CE2ADE" w:rsidRDefault="00CE2ADE" w:rsidP="00CE2AD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d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8000E6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nehmotnom a hmotnom majetku, pri ktorom vlastnícke práva nadobudol veriteľ</w:t>
      </w:r>
    </w:p>
    <w:p w:rsidR="000D3217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Zmluvou o zabezpečovacom prevode práva, alebo ktorý užíva UJ na základe zmluvy o výpožičke - nemáme</w:t>
      </w:r>
    </w:p>
    <w:p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F787E" w:rsidRDefault="003F787E" w:rsidP="003F787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e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CE2AD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nehnuteľnom majetku, pri ktorom nebolo vlastnícke právo zapísané vkladom</w:t>
      </w:r>
    </w:p>
    <w:p w:rsidR="003F787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 katastra nehnuteľností ku dňu zostavenia účtovnej závierky a táto ho užíva </w:t>
      </w:r>
      <w:r w:rsidR="009C1A5E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f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Charakteristika </w:t>
      </w:r>
      <w:proofErr w:type="spellStart"/>
      <w:r>
        <w:rPr>
          <w:rFonts w:ascii="Arial Narrow" w:hAnsi="Arial Narrow"/>
          <w:sz w:val="22"/>
          <w:szCs w:val="22"/>
        </w:rPr>
        <w:t>Goodwilu</w:t>
      </w:r>
      <w:proofErr w:type="spellEnd"/>
      <w:r>
        <w:rPr>
          <w:rFonts w:ascii="Arial Narrow" w:hAnsi="Arial Narrow"/>
          <w:sz w:val="22"/>
          <w:szCs w:val="22"/>
        </w:rPr>
        <w:t xml:space="preserve"> –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g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položkách účtovaných na účte 097 – Opravná položka k nadobudnutému majetku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 w:rsidR="003D4FE3">
        <w:rPr>
          <w:rFonts w:ascii="Arial Narrow" w:hAnsi="Arial Narrow"/>
          <w:b/>
          <w:sz w:val="22"/>
          <w:szCs w:val="22"/>
        </w:rPr>
        <w:t>h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výskumnej a vývojovej činnosti za účtovné obdobie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n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Ocenenie dlhodobého finančného majetku ku dňu zostavenia účtovnej závierky </w:t>
      </w:r>
      <w:r w:rsidR="004B5937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nemáme</w:t>
      </w:r>
    </w:p>
    <w:p w:rsidR="00416A9A" w:rsidRDefault="00416A9A" w:rsidP="009C1A5E">
      <w:pPr>
        <w:rPr>
          <w:rFonts w:ascii="Arial Narrow" w:hAnsi="Arial Narrow"/>
          <w:b/>
          <w:sz w:val="22"/>
          <w:szCs w:val="22"/>
        </w:rPr>
      </w:pPr>
    </w:p>
    <w:p w:rsidR="00416A9A" w:rsidRDefault="00416A9A" w:rsidP="00416A9A">
      <w:pPr>
        <w:rPr>
          <w:rFonts w:ascii="Arial Narrow" w:hAnsi="Arial Narrow"/>
          <w:b/>
          <w:sz w:val="28"/>
          <w:szCs w:val="28"/>
        </w:rPr>
      </w:pPr>
      <w:r w:rsidRPr="00EE6A7D">
        <w:rPr>
          <w:rFonts w:ascii="Arial Narrow" w:hAnsi="Arial Narrow"/>
          <w:b/>
          <w:sz w:val="28"/>
          <w:szCs w:val="28"/>
        </w:rPr>
        <w:t>G.</w:t>
      </w:r>
      <w:r w:rsidRPr="003824A0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73029B">
        <w:rPr>
          <w:rFonts w:ascii="Arial Narrow" w:hAnsi="Arial Narrow"/>
          <w:b/>
          <w:sz w:val="28"/>
          <w:szCs w:val="28"/>
        </w:rPr>
        <w:t xml:space="preserve">Informácie o údajoch vykázaných na strane </w:t>
      </w:r>
      <w:r>
        <w:rPr>
          <w:rFonts w:ascii="Arial Narrow" w:hAnsi="Arial Narrow"/>
          <w:b/>
          <w:sz w:val="28"/>
          <w:szCs w:val="28"/>
        </w:rPr>
        <w:t>pas</w:t>
      </w:r>
      <w:r w:rsidRPr="0073029B">
        <w:rPr>
          <w:rFonts w:ascii="Arial Narrow" w:hAnsi="Arial Narrow"/>
          <w:b/>
          <w:sz w:val="28"/>
          <w:szCs w:val="28"/>
        </w:rPr>
        <w:t>ív súvahy</w:t>
      </w:r>
    </w:p>
    <w:p w:rsidR="00AA1239" w:rsidRDefault="00AA1239" w:rsidP="00416A9A">
      <w:pPr>
        <w:rPr>
          <w:rFonts w:ascii="Arial Narrow" w:hAnsi="Arial Narrow"/>
          <w:b/>
          <w:sz w:val="28"/>
          <w:szCs w:val="28"/>
        </w:rPr>
      </w:pPr>
    </w:p>
    <w:p w:rsidR="00AA1239" w:rsidRDefault="00AA1239" w:rsidP="00416A9A">
      <w:pPr>
        <w:rPr>
          <w:rFonts w:ascii="Arial Narrow" w:hAnsi="Arial Narrow"/>
          <w:b/>
          <w:sz w:val="22"/>
          <w:szCs w:val="22"/>
        </w:rPr>
      </w:pPr>
      <w:r w:rsidRPr="00AA1239">
        <w:rPr>
          <w:rFonts w:ascii="Arial Narrow" w:hAnsi="Arial Narrow"/>
          <w:b/>
          <w:sz w:val="22"/>
          <w:szCs w:val="22"/>
        </w:rPr>
        <w:t xml:space="preserve">G. a. </w:t>
      </w:r>
      <w:r w:rsidR="007771E7">
        <w:rPr>
          <w:rFonts w:ascii="Arial Narrow" w:hAnsi="Arial Narrow"/>
          <w:b/>
          <w:sz w:val="22"/>
          <w:szCs w:val="22"/>
        </w:rPr>
        <w:t>1,2</w:t>
      </w:r>
      <w:r>
        <w:rPr>
          <w:rFonts w:ascii="Arial Narrow" w:hAnsi="Arial Narrow"/>
          <w:b/>
          <w:sz w:val="22"/>
          <w:szCs w:val="22"/>
        </w:rPr>
        <w:t>) Údaje o vlastnom imaní</w:t>
      </w:r>
    </w:p>
    <w:p w:rsidR="00AA1239" w:rsidRPr="00AA1239" w:rsidRDefault="00AA1239" w:rsidP="00416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Popis základného imania, výška upísaného imania</w:t>
      </w:r>
      <w:r w:rsidR="00D55F40">
        <w:rPr>
          <w:rFonts w:ascii="Arial Narrow" w:hAnsi="Arial Narrow"/>
          <w:sz w:val="22"/>
          <w:szCs w:val="22"/>
        </w:rPr>
        <w:t xml:space="preserve"> správy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A1239" w:rsidTr="00AA1239">
        <w:tc>
          <w:tcPr>
            <w:tcW w:w="3020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Text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AA1239" w:rsidTr="00AA1239">
        <w:tc>
          <w:tcPr>
            <w:tcW w:w="3020" w:type="dxa"/>
          </w:tcPr>
          <w:p w:rsidR="00AA1239" w:rsidRPr="00AA1239" w:rsidRDefault="00AA1239" w:rsidP="00416A9A">
            <w:pPr>
              <w:rPr>
                <w:rFonts w:ascii="Arial Narrow" w:hAnsi="Arial Narrow"/>
                <w:sz w:val="22"/>
                <w:szCs w:val="22"/>
              </w:rPr>
            </w:pPr>
            <w:r w:rsidRPr="00AA1239">
              <w:rPr>
                <w:rFonts w:ascii="Arial Narrow" w:hAnsi="Arial Narrow"/>
                <w:sz w:val="22"/>
                <w:szCs w:val="22"/>
              </w:rPr>
              <w:t>Základné imanie celkom</w:t>
            </w:r>
            <w:r w:rsidR="00EC20B8"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3021" w:type="dxa"/>
          </w:tcPr>
          <w:p w:rsidR="00AA1239" w:rsidRPr="00AA1239" w:rsidRDefault="002C7A14" w:rsidP="008C7F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C7F2B">
              <w:rPr>
                <w:rFonts w:ascii="Arial Narrow" w:hAnsi="Arial Narrow"/>
                <w:sz w:val="22"/>
                <w:szCs w:val="22"/>
              </w:rPr>
              <w:t>652</w:t>
            </w:r>
            <w:r w:rsidR="008C7F2B" w:rsidRPr="008C7F2B">
              <w:rPr>
                <w:rFonts w:ascii="Arial Narrow" w:hAnsi="Arial Narrow"/>
                <w:sz w:val="22"/>
                <w:szCs w:val="22"/>
              </w:rPr>
              <w:t>684</w:t>
            </w:r>
            <w:r w:rsidRPr="008C7F2B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3021" w:type="dxa"/>
          </w:tcPr>
          <w:p w:rsidR="00AA1239" w:rsidRPr="00AA1239" w:rsidRDefault="002C7A14" w:rsidP="006913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  <w:r w:rsidR="00EE6A7D">
              <w:rPr>
                <w:rFonts w:ascii="Arial Narrow" w:hAnsi="Arial Narrow"/>
                <w:sz w:val="22"/>
                <w:szCs w:val="22"/>
              </w:rPr>
              <w:t>2</w:t>
            </w:r>
            <w:r w:rsidR="006913F9">
              <w:rPr>
                <w:rFonts w:ascii="Arial Narrow" w:hAnsi="Arial Narrow"/>
                <w:sz w:val="22"/>
                <w:szCs w:val="22"/>
              </w:rPr>
              <w:t>767</w:t>
            </w:r>
            <w:r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Počet akcií (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Nominálna hodnota (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727A0D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Hodnota podielov podľa spoločníkov ( obch. spoločnosť )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Hodnota upísaného vlastného imania</w:t>
            </w:r>
            <w:r w:rsidR="002C7A14">
              <w:rPr>
                <w:rFonts w:ascii="Arial Narrow" w:hAnsi="Arial Narrow"/>
                <w:sz w:val="22"/>
                <w:szCs w:val="22"/>
              </w:rPr>
              <w:t>-správa OSBD Martin</w:t>
            </w:r>
          </w:p>
        </w:tc>
        <w:tc>
          <w:tcPr>
            <w:tcW w:w="3021" w:type="dxa"/>
          </w:tcPr>
          <w:p w:rsidR="00AA1239" w:rsidRPr="00AA1239" w:rsidRDefault="00727A0D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4502A"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  <w:tc>
          <w:tcPr>
            <w:tcW w:w="3021" w:type="dxa"/>
          </w:tcPr>
          <w:p w:rsidR="00AA1239" w:rsidRPr="00AA1239" w:rsidRDefault="00727A0D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Hodnota vlastných akcií vlastnená ÚJ alebo ňou ovládanými osobami, v ktorých má ÚJ podstatný vplyv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AA1239" w:rsidRPr="00AA1239" w:rsidRDefault="00AA1239" w:rsidP="00416A9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16A9A" w:rsidRDefault="00416A9A" w:rsidP="00416A9A">
      <w:pPr>
        <w:rPr>
          <w:rFonts w:ascii="Arial Narrow" w:hAnsi="Arial Narrow"/>
          <w:b/>
          <w:sz w:val="28"/>
          <w:szCs w:val="28"/>
        </w:rPr>
      </w:pPr>
    </w:p>
    <w:p w:rsidR="007771E7" w:rsidRDefault="007771E7" w:rsidP="007771E7">
      <w:pPr>
        <w:rPr>
          <w:rFonts w:ascii="Arial Narrow" w:hAnsi="Arial Narrow"/>
          <w:b/>
          <w:sz w:val="22"/>
          <w:szCs w:val="22"/>
        </w:rPr>
      </w:pPr>
      <w:r w:rsidRPr="00AA1239">
        <w:rPr>
          <w:rFonts w:ascii="Arial Narrow" w:hAnsi="Arial Narrow"/>
          <w:b/>
          <w:sz w:val="22"/>
          <w:szCs w:val="22"/>
        </w:rPr>
        <w:t xml:space="preserve">G. a. </w:t>
      </w:r>
      <w:r>
        <w:rPr>
          <w:rFonts w:ascii="Arial Narrow" w:hAnsi="Arial Narrow"/>
          <w:b/>
          <w:sz w:val="22"/>
          <w:szCs w:val="22"/>
        </w:rPr>
        <w:t>4) Prehľad o zisku alebo strate, ktorá nebola účtovaná ako náklad alebo výnos, ale priamo na účty vlastného imania:</w:t>
      </w:r>
    </w:p>
    <w:p w:rsidR="007771E7" w:rsidRDefault="007771E7" w:rsidP="007771E7">
      <w:pPr>
        <w:rPr>
          <w:rFonts w:ascii="Arial Narrow" w:hAnsi="Arial Narrow"/>
          <w:sz w:val="22"/>
          <w:szCs w:val="22"/>
        </w:rPr>
      </w:pPr>
      <w:r w:rsidRPr="00FB512E">
        <w:rPr>
          <w:rFonts w:ascii="Arial Narrow" w:hAnsi="Arial Narrow"/>
          <w:sz w:val="22"/>
          <w:szCs w:val="22"/>
        </w:rPr>
        <w:t>Zisk dosiahnutý v predchádzajúcom období bol celý zúčtovaný do nedeliteľného fondu</w:t>
      </w:r>
      <w:r w:rsidRPr="007771E7">
        <w:rPr>
          <w:rFonts w:ascii="Arial Narrow" w:hAnsi="Arial Narrow"/>
          <w:sz w:val="22"/>
          <w:szCs w:val="22"/>
        </w:rPr>
        <w:t>.</w:t>
      </w:r>
    </w:p>
    <w:p w:rsidR="00CF039F" w:rsidRPr="007771E7" w:rsidRDefault="00CF039F" w:rsidP="007771E7">
      <w:pPr>
        <w:rPr>
          <w:rFonts w:ascii="Arial Narrow" w:hAnsi="Arial Narrow"/>
          <w:sz w:val="22"/>
          <w:szCs w:val="22"/>
        </w:rPr>
      </w:pPr>
    </w:p>
    <w:p w:rsidR="00FA203B" w:rsidRDefault="00CF039F" w:rsidP="009C1A5E">
      <w:pPr>
        <w:rPr>
          <w:rFonts w:ascii="Arial Narrow" w:hAnsi="Arial Narrow"/>
          <w:b/>
          <w:sz w:val="22"/>
          <w:szCs w:val="22"/>
        </w:rPr>
      </w:pPr>
      <w:proofErr w:type="spellStart"/>
      <w:r w:rsidRPr="00AA1239">
        <w:rPr>
          <w:rFonts w:ascii="Arial Narrow" w:hAnsi="Arial Narrow"/>
          <w:b/>
          <w:sz w:val="22"/>
          <w:szCs w:val="22"/>
        </w:rPr>
        <w:t>G.</w:t>
      </w:r>
      <w:r>
        <w:rPr>
          <w:rFonts w:ascii="Arial Narrow" w:hAnsi="Arial Narrow"/>
          <w:b/>
          <w:sz w:val="22"/>
          <w:szCs w:val="22"/>
        </w:rPr>
        <w:t>e</w:t>
      </w:r>
      <w:proofErr w:type="spellEnd"/>
      <w:r>
        <w:rPr>
          <w:rFonts w:ascii="Arial Narrow" w:hAnsi="Arial Narrow"/>
          <w:b/>
          <w:sz w:val="22"/>
          <w:szCs w:val="22"/>
        </w:rPr>
        <w:t>) Hodnota záväzkov zabezpečená záložným právom: nemáme</w:t>
      </w:r>
    </w:p>
    <w:p w:rsidR="00AB47FD" w:rsidRDefault="00AB47FD" w:rsidP="009C1A5E">
      <w:pPr>
        <w:rPr>
          <w:rFonts w:ascii="Arial Narrow" w:hAnsi="Arial Narrow"/>
          <w:b/>
          <w:sz w:val="22"/>
          <w:szCs w:val="22"/>
        </w:rPr>
      </w:pPr>
    </w:p>
    <w:p w:rsidR="00FA203B" w:rsidRDefault="00FA203B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O. Informácie o skutočnostiach, ktoré nastali po dni, ku ktorému sa zostavuje účtovná závierka </w:t>
      </w:r>
    </w:p>
    <w:p w:rsidR="00FA203B" w:rsidRDefault="00FA203B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   do dňa zostavenia účtovnej závierky - nemáme</w:t>
      </w:r>
    </w:p>
    <w:p w:rsidR="005E6E96" w:rsidRDefault="005E6E96" w:rsidP="009C1A5E">
      <w:pPr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993"/>
        <w:gridCol w:w="1559"/>
        <w:gridCol w:w="1559"/>
      </w:tblGrid>
      <w:tr w:rsidR="00FA203B" w:rsidTr="00D217C0">
        <w:tc>
          <w:tcPr>
            <w:tcW w:w="4395" w:type="dxa"/>
          </w:tcPr>
          <w:p w:rsidR="00FA203B" w:rsidRPr="00FA18BE" w:rsidRDefault="00FA18BE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Zoznam udalostí, ktoré nastali alebo sú dôsledkom okolností po dni, ku ktorému sa zostavuje účtovná závierka</w:t>
            </w:r>
            <w:r w:rsidR="00D217C0">
              <w:rPr>
                <w:rFonts w:ascii="Arial Narrow" w:hAnsi="Arial Narrow"/>
                <w:b/>
                <w:sz w:val="18"/>
                <w:szCs w:val="18"/>
              </w:rPr>
              <w:t xml:space="preserve"> do dňa zostavenia účtovnej závierky</w:t>
            </w:r>
          </w:p>
        </w:tc>
        <w:tc>
          <w:tcPr>
            <w:tcW w:w="993" w:type="dxa"/>
          </w:tcPr>
          <w:p w:rsidR="00FA203B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Dôvod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203B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Hodnota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D217C0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Pokles alebo zvýšenie trhovej ceny finančného majetku ako dôsledku okolností, ktoré nastali po dni , ku ktorému sa zostavuje účtovná závierka do dňa zostavenia účtovnej závierky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FA203B" w:rsidTr="00D217C0">
        <w:tc>
          <w:tcPr>
            <w:tcW w:w="4395" w:type="dxa"/>
          </w:tcPr>
          <w:p w:rsidR="00FA203B" w:rsidRPr="00FA18BE" w:rsidRDefault="00D217C0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Zmena výšky rezerv a opravných položiek, o ktorých sa účtovná jednotka dozvedela </w:t>
            </w:r>
            <w:r w:rsidR="00AE564C">
              <w:rPr>
                <w:rFonts w:ascii="Arial Narrow" w:hAnsi="Arial Narrow"/>
                <w:b/>
                <w:sz w:val="18"/>
                <w:szCs w:val="18"/>
              </w:rPr>
              <w:t>v hore uvedenom období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AE564C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Zmena spoločníkov účtovnej jednotky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AE564C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Prijatie rozhodnutia o predaji účtovnej jednotky alebo jej časti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AE564C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Začatie alebo ukončenie časti účtovnej jednotky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Vydanie dlhopisov a iných cenných papierov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B54C8" w:rsidTr="00D217C0">
        <w:tc>
          <w:tcPr>
            <w:tcW w:w="4395" w:type="dxa"/>
          </w:tcPr>
          <w:p w:rsidR="003B54C8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993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B54C8" w:rsidTr="00D217C0">
        <w:tc>
          <w:tcPr>
            <w:tcW w:w="4395" w:type="dxa"/>
          </w:tcPr>
          <w:p w:rsidR="003B54C8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Mimoriadne udalosti – živelné pohromy</w:t>
            </w:r>
          </w:p>
        </w:tc>
        <w:tc>
          <w:tcPr>
            <w:tcW w:w="993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B54C8" w:rsidTr="00D217C0">
        <w:tc>
          <w:tcPr>
            <w:tcW w:w="4395" w:type="dxa"/>
          </w:tcPr>
          <w:p w:rsidR="003B54C8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Získanie alebo odobratie licencie alebo iného povolenia významného pre činnosť</w:t>
            </w:r>
          </w:p>
        </w:tc>
        <w:tc>
          <w:tcPr>
            <w:tcW w:w="993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15F85" w:rsidRDefault="00A15F85" w:rsidP="009C1A5E">
      <w:pPr>
        <w:rPr>
          <w:rFonts w:ascii="Arial Narrow" w:hAnsi="Arial Narrow"/>
          <w:b/>
          <w:sz w:val="24"/>
          <w:szCs w:val="24"/>
        </w:rPr>
      </w:pPr>
    </w:p>
    <w:p w:rsidR="004B5937" w:rsidRPr="004263F0" w:rsidRDefault="004B5937" w:rsidP="009C1A5E">
      <w:pPr>
        <w:rPr>
          <w:rFonts w:ascii="Arial Narrow" w:hAnsi="Arial Narrow"/>
          <w:b/>
          <w:sz w:val="24"/>
          <w:szCs w:val="24"/>
        </w:rPr>
      </w:pPr>
      <w:r w:rsidRPr="004263F0">
        <w:rPr>
          <w:rFonts w:ascii="Arial Narrow" w:hAnsi="Arial Narrow"/>
          <w:b/>
          <w:sz w:val="24"/>
          <w:szCs w:val="24"/>
        </w:rPr>
        <w:t>Príloha č. 3a k opatreniu č. 4455/2003-92</w:t>
      </w:r>
    </w:p>
    <w:p w:rsidR="004B5937" w:rsidRDefault="004B5937" w:rsidP="009C1A5E">
      <w:pPr>
        <w:rPr>
          <w:rFonts w:ascii="Arial Narrow" w:hAnsi="Arial Narrow"/>
          <w:b/>
          <w:sz w:val="22"/>
          <w:szCs w:val="22"/>
        </w:rPr>
      </w:pPr>
    </w:p>
    <w:p w:rsidR="004B5937" w:rsidRPr="0073029B" w:rsidRDefault="004B5937" w:rsidP="004B593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1.Informácie k časti </w:t>
      </w:r>
      <w:r w:rsidRPr="0073029B">
        <w:rPr>
          <w:rFonts w:ascii="Arial Narrow" w:hAnsi="Arial Narrow"/>
          <w:sz w:val="22"/>
          <w:szCs w:val="22"/>
        </w:rPr>
        <w:t xml:space="preserve">A. </w:t>
      </w:r>
      <w:r>
        <w:rPr>
          <w:rFonts w:ascii="Arial Narrow" w:hAnsi="Arial Narrow"/>
          <w:sz w:val="22"/>
          <w:szCs w:val="22"/>
        </w:rPr>
        <w:t>písm. c</w:t>
      </w:r>
      <w:r w:rsidRPr="0073029B">
        <w:rPr>
          <w:rFonts w:ascii="Arial Narrow" w:hAnsi="Arial Narrow"/>
          <w:sz w:val="22"/>
          <w:szCs w:val="22"/>
        </w:rPr>
        <w:t>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2677"/>
        <w:gridCol w:w="2909"/>
      </w:tblGrid>
      <w:tr w:rsidR="004B5937" w:rsidRPr="0073029B" w:rsidTr="00A20CE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5937" w:rsidRPr="0073029B" w:rsidRDefault="004B5937" w:rsidP="00A20CE0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4B5937" w:rsidRPr="0073029B" w:rsidTr="00A20CE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937" w:rsidRPr="003138AC" w:rsidRDefault="003138AC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138AC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B5937" w:rsidRPr="0077797D" w:rsidRDefault="005C0045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7797D">
              <w:rPr>
                <w:rFonts w:ascii="Arial Narrow" w:hAnsi="Arial Narrow"/>
                <w:sz w:val="22"/>
                <w:szCs w:val="22"/>
              </w:rPr>
              <w:t>4</w:t>
            </w:r>
            <w:r w:rsidR="002C7A14" w:rsidRPr="0077797D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4B5937" w:rsidRPr="0073029B" w:rsidTr="00A20CE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B5937" w:rsidRPr="003138AC" w:rsidRDefault="003138AC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138AC">
              <w:rPr>
                <w:rFonts w:ascii="Arial Narrow" w:hAnsi="Arial Narrow"/>
                <w:sz w:val="22"/>
                <w:szCs w:val="22"/>
              </w:rPr>
              <w:t>39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B5937" w:rsidRPr="0077797D" w:rsidRDefault="005C0045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7797D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4B5937" w:rsidRPr="0073029B" w:rsidTr="00A20CE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937" w:rsidRPr="003138AC" w:rsidRDefault="0077797D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138AC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B5937" w:rsidRPr="0077797D" w:rsidRDefault="00DC5053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</w:tbl>
    <w:p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 časti F. písm. a) prílohy č. 3 o dlhodobom nehmotnom majetku</w:t>
      </w:r>
    </w:p>
    <w:p w:rsidR="005F5D62" w:rsidRPr="0073029B" w:rsidRDefault="005F5D62" w:rsidP="005F5D62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2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5F5D62" w:rsidRPr="0073029B" w:rsidTr="00A62795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5D62" w:rsidRPr="0073029B" w:rsidTr="00A62795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5F5D62" w:rsidRPr="0073029B" w:rsidTr="00A62795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3138AC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5F5D62" w:rsidRPr="0073029B" w:rsidTr="00A62795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a01001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016ECE" w:rsidP="00016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B050"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141262,</w:t>
            </w:r>
            <w:r w:rsidR="005F5D62" w:rsidRPr="006B7A97">
              <w:rPr>
                <w:rFonts w:ascii="Arial Narrow" w:hAnsi="Arial Narrow"/>
                <w:b/>
                <w:sz w:val="18"/>
                <w:szCs w:val="18"/>
              </w:rPr>
              <w:t>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a01009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a01013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a01017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a01024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016ECE" w:rsidRDefault="005F5D62" w:rsidP="00016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14</w:t>
            </w:r>
            <w:r w:rsidR="00016ECE" w:rsidRPr="006B7A97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016ECE" w:rsidRPr="006B7A97">
              <w:rPr>
                <w:rFonts w:ascii="Arial Narrow" w:hAnsi="Arial Narrow"/>
                <w:b/>
                <w:sz w:val="18"/>
                <w:szCs w:val="18"/>
              </w:rPr>
              <w:t>62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5F5D62" w:rsidRPr="0073029B" w:rsidTr="00A62795">
        <w:trPr>
          <w:trHeight w:val="371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016EC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016EC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016ECE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016EC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016EC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016ECE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016EC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a04009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a04017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B7A97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a01002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DF7230" w:rsidRPr="006B7A97">
              <w:rPr>
                <w:rFonts w:ascii="Arial Narrow" w:hAnsi="Arial Narrow"/>
                <w:b/>
                <w:sz w:val="18"/>
                <w:szCs w:val="18"/>
              </w:rPr>
              <w:t>11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DF7230" w:rsidRPr="006B7A97">
              <w:rPr>
                <w:rFonts w:ascii="Arial Narrow" w:hAnsi="Arial Narrow"/>
                <w:b/>
                <w:sz w:val="18"/>
                <w:szCs w:val="18"/>
              </w:rPr>
              <w:t>01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a01010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a01014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a01018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6B7A97" w:rsidRDefault="005F5D62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DF7230" w:rsidRPr="006B7A97">
              <w:rPr>
                <w:rFonts w:ascii="Arial Narrow" w:hAnsi="Arial Narrow"/>
                <w:b/>
                <w:sz w:val="18"/>
                <w:szCs w:val="18"/>
              </w:rPr>
              <w:t>11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DF7230" w:rsidRPr="006B7A97">
              <w:rPr>
                <w:rFonts w:ascii="Arial Narrow" w:hAnsi="Arial Narrow"/>
                <w:b/>
                <w:sz w:val="18"/>
                <w:szCs w:val="18"/>
              </w:rPr>
              <w:t>01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1</w:t>
            </w:r>
            <w:r w:rsidR="00DF7230" w:rsidRPr="006B7A97">
              <w:rPr>
                <w:rFonts w:ascii="Arial Narrow" w:hAnsi="Arial Narrow"/>
                <w:sz w:val="18"/>
                <w:szCs w:val="18"/>
              </w:rPr>
              <w:t>106</w:t>
            </w:r>
            <w:r w:rsidRPr="006B7A97">
              <w:rPr>
                <w:rFonts w:ascii="Arial Narrow" w:hAnsi="Arial Narrow"/>
                <w:sz w:val="18"/>
                <w:szCs w:val="18"/>
              </w:rPr>
              <w:t>4,00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6B7A97" w:rsidRDefault="005F5D62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1</w:t>
            </w:r>
            <w:r w:rsidR="00DF7230" w:rsidRPr="006B7A97">
              <w:rPr>
                <w:rFonts w:ascii="Arial Narrow" w:hAnsi="Arial Narrow"/>
                <w:sz w:val="18"/>
                <w:szCs w:val="18"/>
              </w:rPr>
              <w:t>106</w:t>
            </w:r>
            <w:r w:rsidRPr="006B7A97">
              <w:rPr>
                <w:rFonts w:ascii="Arial Narrow" w:hAnsi="Arial Narrow"/>
                <w:sz w:val="18"/>
                <w:szCs w:val="18"/>
              </w:rPr>
              <w:t>4,00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DF7230" w:rsidRPr="006B7A97">
              <w:rPr>
                <w:rFonts w:ascii="Arial Narrow" w:hAnsi="Arial Narrow"/>
                <w:b/>
                <w:sz w:val="18"/>
                <w:szCs w:val="18"/>
              </w:rPr>
              <w:t>22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DF7230" w:rsidRPr="006B7A97">
              <w:rPr>
                <w:rFonts w:ascii="Arial Narrow" w:hAnsi="Arial Narrow"/>
                <w:b/>
                <w:sz w:val="18"/>
                <w:szCs w:val="18"/>
              </w:rPr>
              <w:t>65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6B7A97" w:rsidRDefault="005F5D62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DF7230" w:rsidRPr="006B7A97">
              <w:rPr>
                <w:rFonts w:ascii="Arial Narrow" w:hAnsi="Arial Narrow"/>
                <w:b/>
                <w:sz w:val="18"/>
                <w:szCs w:val="18"/>
              </w:rPr>
              <w:t>22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DF7230" w:rsidRPr="006B7A97">
              <w:rPr>
                <w:rFonts w:ascii="Arial Narrow" w:hAnsi="Arial Narrow"/>
                <w:b/>
                <w:sz w:val="18"/>
                <w:szCs w:val="18"/>
              </w:rPr>
              <w:t>65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B7A97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5F5D62" w:rsidRPr="00A8280F" w:rsidTr="00A6279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a01003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a01007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a01011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a01019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a01022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a01025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a01029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5F5D62" w:rsidRPr="00A8280F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F5D62" w:rsidRPr="00A8280F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F5D62" w:rsidRPr="00A8280F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a04003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a04007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a04011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a04015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a04019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a04022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a04025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F5D62" w:rsidRPr="00A8280F" w:rsidTr="00A62795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B7A97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a01004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4B13B9" w:rsidRDefault="00DF723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5F5D62" w:rsidRPr="004B13B9">
              <w:rPr>
                <w:rFonts w:ascii="Arial Narrow" w:hAnsi="Arial Narrow"/>
                <w:b/>
                <w:sz w:val="18"/>
                <w:szCs w:val="18"/>
              </w:rPr>
              <w:t>98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t>61</w:t>
            </w:r>
            <w:r w:rsidR="005F5D62" w:rsidRPr="004B13B9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a01012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a01016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a01020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4B13B9" w:rsidRDefault="00DF7230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5F5D62" w:rsidRPr="004B13B9">
              <w:rPr>
                <w:rFonts w:ascii="Arial Narrow" w:hAnsi="Arial Narrow"/>
                <w:b/>
                <w:sz w:val="18"/>
                <w:szCs w:val="18"/>
              </w:rPr>
              <w:t>98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t>61</w:t>
            </w:r>
            <w:r w:rsidR="005F5D62" w:rsidRPr="004B13B9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5F5D62" w:rsidRPr="0073029B" w:rsidTr="00A62795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a04004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="00DF7230"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4B13B9" w:rsidRDefault="00DF723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5F5D62" w:rsidRPr="004B13B9"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t>797</w:t>
            </w:r>
            <w:r w:rsidR="005F5D62" w:rsidRPr="004B13B9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a04012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a04016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a04020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a04023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0,00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a04026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4B13B9" w:rsidRDefault="00DF7230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5F5D62" w:rsidRPr="004B13B9"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t>797</w:t>
            </w:r>
            <w:r w:rsidR="005F5D62" w:rsidRPr="004B13B9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</w:tbl>
    <w:p w:rsidR="005F5D62" w:rsidRDefault="005F5D62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EC2247" w:rsidRPr="0073029B" w:rsidRDefault="00C80416" w:rsidP="00EC22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2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EC2247" w:rsidRPr="0073029B" w:rsidTr="00B6014A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5F5D62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C2247" w:rsidRPr="0073029B" w:rsidTr="00B6014A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EC2247" w:rsidRPr="0073029B" w:rsidTr="00B6014A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870D6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3138A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EC2247" w:rsidRPr="0073029B" w:rsidTr="00B6014A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a01001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B27F6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t>140246,00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a01009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a01013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a01017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DC23C5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a01024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EB27F6" w:rsidRDefault="00EB27F6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t>140246,00</w:t>
            </w:r>
          </w:p>
        </w:tc>
      </w:tr>
      <w:tr w:rsidR="00EC2247" w:rsidRPr="0073029B" w:rsidTr="00CE07D9">
        <w:trPr>
          <w:trHeight w:val="371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B27F6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t>1016,00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B27F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t>1016,00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EB27F6" w:rsidRDefault="00EB27F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t>2032,00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B27F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t>1016,00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EB27F6" w:rsidRDefault="00EB27F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t>1016,00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CE07D9" w:rsidP="00EB27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t>14</w:t>
            </w:r>
            <w:r w:rsidR="00EB27F6" w:rsidRPr="00EB27F6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EB27F6" w:rsidRPr="00EB27F6">
              <w:rPr>
                <w:rFonts w:ascii="Arial Narrow" w:hAnsi="Arial Narrow"/>
                <w:b/>
                <w:sz w:val="18"/>
                <w:szCs w:val="18"/>
              </w:rPr>
              <w:t>62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a04009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a04017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202D5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EB27F6" w:rsidRDefault="00EB27F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E14AFE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8280F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a01002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A8280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100417,00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a01010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a01014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a01018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A8280F" w:rsidRDefault="00A8280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100417,00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A8280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t>10984,00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A8280F" w:rsidRDefault="00A8280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t>10984,00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A8280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111401,00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A8280F" w:rsidRDefault="00A8280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111401,00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E14AFE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8280F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8280F" w:rsidRPr="00A8280F" w:rsidTr="00B6014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a01003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a01007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a01011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a01019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a01022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a01025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a01029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A8280F" w:rsidRPr="00A8280F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8280F" w:rsidRPr="00A8280F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8280F" w:rsidRPr="00A8280F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a04003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a04007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a04011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a04015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a04019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a04022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a04025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A8280F" w:rsidRPr="00A8280F" w:rsidTr="00B6014A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A8280F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a01004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537161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t>39829,00</w:t>
            </w:r>
          </w:p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a01012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a01016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a01020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537161" w:rsidRDefault="00537161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t>39829,00</w:t>
            </w:r>
          </w:p>
        </w:tc>
      </w:tr>
      <w:tr w:rsidR="00EC2247" w:rsidRPr="0073029B" w:rsidTr="00B6014A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a04004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537161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t>29861,00</w:t>
            </w:r>
          </w:p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a04012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a04016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a04020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a04023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202D57"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0,</w:t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a04026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537161" w:rsidRDefault="00537161" w:rsidP="00CE07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t>29861,00</w:t>
            </w:r>
          </w:p>
        </w:tc>
      </w:tr>
    </w:tbl>
    <w:p w:rsidR="00EC2247" w:rsidRPr="0073029B" w:rsidRDefault="00EC224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83BD8" w:rsidRDefault="00383BD8" w:rsidP="000669B7"/>
    <w:p w:rsidR="00D42BE8" w:rsidRDefault="00D42BE8" w:rsidP="000669B7">
      <w:r>
        <w:t>Dlhodobý nehmotný majetok sa týka iba správy OSBD Martin.</w:t>
      </w:r>
    </w:p>
    <w:p w:rsidR="00D42BE8" w:rsidRDefault="00D42BE8" w:rsidP="000669B7"/>
    <w:p w:rsidR="000669B7" w:rsidRDefault="00702279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c) prílohy č. 3 o dlhodobom nehmotnom majetku </w:t>
      </w:r>
      <w:r w:rsidR="00B6014A">
        <w:rPr>
          <w:rFonts w:ascii="Arial Narrow" w:hAnsi="Arial Narrow"/>
          <w:sz w:val="22"/>
          <w:szCs w:val="22"/>
        </w:rPr>
        <w:t>–</w:t>
      </w:r>
      <w:r w:rsidR="0041295F">
        <w:rPr>
          <w:rFonts w:ascii="Arial Narrow" w:hAnsi="Arial Narrow"/>
          <w:sz w:val="22"/>
          <w:szCs w:val="22"/>
        </w:rPr>
        <w:t xml:space="preserve"> nemáme</w:t>
      </w:r>
    </w:p>
    <w:p w:rsidR="00B6014A" w:rsidRPr="0073029B" w:rsidRDefault="00B6014A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B6014A" w:rsidRDefault="00B6014A" w:rsidP="00B6014A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 Informácie k časti F. písm. a) prílohy č. 3 o dlhodobom hmotnom majetku</w:t>
      </w:r>
    </w:p>
    <w:p w:rsidR="005217D1" w:rsidRDefault="005217D1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6E73D8" w:rsidRPr="00527290" w:rsidRDefault="00527290">
      <w:pPr>
        <w:rPr>
          <w:sz w:val="24"/>
          <w:szCs w:val="24"/>
        </w:rPr>
      </w:pPr>
      <w:r w:rsidRPr="00527290">
        <w:rPr>
          <w:sz w:val="24"/>
          <w:szCs w:val="24"/>
        </w:rPr>
        <w:t>Tabuľka č.1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B6014A" w:rsidRPr="0073029B" w:rsidTr="006E73D8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014A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6014A" w:rsidRPr="00C420C4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20C4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6014A" w:rsidRPr="0073029B" w:rsidTr="006E73D8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B6014A" w:rsidRPr="0073029B" w:rsidTr="006E73D8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327ED0" w:rsidRPr="00723F26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7ED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150315,00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9201152,00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353053,00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503086,00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a04077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10207606,00</w:t>
            </w:r>
          </w:p>
        </w:tc>
      </w:tr>
      <w:tr w:rsidR="00327ED0" w:rsidRPr="00723F26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7ED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1151900,00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353053,00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15020,00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1625365,00</w:t>
            </w:r>
          </w:p>
        </w:tc>
      </w:tr>
      <w:tr w:rsidR="00327ED0" w:rsidRPr="00723F26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27ED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44923,00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8049252,00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488066,00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8582241,00</w:t>
            </w:r>
          </w:p>
        </w:tc>
      </w:tr>
      <w:tr w:rsidR="00327ED0" w:rsidRPr="00723F26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14588B" w:rsidRDefault="00327ED0" w:rsidP="00327ED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4B13B9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723F26" w:rsidRDefault="00960AB7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B68AC">
              <w:rPr>
                <w:rFonts w:ascii="Arial Narrow" w:hAnsi="Arial Narrow"/>
                <w:sz w:val="18"/>
                <w:szCs w:val="18"/>
              </w:rPr>
              <w:t>1524173</w:t>
            </w:r>
            <w:r w:rsidR="00327ED0" w:rsidRPr="000B68A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A628DE" w:rsidRDefault="00327ED0" w:rsidP="00DA54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1</w:t>
            </w:r>
            <w:r w:rsidR="00DA5484" w:rsidRPr="00A628DE">
              <w:rPr>
                <w:rFonts w:ascii="Arial Narrow" w:hAnsi="Arial Narrow"/>
                <w:sz w:val="18"/>
                <w:szCs w:val="18"/>
              </w:rPr>
              <w:t>385</w:t>
            </w:r>
            <w:r w:rsidRPr="00A628DE">
              <w:rPr>
                <w:rFonts w:ascii="Arial Narrow" w:hAnsi="Arial Narrow"/>
                <w:sz w:val="18"/>
                <w:szCs w:val="18"/>
              </w:rPr>
              <w:t>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C47E2F" w:rsidRDefault="00DA5484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1925612</w:t>
            </w:r>
            <w:r w:rsidR="00327ED0" w:rsidRPr="00C47E2F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DE4DE6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7010</w:t>
            </w:r>
            <w:r w:rsidR="00327ED0" w:rsidRPr="009A38DD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244A85" w:rsidRDefault="00244A85" w:rsidP="009C4F7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A85">
              <w:rPr>
                <w:rFonts w:ascii="Arial Narrow" w:hAnsi="Arial Narrow"/>
                <w:sz w:val="18"/>
                <w:szCs w:val="18"/>
              </w:rPr>
              <w:t>3470649,00</w:t>
            </w:r>
          </w:p>
        </w:tc>
      </w:tr>
      <w:tr w:rsidR="00327ED0" w:rsidRPr="00723F26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14588B" w:rsidRDefault="00327ED0" w:rsidP="00327ED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4B13B9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723F26" w:rsidRDefault="00960AB7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B68AC">
              <w:rPr>
                <w:rFonts w:ascii="Arial Narrow" w:hAnsi="Arial Narrow"/>
                <w:sz w:val="18"/>
                <w:szCs w:val="18"/>
              </w:rPr>
              <w:t>32271</w:t>
            </w:r>
            <w:r w:rsidR="00327ED0" w:rsidRPr="000B68A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A628DE" w:rsidRDefault="00DA5484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13854</w:t>
            </w:r>
            <w:r w:rsidR="00327ED0" w:rsidRPr="00A628D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C47E2F" w:rsidRDefault="00DA5484" w:rsidP="00DA54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31492,00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DE4DE6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701</w:t>
            </w:r>
            <w:r w:rsidR="00327ED0"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244A85" w:rsidRDefault="00244A85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A85">
              <w:rPr>
                <w:rFonts w:ascii="Arial Narrow" w:hAnsi="Arial Narrow"/>
                <w:sz w:val="18"/>
                <w:szCs w:val="18"/>
              </w:rPr>
              <w:t>84627,00</w:t>
            </w:r>
          </w:p>
        </w:tc>
      </w:tr>
      <w:tr w:rsidR="00327ED0" w:rsidRPr="00723F26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14588B" w:rsidRDefault="00327ED0" w:rsidP="00327ED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4B13B9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723F26" w:rsidRDefault="00327ED0" w:rsidP="00960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B68AC">
              <w:rPr>
                <w:rFonts w:ascii="Arial Narrow" w:hAnsi="Arial Narrow"/>
                <w:sz w:val="18"/>
                <w:szCs w:val="18"/>
              </w:rPr>
              <w:t>1</w:t>
            </w:r>
            <w:r w:rsidR="00960AB7" w:rsidRPr="000B68AC">
              <w:rPr>
                <w:rFonts w:ascii="Arial Narrow" w:hAnsi="Arial Narrow"/>
                <w:sz w:val="18"/>
                <w:szCs w:val="18"/>
              </w:rPr>
              <w:t>491902</w:t>
            </w:r>
            <w:r w:rsidRPr="000B68A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A628DE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C47E2F" w:rsidRDefault="00327ED0" w:rsidP="00DA54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18</w:t>
            </w:r>
            <w:r w:rsidR="00DA5484" w:rsidRPr="00C47E2F">
              <w:rPr>
                <w:rFonts w:ascii="Arial Narrow" w:hAnsi="Arial Narrow"/>
                <w:sz w:val="18"/>
                <w:szCs w:val="18"/>
              </w:rPr>
              <w:t>94120</w:t>
            </w:r>
            <w:r w:rsidRPr="00C47E2F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244A85" w:rsidRDefault="009C4F7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A85">
              <w:rPr>
                <w:rFonts w:ascii="Arial Narrow" w:hAnsi="Arial Narrow"/>
                <w:sz w:val="18"/>
                <w:szCs w:val="18"/>
              </w:rPr>
              <w:t>3386022</w:t>
            </w:r>
            <w:r w:rsidR="00327ED0" w:rsidRPr="00244A85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327ED0" w:rsidRPr="00723F26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14588B" w:rsidRDefault="00327ED0" w:rsidP="00327ED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4B13B9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5585,00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723F26" w:rsidRDefault="00960AB7" w:rsidP="009101A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B68AC">
              <w:rPr>
                <w:rFonts w:ascii="Arial Narrow" w:hAnsi="Arial Narrow"/>
                <w:sz w:val="18"/>
                <w:szCs w:val="18"/>
              </w:rPr>
              <w:t>263938</w:t>
            </w:r>
            <w:r w:rsidR="009101A2">
              <w:rPr>
                <w:rFonts w:ascii="Arial Narrow" w:hAnsi="Arial Narrow"/>
                <w:sz w:val="18"/>
                <w:szCs w:val="18"/>
              </w:rPr>
              <w:t>7</w:t>
            </w:r>
            <w:r w:rsidR="00327ED0" w:rsidRPr="000B68A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A628DE" w:rsidRDefault="00DA5484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29115</w:t>
            </w:r>
            <w:r w:rsidR="00327ED0" w:rsidRPr="00A628D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C47E2F" w:rsidRDefault="007E0D49" w:rsidP="007E0D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1538028</w:t>
            </w:r>
            <w:r w:rsidR="00327ED0" w:rsidRPr="00C47E2F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DE4DE6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701</w:t>
            </w:r>
            <w:r w:rsidR="00327ED0"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244A85" w:rsidRDefault="009C4F70" w:rsidP="00244A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A85">
              <w:rPr>
                <w:rFonts w:ascii="Arial Narrow" w:hAnsi="Arial Narrow"/>
                <w:sz w:val="18"/>
                <w:szCs w:val="18"/>
              </w:rPr>
              <w:t>4</w:t>
            </w:r>
            <w:r w:rsidR="00327ED0" w:rsidRPr="00244A85">
              <w:rPr>
                <w:rFonts w:ascii="Arial Narrow" w:hAnsi="Arial Narrow"/>
                <w:sz w:val="18"/>
                <w:szCs w:val="18"/>
              </w:rPr>
              <w:t>2</w:t>
            </w:r>
            <w:r w:rsidRPr="00244A85">
              <w:rPr>
                <w:rFonts w:ascii="Arial Narrow" w:hAnsi="Arial Narrow"/>
                <w:sz w:val="18"/>
                <w:szCs w:val="18"/>
              </w:rPr>
              <w:t>1</w:t>
            </w:r>
            <w:r w:rsidR="00244A85" w:rsidRPr="00244A85">
              <w:rPr>
                <w:rFonts w:ascii="Arial Narrow" w:hAnsi="Arial Narrow"/>
                <w:sz w:val="18"/>
                <w:szCs w:val="18"/>
              </w:rPr>
              <w:t>9125</w:t>
            </w:r>
            <w:r w:rsidR="00327ED0" w:rsidRPr="00244A85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327ED0" w:rsidRPr="00723F26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14588B" w:rsidRDefault="00327ED0" w:rsidP="00327ED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4B13B9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101A2" w:rsidRDefault="00960AB7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01A2">
              <w:rPr>
                <w:rFonts w:ascii="Arial Narrow" w:hAnsi="Arial Narrow"/>
                <w:sz w:val="18"/>
                <w:szCs w:val="18"/>
              </w:rPr>
              <w:t>0</w:t>
            </w:r>
            <w:r w:rsidR="00327ED0" w:rsidRPr="009101A2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A628DE" w:rsidRDefault="00DA5484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29115</w:t>
            </w:r>
            <w:r w:rsidR="00327ED0" w:rsidRPr="00A628D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C47E2F" w:rsidRDefault="007E0D49" w:rsidP="007E0D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4</w:t>
            </w:r>
            <w:r w:rsidR="00327ED0" w:rsidRPr="00C47E2F">
              <w:rPr>
                <w:rFonts w:ascii="Arial Narrow" w:hAnsi="Arial Narrow"/>
                <w:sz w:val="18"/>
                <w:szCs w:val="18"/>
              </w:rPr>
              <w:t>6</w:t>
            </w:r>
            <w:r w:rsidRPr="00C47E2F">
              <w:rPr>
                <w:rFonts w:ascii="Arial Narrow" w:hAnsi="Arial Narrow"/>
                <w:sz w:val="18"/>
                <w:szCs w:val="18"/>
              </w:rPr>
              <w:t>126</w:t>
            </w:r>
            <w:r w:rsidR="00327ED0" w:rsidRPr="00C47E2F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DE4DE6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701</w:t>
            </w:r>
            <w:r w:rsidR="00327ED0"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244A85" w:rsidRDefault="00244A85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A85">
              <w:rPr>
                <w:rFonts w:ascii="Arial Narrow" w:hAnsi="Arial Narrow"/>
                <w:sz w:val="18"/>
                <w:szCs w:val="18"/>
              </w:rPr>
              <w:t>82251,00</w:t>
            </w:r>
          </w:p>
        </w:tc>
      </w:tr>
      <w:tr w:rsidR="00327ED0" w:rsidRPr="00723F26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14588B" w:rsidRDefault="00327ED0" w:rsidP="00327ED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4B13B9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5585,00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101A2" w:rsidRDefault="00960AB7" w:rsidP="009101A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01A2">
              <w:rPr>
                <w:rFonts w:ascii="Arial Narrow" w:hAnsi="Arial Narrow"/>
                <w:sz w:val="18"/>
                <w:szCs w:val="18"/>
              </w:rPr>
              <w:t>263938</w:t>
            </w:r>
            <w:r w:rsidR="009101A2" w:rsidRPr="009101A2">
              <w:rPr>
                <w:rFonts w:ascii="Arial Narrow" w:hAnsi="Arial Narrow"/>
                <w:sz w:val="18"/>
                <w:szCs w:val="18"/>
              </w:rPr>
              <w:t>7</w:t>
            </w:r>
            <w:r w:rsidR="00327ED0" w:rsidRPr="009101A2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A628DE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C47E2F" w:rsidRDefault="00327ED0" w:rsidP="007E0D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1</w:t>
            </w:r>
            <w:r w:rsidR="007E0D49" w:rsidRPr="00C47E2F">
              <w:rPr>
                <w:rFonts w:ascii="Arial Narrow" w:hAnsi="Arial Narrow"/>
                <w:sz w:val="18"/>
                <w:szCs w:val="18"/>
              </w:rPr>
              <w:t>491902</w:t>
            </w:r>
            <w:r w:rsidRPr="00C47E2F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244A85" w:rsidRDefault="009C4F70" w:rsidP="00244A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A85">
              <w:rPr>
                <w:rFonts w:ascii="Arial Narrow" w:hAnsi="Arial Narrow"/>
                <w:sz w:val="18"/>
                <w:szCs w:val="18"/>
              </w:rPr>
              <w:t>413687</w:t>
            </w:r>
            <w:r w:rsidR="00244A85" w:rsidRPr="00244A85">
              <w:rPr>
                <w:rFonts w:ascii="Arial Narrow" w:hAnsi="Arial Narrow"/>
                <w:sz w:val="18"/>
                <w:szCs w:val="18"/>
              </w:rPr>
              <w:t>4</w:t>
            </w:r>
            <w:r w:rsidR="00327ED0" w:rsidRPr="00244A85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327ED0" w:rsidRPr="00723F26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14588B" w:rsidRDefault="00327ED0" w:rsidP="00327ED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4B13B9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101A2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01A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A628DE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ED0" w:rsidRPr="00327ED0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327ED0" w:rsidRPr="00723F26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7ED0" w:rsidRPr="0014588B" w:rsidRDefault="00327ED0" w:rsidP="00327ED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588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4B13B9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t>144730,00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9101A2" w:rsidRDefault="00960AB7" w:rsidP="009101A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101A2">
              <w:rPr>
                <w:rFonts w:ascii="Arial Narrow" w:hAnsi="Arial Narrow"/>
                <w:b/>
                <w:sz w:val="18"/>
                <w:szCs w:val="18"/>
              </w:rPr>
              <w:t>808593</w:t>
            </w:r>
            <w:r w:rsidR="009101A2" w:rsidRPr="009101A2"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="00327ED0" w:rsidRPr="009101A2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A628DE" w:rsidRDefault="00327ED0" w:rsidP="00DA54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28DE">
              <w:rPr>
                <w:rFonts w:ascii="Arial Narrow" w:hAnsi="Arial Narrow"/>
                <w:b/>
                <w:sz w:val="18"/>
                <w:szCs w:val="18"/>
              </w:rPr>
              <w:t>33</w:t>
            </w:r>
            <w:r w:rsidR="00DA5484" w:rsidRPr="00A628DE">
              <w:rPr>
                <w:rFonts w:ascii="Arial Narrow" w:hAnsi="Arial Narrow"/>
                <w:b/>
                <w:sz w:val="18"/>
                <w:szCs w:val="18"/>
              </w:rPr>
              <w:t>7792</w:t>
            </w:r>
            <w:r w:rsidRPr="00A628DE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723F26" w:rsidRDefault="007E0D49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890670</w:t>
            </w:r>
            <w:r w:rsidR="00327ED0" w:rsidRPr="00C47E2F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a04077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7ED0" w:rsidRPr="00723F26" w:rsidRDefault="009C4F70" w:rsidP="00244A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244A85">
              <w:rPr>
                <w:rFonts w:ascii="Arial Narrow" w:hAnsi="Arial Narrow"/>
                <w:b/>
                <w:sz w:val="18"/>
                <w:szCs w:val="18"/>
              </w:rPr>
              <w:t>94591</w:t>
            </w:r>
            <w:r w:rsidR="00244A85" w:rsidRPr="00244A85">
              <w:rPr>
                <w:rFonts w:ascii="Arial Narrow" w:hAnsi="Arial Narrow"/>
                <w:b/>
                <w:sz w:val="18"/>
                <w:szCs w:val="18"/>
              </w:rPr>
              <w:t>30</w:t>
            </w:r>
            <w:r w:rsidR="00327ED0" w:rsidRPr="00244A85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327ED0" w:rsidRPr="00723F26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7ED0" w:rsidRPr="0014588B" w:rsidRDefault="00327ED0" w:rsidP="00327ED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588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723F26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7E4CF3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723F26" w:rsidRDefault="00327ED0" w:rsidP="00960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9101A2">
              <w:rPr>
                <w:rFonts w:ascii="Arial Narrow" w:hAnsi="Arial Narrow"/>
                <w:b/>
                <w:sz w:val="18"/>
                <w:szCs w:val="18"/>
              </w:rPr>
              <w:t>11</w:t>
            </w:r>
            <w:r w:rsidR="00960AB7" w:rsidRPr="009101A2">
              <w:rPr>
                <w:rFonts w:ascii="Arial Narrow" w:hAnsi="Arial Narrow"/>
                <w:b/>
                <w:sz w:val="18"/>
                <w:szCs w:val="18"/>
              </w:rPr>
              <w:t>84171</w:t>
            </w:r>
            <w:r w:rsidRPr="009101A2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A628DE" w:rsidRDefault="00DA5484" w:rsidP="00DA54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28DE">
              <w:rPr>
                <w:rFonts w:ascii="Arial Narrow" w:hAnsi="Arial Narrow"/>
                <w:b/>
                <w:sz w:val="18"/>
                <w:szCs w:val="18"/>
              </w:rPr>
              <w:t>337792,00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723F26" w:rsidRDefault="007E0D49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386</w:t>
            </w:r>
            <w:r w:rsidR="00327ED0" w:rsidRPr="00C47E2F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7ED0" w:rsidRPr="00723F26" w:rsidRDefault="00327ED0" w:rsidP="009C4F7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244A85">
              <w:rPr>
                <w:rFonts w:ascii="Arial Narrow" w:hAnsi="Arial Narrow"/>
                <w:b/>
                <w:sz w:val="18"/>
                <w:szCs w:val="18"/>
              </w:rPr>
              <w:t>162</w:t>
            </w:r>
            <w:r w:rsidR="009C4F70" w:rsidRPr="00244A85">
              <w:rPr>
                <w:rFonts w:ascii="Arial Narrow" w:hAnsi="Arial Narrow"/>
                <w:b/>
                <w:sz w:val="18"/>
                <w:szCs w:val="18"/>
              </w:rPr>
              <w:t>7741</w:t>
            </w:r>
            <w:r w:rsidRPr="00244A85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327ED0" w:rsidRPr="00723F26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7ED0" w:rsidRPr="0014588B" w:rsidRDefault="00327ED0" w:rsidP="00327ED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588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723F26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7E4CF3">
              <w:rPr>
                <w:rFonts w:ascii="Arial Narrow" w:hAnsi="Arial Narrow"/>
                <w:b/>
                <w:sz w:val="18"/>
                <w:szCs w:val="18"/>
              </w:rPr>
              <w:t>39338,00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723F26" w:rsidRDefault="00960AB7" w:rsidP="009101A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9101A2">
              <w:rPr>
                <w:rFonts w:ascii="Arial Narrow" w:hAnsi="Arial Narrow"/>
                <w:b/>
                <w:sz w:val="18"/>
                <w:szCs w:val="18"/>
              </w:rPr>
              <w:t>690176</w:t>
            </w:r>
            <w:r w:rsidR="009101A2" w:rsidRPr="009101A2">
              <w:rPr>
                <w:rFonts w:ascii="Arial Narrow" w:hAnsi="Arial Narrow"/>
                <w:b/>
                <w:sz w:val="18"/>
                <w:szCs w:val="18"/>
              </w:rPr>
              <w:t>7</w:t>
            </w:r>
            <w:r w:rsidR="00327ED0" w:rsidRPr="009101A2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723F26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A548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723F26" w:rsidRDefault="00327ED0" w:rsidP="007E0D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="007E0D49" w:rsidRPr="00C47E2F">
              <w:rPr>
                <w:rFonts w:ascii="Arial Narrow" w:hAnsi="Arial Narrow"/>
                <w:b/>
                <w:sz w:val="18"/>
                <w:szCs w:val="18"/>
              </w:rPr>
              <w:t>9</w:t>
            </w:r>
            <w:r w:rsidRPr="00C47E2F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7E0D49" w:rsidRPr="00C47E2F">
              <w:rPr>
                <w:rFonts w:ascii="Arial Narrow" w:hAnsi="Arial Narrow"/>
                <w:b/>
                <w:sz w:val="18"/>
                <w:szCs w:val="18"/>
              </w:rPr>
              <w:t>284</w:t>
            </w:r>
            <w:r w:rsidRPr="00C47E2F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ED0" w:rsidRPr="009A38DD" w:rsidRDefault="00327ED0" w:rsidP="00327E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7ED0" w:rsidRPr="00723F26" w:rsidRDefault="0014588B" w:rsidP="00244A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34F6E">
              <w:rPr>
                <w:rFonts w:ascii="Arial Narrow" w:hAnsi="Arial Narrow"/>
                <w:b/>
                <w:sz w:val="18"/>
                <w:szCs w:val="18"/>
              </w:rPr>
              <w:t>783138</w:t>
            </w:r>
            <w:r w:rsidR="00244A85" w:rsidRPr="00034F6E">
              <w:rPr>
                <w:rFonts w:ascii="Arial Narrow" w:hAnsi="Arial Narrow"/>
                <w:b/>
                <w:sz w:val="18"/>
                <w:szCs w:val="18"/>
              </w:rPr>
              <w:t>9</w:t>
            </w:r>
            <w:r w:rsidR="00327ED0" w:rsidRPr="00034F6E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</w:tbl>
    <w:p w:rsidR="006E73D8" w:rsidRPr="00723F26" w:rsidRDefault="006E73D8">
      <w:pPr>
        <w:rPr>
          <w:color w:val="FF0000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742E3C" w:rsidRPr="00723F26" w:rsidTr="00F1714F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723F26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7E4CF3">
              <w:rPr>
                <w:rFonts w:ascii="Arial Narrow" w:hAnsi="Arial Narrow"/>
                <w:sz w:val="22"/>
                <w:szCs w:val="22"/>
              </w:rPr>
              <w:lastRenderedPageBreak/>
              <w:t>Oprávky sa účtujú iba k majetku správy OSBD Martin</w:t>
            </w:r>
          </w:p>
        </w:tc>
      </w:tr>
      <w:tr w:rsidR="00742E3C" w:rsidRPr="00723F26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7E4CF3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801419" w:rsidRDefault="00801419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noProof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692852,00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1595" w:rsidRDefault="00591595" w:rsidP="005915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1595">
              <w:rPr>
                <w:rFonts w:ascii="Arial Narrow" w:hAnsi="Arial Narrow"/>
                <w:b/>
                <w:sz w:val="18"/>
                <w:szCs w:val="18"/>
              </w:rPr>
              <w:t>351905,00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a01063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a01067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a01071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C47E2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723F26" w:rsidRDefault="009446F6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1044757,00</w:t>
            </w:r>
          </w:p>
        </w:tc>
      </w:tr>
      <w:tr w:rsidR="00742E3C" w:rsidRPr="00723F26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7E4CF3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E4CF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801419" w:rsidRDefault="00801419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419">
              <w:rPr>
                <w:rFonts w:ascii="Arial Narrow" w:hAnsi="Arial Narrow"/>
                <w:sz w:val="18"/>
                <w:szCs w:val="18"/>
              </w:rPr>
              <w:t>29123,00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1595" w:rsidRDefault="00591595" w:rsidP="005915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1595">
              <w:rPr>
                <w:rFonts w:ascii="Arial Narrow" w:hAnsi="Arial Narrow"/>
                <w:sz w:val="18"/>
                <w:szCs w:val="18"/>
              </w:rPr>
              <w:t>2869</w:t>
            </w:r>
            <w:r w:rsidR="00AF3CBF" w:rsidRPr="00591595">
              <w:rPr>
                <w:rFonts w:ascii="Arial Narrow" w:hAnsi="Arial Narrow"/>
                <w:sz w:val="18"/>
                <w:szCs w:val="18"/>
              </w:rPr>
              <w:t>,00</w:t>
            </w:r>
            <w:r w:rsidR="00742E3C" w:rsidRPr="0059159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742E3C" w:rsidRPr="0059159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="00742E3C" w:rsidRPr="0059159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C47E2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9446F6" w:rsidRDefault="009446F6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446F6">
              <w:rPr>
                <w:rFonts w:ascii="Arial Narrow" w:hAnsi="Arial Narrow"/>
                <w:sz w:val="18"/>
                <w:szCs w:val="18"/>
              </w:rPr>
              <w:t>31992,00</w:t>
            </w:r>
          </w:p>
        </w:tc>
      </w:tr>
      <w:tr w:rsidR="00742E3C" w:rsidRPr="00723F26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7E4CF3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E4CF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801419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41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1595" w:rsidRDefault="00591595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1595">
              <w:rPr>
                <w:rFonts w:ascii="Arial Narrow" w:hAnsi="Arial Narrow"/>
                <w:sz w:val="18"/>
                <w:szCs w:val="18"/>
              </w:rPr>
              <w:t>29115,00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C47E2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9446F6" w:rsidRDefault="009446F6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446F6">
              <w:rPr>
                <w:rFonts w:ascii="Arial Narrow" w:hAnsi="Arial Narrow"/>
                <w:sz w:val="18"/>
                <w:szCs w:val="18"/>
              </w:rPr>
              <w:t>29115,00</w:t>
            </w:r>
          </w:p>
        </w:tc>
      </w:tr>
      <w:tr w:rsidR="00742E3C" w:rsidRPr="00723F26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7E4CF3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01419" w:rsidRDefault="00801419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721975,00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591595" w:rsidRDefault="00D40AD4" w:rsidP="00AF3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325659,00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C47E2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9A38DD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9446F6" w:rsidRDefault="009446F6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1047634,00</w:t>
            </w:r>
          </w:p>
        </w:tc>
      </w:tr>
      <w:tr w:rsidR="00742E3C" w:rsidRPr="00723F26" w:rsidTr="00F1714F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723F26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7E4CF3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742E3C" w:rsidRPr="00723F26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7ED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742E3C" w:rsidRPr="00723F26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27ED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42E3C" w:rsidRPr="00723F26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27ED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42E3C" w:rsidRPr="00723F26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7ED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327ED0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BF6E8C" w:rsidRPr="00723F26" w:rsidRDefault="00BF6E8C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0669B7" w:rsidRPr="00723F26" w:rsidTr="00F1714F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23F26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7E4CF3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801419" w:rsidRPr="00723F26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419" w:rsidRPr="007E4CF3" w:rsidRDefault="00801419" w:rsidP="0080141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150315,00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801419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8508300,00</w:t>
            </w:r>
          </w:p>
          <w:p w:rsidR="00801419" w:rsidRPr="00801419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D40AD4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40AD4">
              <w:rPr>
                <w:rFonts w:ascii="Arial Narrow" w:hAnsi="Arial Narrow"/>
                <w:b/>
                <w:sz w:val="18"/>
                <w:szCs w:val="18"/>
              </w:rPr>
              <w:t>1148,00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a01065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a01069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a01073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C47E2F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503086,00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419" w:rsidRPr="009446F6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9162849,00</w:t>
            </w:r>
          </w:p>
        </w:tc>
      </w:tr>
      <w:tr w:rsidR="00801419" w:rsidRPr="00723F26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419" w:rsidRPr="007E4CF3" w:rsidRDefault="00801419" w:rsidP="0080141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801419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459048,00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D40AD4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40AD4">
              <w:rPr>
                <w:rFonts w:ascii="Arial Narrow" w:hAnsi="Arial Narrow"/>
                <w:b/>
                <w:sz w:val="18"/>
                <w:szCs w:val="18"/>
              </w:rPr>
              <w:t>1148,000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C47E2F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15020,00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419" w:rsidRPr="009446F6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580608,00</w:t>
            </w:r>
          </w:p>
        </w:tc>
      </w:tr>
      <w:tr w:rsidR="00801419" w:rsidRPr="00723F26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419" w:rsidRPr="007E4CF3" w:rsidRDefault="00801419" w:rsidP="0080141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44923,00</w:t>
            </w:r>
          </w:p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801419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8049252,00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D40AD4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40AD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C47E2F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488066,00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419" w:rsidRPr="009446F6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8582241,00</w:t>
            </w:r>
          </w:p>
        </w:tc>
      </w:tr>
      <w:tr w:rsidR="00801419" w:rsidRPr="00723F26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419" w:rsidRPr="007E4CF3" w:rsidRDefault="00801419" w:rsidP="0080141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7E4CF3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E4CF3">
              <w:rPr>
                <w:rFonts w:ascii="Arial Narrow" w:hAnsi="Arial Narrow"/>
                <w:b/>
                <w:sz w:val="18"/>
                <w:szCs w:val="18"/>
              </w:rPr>
              <w:t>144730,00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801419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7363963,00</w:t>
            </w:r>
          </w:p>
          <w:p w:rsidR="00801419" w:rsidRPr="00723F26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D40AD4" w:rsidRDefault="00D40AD4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40AD4">
              <w:rPr>
                <w:rFonts w:ascii="Arial Narrow" w:hAnsi="Arial Narrow"/>
                <w:b/>
                <w:sz w:val="18"/>
                <w:szCs w:val="18"/>
              </w:rPr>
              <w:t>12133,00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C47E2F" w:rsidRDefault="00C47E2F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890670,00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419" w:rsidRPr="009A38DD" w:rsidRDefault="00801419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419" w:rsidRPr="009446F6" w:rsidRDefault="009446F6" w:rsidP="0080141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8411496,00</w:t>
            </w:r>
          </w:p>
        </w:tc>
      </w:tr>
      <w:tr w:rsidR="00C61144" w:rsidRPr="00723F26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144" w:rsidRPr="007E4CF3" w:rsidRDefault="00C61144" w:rsidP="00C6114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7E4CF3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E4CF3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801419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462196,00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D40AD4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40AD4">
              <w:rPr>
                <w:rFonts w:ascii="Arial Narrow" w:hAnsi="Arial Narrow"/>
                <w:b/>
                <w:sz w:val="18"/>
                <w:szCs w:val="18"/>
              </w:rPr>
              <w:t>12133,00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9A38DD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9A38DD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9A38DD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723F26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386,00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9A38DD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144" w:rsidRPr="009446F6" w:rsidRDefault="009446F6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580107,00</w:t>
            </w:r>
          </w:p>
        </w:tc>
      </w:tr>
      <w:tr w:rsidR="00C61144" w:rsidRPr="00723F26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144" w:rsidRPr="007E4CF3" w:rsidRDefault="00C61144" w:rsidP="00C6114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7E4CF3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E4CF3">
              <w:rPr>
                <w:rFonts w:ascii="Arial Narrow" w:hAnsi="Arial Narrow"/>
                <w:b/>
                <w:sz w:val="18"/>
                <w:szCs w:val="18"/>
              </w:rPr>
              <w:t>39338,00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801419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6901767,00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D40AD4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40AD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9A38DD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9A38DD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9A38DD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723F26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890284,00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144" w:rsidRPr="009A38DD" w:rsidRDefault="00C61144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144" w:rsidRPr="009446F6" w:rsidRDefault="009446F6" w:rsidP="00C611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7831389,00</w:t>
            </w:r>
          </w:p>
        </w:tc>
      </w:tr>
    </w:tbl>
    <w:p w:rsidR="00115FC8" w:rsidRDefault="00115FC8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115FC8" w:rsidRDefault="00F56D38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HM prevádzky domov sa neodpisuje a odpisuje sa iba majetok správy OSBD Martin.</w:t>
      </w:r>
    </w:p>
    <w:p w:rsidR="00814DFF" w:rsidRDefault="00814DFF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723F26" w:rsidRDefault="00723F26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723F26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D2559B">
        <w:rPr>
          <w:rFonts w:ascii="Arial Narrow" w:hAnsi="Arial Narrow"/>
          <w:b w:val="0"/>
          <w:sz w:val="22"/>
          <w:szCs w:val="22"/>
        </w:rPr>
        <w:lastRenderedPageBreak/>
        <w:t>Tabu</w:t>
      </w:r>
      <w:r>
        <w:rPr>
          <w:rFonts w:ascii="Arial Narrow" w:hAnsi="Arial Narrow"/>
          <w:b w:val="0"/>
          <w:sz w:val="22"/>
          <w:szCs w:val="22"/>
        </w:rPr>
        <w:t>ľka č. 2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527290" w:rsidRPr="0073029B" w:rsidTr="00A62795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7290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527290" w:rsidRPr="00C420C4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20C4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27290" w:rsidRPr="0073029B" w:rsidRDefault="00E259B1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  <w:r w:rsidR="00527290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527290" w:rsidRPr="0073029B" w:rsidTr="00A62795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527290" w:rsidRPr="0073029B" w:rsidTr="00A62795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151185,00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10567731,00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4BD5">
              <w:rPr>
                <w:b/>
              </w:rPr>
              <w:t>358862,00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283630,00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11361408,00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98662,00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1152747,00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b/>
              </w:rPr>
              <w:t>358862,00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a01062 </w:instrText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84BD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a01066 </w:instrText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84BD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a01070 </w:instrText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84BD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66,00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1610337,00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52523,00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9414984,00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283564,00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84BD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9751071,00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C82A1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6733,00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616296,00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1494,00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843978,00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1468501,00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C82A1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6733,00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4990,00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1494,00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28170,00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41387,00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C82A1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611306,00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815808,00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1427114,00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C82A19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7603,00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1982875,00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7303,00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624522,00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2622303,00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C82A1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5837,00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7303,00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13216,00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26359,00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C82A1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7600,00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1977038,00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611306,00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2595944,00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C82A1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C82A1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b/>
                <w:sz w:val="18"/>
                <w:szCs w:val="18"/>
              </w:rPr>
              <w:t>150315,00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9201152,00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353053,00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503086,00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a04077 </w:instrTex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10207606,00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C82A1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1151900,00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353053,00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15020,00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1625365,00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C82A1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b/>
                <w:sz w:val="18"/>
                <w:szCs w:val="18"/>
              </w:rPr>
              <w:t>44923,00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8049252,00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488066,00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8B3B67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8582241,00</w:t>
            </w:r>
          </w:p>
        </w:tc>
      </w:tr>
    </w:tbl>
    <w:p w:rsidR="00527290" w:rsidRDefault="00527290" w:rsidP="00527290"/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527290" w:rsidRPr="0073029B" w:rsidTr="00A62795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Oprávky</w:t>
            </w:r>
            <w:r>
              <w:rPr>
                <w:rFonts w:ascii="Arial Narrow" w:hAnsi="Arial Narrow"/>
                <w:sz w:val="22"/>
                <w:szCs w:val="22"/>
              </w:rPr>
              <w:t xml:space="preserve"> sa účtujú iba k majetku správy OSBD Martin</w:t>
            </w:r>
          </w:p>
        </w:tc>
      </w:tr>
      <w:tr w:rsidR="00527290" w:rsidRPr="00C82A19" w:rsidTr="00A62795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noProof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664396,00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351602,00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a01063 </w:instrTex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a01067 </w:instrTex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a01071 </w:instrTex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1015998,00</w:t>
            </w:r>
          </w:p>
        </w:tc>
      </w:tr>
      <w:tr w:rsidR="00527290" w:rsidRPr="00C82A19" w:rsidTr="00A62795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28456,00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7606,00</w: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36062,00</w:t>
            </w:r>
          </w:p>
        </w:tc>
      </w:tr>
      <w:tr w:rsidR="00527290" w:rsidRPr="00C82A19" w:rsidTr="00A62795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7303,00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7303,00</w:t>
            </w:r>
          </w:p>
        </w:tc>
      </w:tr>
      <w:tr w:rsidR="00527290" w:rsidRPr="00C82A19" w:rsidTr="00A62795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692852,00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351905,00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AF3CBF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1044757,00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594F88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527290" w:rsidRPr="003511A5" w:rsidTr="00A62795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4F8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527290" w:rsidRPr="003511A5" w:rsidTr="00A62795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594F8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27290" w:rsidRPr="003511A5" w:rsidTr="00A62795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594F8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27290" w:rsidRPr="003511A5" w:rsidTr="00A62795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4F8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594F88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527290" w:rsidRDefault="00527290" w:rsidP="00527290">
      <w:pPr>
        <w:pStyle w:val="Nzov"/>
        <w:jc w:val="left"/>
        <w:rPr>
          <w:rFonts w:ascii="Arial Narrow" w:hAnsi="Arial Narrow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527290" w:rsidRPr="0073029B" w:rsidTr="00A62795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151185,00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9903335,00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7260,00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a01065 </w:instrText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6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a01069 </w:instrText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6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a01073 </w:instrText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6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283630,00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10345410,00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98662,00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488351,00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7260,00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66,00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594339,00</w:t>
            </w:r>
          </w:p>
        </w:tc>
      </w:tr>
      <w:tr w:rsidR="00527290" w:rsidRPr="0073029B" w:rsidTr="00A6279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52523,00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9414984,00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283564,00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6B7A69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9751071,00</w:t>
            </w:r>
          </w:p>
        </w:tc>
      </w:tr>
      <w:tr w:rsidR="00527290" w:rsidRPr="0073029B" w:rsidTr="00A62795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150315,00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8508300,00</w:t>
            </w:r>
          </w:p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1148,00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825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825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825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503086,00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9162849,00</w:t>
            </w:r>
          </w:p>
        </w:tc>
      </w:tr>
      <w:tr w:rsidR="00527290" w:rsidRPr="0073029B" w:rsidTr="00A62795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459048,00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1148,000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15020</w:t>
            </w:r>
            <w:r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580608,00</w:t>
            </w:r>
          </w:p>
        </w:tc>
      </w:tr>
      <w:tr w:rsidR="00527290" w:rsidRPr="0073029B" w:rsidTr="00A62795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3029B" w:rsidRDefault="00527290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44923,00</w:t>
            </w:r>
          </w:p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8049252,00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488066,00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290" w:rsidRPr="00782545" w:rsidRDefault="00527290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8582241,00</w:t>
            </w:r>
          </w:p>
        </w:tc>
      </w:tr>
    </w:tbl>
    <w:p w:rsidR="00527290" w:rsidRDefault="00527290" w:rsidP="00527290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527290" w:rsidRDefault="00527290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/>
    <w:p w:rsidR="00F1714F" w:rsidRDefault="00F1714F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2F2269" w:rsidRDefault="00702279" w:rsidP="000669B7">
      <w:pPr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2F2269">
        <w:rPr>
          <w:rFonts w:ascii="Arial Narrow" w:hAnsi="Arial Narrow"/>
          <w:b/>
          <w:bCs/>
          <w:color w:val="000000" w:themeColor="text1"/>
          <w:sz w:val="22"/>
          <w:szCs w:val="22"/>
        </w:rPr>
        <w:t>5</w:t>
      </w:r>
      <w:r w:rsidR="000669B7" w:rsidRPr="002F2269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. Informácie k časti F. písm. c) prílohy č. 3 o dlhodobom hmotnom majetku </w:t>
      </w:r>
      <w:r w:rsidR="000142F6" w:rsidRPr="002F2269">
        <w:rPr>
          <w:rFonts w:ascii="Arial Narrow" w:hAnsi="Arial Narrow"/>
          <w:b/>
          <w:bCs/>
          <w:color w:val="000000" w:themeColor="text1"/>
          <w:sz w:val="22"/>
          <w:szCs w:val="22"/>
        </w:rPr>
        <w:t>–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3"/>
        <w:gridCol w:w="3341"/>
      </w:tblGrid>
      <w:tr w:rsidR="000669B7" w:rsidRPr="0073029B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2F2269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F2269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2F2269" w:rsidRDefault="003560F3" w:rsidP="000D40DE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560F3">
              <w:rPr>
                <w:rFonts w:ascii="Arial Narrow" w:hAnsi="Arial Narrow"/>
                <w:color w:val="000000" w:themeColor="text1"/>
                <w:sz w:val="22"/>
                <w:szCs w:val="22"/>
              </w:rPr>
              <w:t>469670</w:t>
            </w:r>
          </w:p>
        </w:tc>
      </w:tr>
      <w:tr w:rsidR="000669B7" w:rsidRPr="0073029B" w:rsidTr="00F4554D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17282B" w:rsidRDefault="0017282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Na majetok – prevádzka domov je zriadené záložné právo v zmysle zákona 182/1993 Z. z. o vlastníctve bytov a nebytových priestorov v znení zmien a doplnkov.</w:t>
      </w:r>
    </w:p>
    <w:p w:rsidR="00AD37E7" w:rsidRDefault="00AD37E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časti F. písm. j) prílohy č. 3 o  dlhodobom finančnom majetku</w:t>
      </w:r>
      <w:r w:rsidR="00A63261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3606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m) prílohy č. 3 o dlhodobom finančnom majetku </w:t>
      </w:r>
      <w:r w:rsidR="00A63261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3273"/>
      </w:tblGrid>
      <w:tr w:rsidR="000669B7" w:rsidRPr="0073029B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>. Informácie k časti F. písm. i) prílohy č. 3 o štruktúre dlhodobého finančného majetku</w:t>
      </w:r>
      <w:r w:rsidR="00A63261">
        <w:rPr>
          <w:rFonts w:ascii="Arial Narrow" w:hAnsi="Arial Narrow"/>
          <w:sz w:val="22"/>
          <w:szCs w:val="22"/>
        </w:rPr>
        <w:t xml:space="preserve"> – nemáme</w:t>
      </w:r>
    </w:p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j) a l) prílohy č. 3 o dlhových CP držaných do splatnosti </w:t>
      </w:r>
      <w:r w:rsidR="00A63261">
        <w:rPr>
          <w:rFonts w:ascii="Arial Narrow" w:hAnsi="Arial Narrow"/>
          <w:sz w:val="22"/>
          <w:szCs w:val="22"/>
        </w:rPr>
        <w:t>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D1CC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 časti F. písm. j) a l) prílohy č. 3 o poskytnutých dlhodobých pôžičkách</w:t>
      </w:r>
      <w:r w:rsidR="003D4FE3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475"/>
        <w:gridCol w:w="1153"/>
        <w:gridCol w:w="1124"/>
        <w:gridCol w:w="1441"/>
        <w:gridCol w:w="1319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6D629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D1CC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 časti F. písm. o) prílohy č. 3 o opravných položkách k</w:t>
      </w:r>
      <w:r w:rsidR="003D4FE3">
        <w:rPr>
          <w:rFonts w:ascii="Arial Narrow" w:hAnsi="Arial Narrow"/>
          <w:sz w:val="22"/>
          <w:szCs w:val="22"/>
        </w:rPr>
        <w:t> </w:t>
      </w:r>
      <w:r w:rsidRPr="0073029B">
        <w:rPr>
          <w:rFonts w:ascii="Arial Narrow" w:hAnsi="Arial Narrow"/>
          <w:sz w:val="22"/>
          <w:szCs w:val="22"/>
        </w:rPr>
        <w:t>zásobám</w:t>
      </w:r>
      <w:r w:rsidR="003D4FE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1182"/>
        <w:gridCol w:w="1096"/>
        <w:gridCol w:w="1694"/>
        <w:gridCol w:w="1766"/>
        <w:gridCol w:w="1208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1202E8" w:rsidRDefault="001202E8" w:rsidP="000669B7">
      <w:pPr>
        <w:rPr>
          <w:rFonts w:ascii="Arial Narrow" w:hAnsi="Arial Narrow"/>
          <w:sz w:val="22"/>
          <w:szCs w:val="22"/>
        </w:rPr>
      </w:pPr>
    </w:p>
    <w:p w:rsidR="001202E8" w:rsidRDefault="001202E8" w:rsidP="000669B7">
      <w:pPr>
        <w:rPr>
          <w:rFonts w:ascii="Arial Narrow" w:hAnsi="Arial Narrow"/>
          <w:sz w:val="22"/>
          <w:szCs w:val="22"/>
        </w:rPr>
      </w:pPr>
    </w:p>
    <w:p w:rsidR="001202E8" w:rsidRDefault="001202E8" w:rsidP="000669B7">
      <w:pPr>
        <w:rPr>
          <w:rFonts w:ascii="Arial Narrow" w:hAnsi="Arial Narrow"/>
          <w:sz w:val="22"/>
          <w:szCs w:val="22"/>
        </w:rPr>
      </w:pPr>
    </w:p>
    <w:p w:rsidR="001202E8" w:rsidRDefault="001202E8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  <w:r w:rsidR="00B80751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2"/>
        <w:gridCol w:w="3052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p) prílohy č. 3 o zásobách, na ktoré je zriadené záložné právo a o zásobách, pri ktorých má účtovná jednotka obmedzené právo s nimi nakladať </w:t>
      </w:r>
      <w:r w:rsidR="003D4FE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4"/>
        <w:gridCol w:w="3060"/>
      </w:tblGrid>
      <w:tr w:rsidR="000669B7" w:rsidRPr="0073029B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 časti F. písm. q) prílohy č. 3 o zákazkovej výrobe a o zákazkovej výstavbe nehnuteľnosti určenej na predaj</w:t>
      </w:r>
      <w:r w:rsidR="00FE1C4B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r) prílohy č. 3 o vývoji opravnej položky  k pohľadávkam </w:t>
      </w:r>
      <w:r w:rsidR="00F1714F">
        <w:rPr>
          <w:rFonts w:ascii="Arial Narrow" w:hAnsi="Arial Narrow"/>
          <w:sz w:val="22"/>
          <w:szCs w:val="22"/>
        </w:rPr>
        <w:t>– údaje sa týkajú iba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1298"/>
        <w:gridCol w:w="1153"/>
        <w:gridCol w:w="1730"/>
        <w:gridCol w:w="1875"/>
        <w:gridCol w:w="1322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1F4DA2" w:rsidRDefault="003B7E48" w:rsidP="00FE1C4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44296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3B7E48" w:rsidRDefault="001604B5" w:rsidP="001A2A32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A2A32">
              <w:rPr>
                <w:rFonts w:ascii="Arial Narrow" w:hAnsi="Arial Narrow"/>
                <w:sz w:val="18"/>
                <w:szCs w:val="18"/>
              </w:rPr>
              <w:t>331</w:t>
            </w:r>
            <w:r w:rsidR="001A2A32" w:rsidRPr="001A2A32">
              <w:rPr>
                <w:rFonts w:ascii="Arial Narrow" w:hAnsi="Arial Narrow"/>
                <w:sz w:val="18"/>
                <w:szCs w:val="18"/>
              </w:rPr>
              <w:t>8</w:t>
            </w:r>
            <w:r w:rsidR="001F4DA2" w:rsidRPr="001A2A32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3B7E48" w:rsidRDefault="0014588B" w:rsidP="001A2A32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t>117</w:t>
            </w:r>
            <w:r w:rsidR="001A2A32">
              <w:rPr>
                <w:rFonts w:ascii="Arial Narrow" w:hAnsi="Arial Narrow"/>
                <w:sz w:val="18"/>
                <w:szCs w:val="18"/>
              </w:rPr>
              <w:t>4</w:t>
            </w:r>
            <w:r w:rsidR="00B80751" w:rsidRPr="0014588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3B7E48" w:rsidRDefault="0014588B" w:rsidP="00702664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t>148</w:t>
            </w:r>
            <w:r w:rsidR="00B80751" w:rsidRPr="0014588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3B7E48" w:rsidRDefault="001604B5" w:rsidP="00FE1C4B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A2A32">
              <w:rPr>
                <w:rFonts w:ascii="Arial Narrow" w:hAnsi="Arial Narrow"/>
                <w:sz w:val="18"/>
                <w:szCs w:val="18"/>
              </w:rPr>
              <w:t>46292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1F4DA2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14588B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588B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588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14588B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14588B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14588B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588B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588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1F4DA2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14588B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588B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588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14588B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14588B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14588B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588B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588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1F4DA2">
        <w:trPr>
          <w:trHeight w:val="767"/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1F4DA2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14588B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588B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588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14588B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14588B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14588B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588B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588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B80751">
        <w:trPr>
          <w:trHeight w:val="30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1F4DA2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14588B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588B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588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14588B" w:rsidRDefault="001F4DA2" w:rsidP="001F4DA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14588B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14588B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588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588B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588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588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B80751">
        <w:trPr>
          <w:trHeight w:val="394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1F4DA2" w:rsidRDefault="003B7E48" w:rsidP="001202E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44296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3B7E48" w:rsidRDefault="001604B5" w:rsidP="001A2A3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  <w:r w:rsidRPr="007C0B6D">
              <w:rPr>
                <w:rFonts w:ascii="Arial Narrow" w:hAnsi="Arial Narrow"/>
                <w:b/>
                <w:bCs/>
                <w:sz w:val="18"/>
                <w:szCs w:val="18"/>
              </w:rPr>
              <w:t>331</w:t>
            </w:r>
            <w:r w:rsidR="001A2A32" w:rsidRPr="007C0B6D">
              <w:rPr>
                <w:rFonts w:ascii="Arial Narrow" w:hAnsi="Arial Narrow"/>
                <w:b/>
                <w:bCs/>
                <w:sz w:val="18"/>
                <w:szCs w:val="18"/>
              </w:rPr>
              <w:t>8</w:t>
            </w:r>
            <w:r w:rsidR="001F4DA2" w:rsidRPr="007C0B6D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1604B5" w:rsidRDefault="001F4DA2" w:rsidP="001A2A3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604B5">
              <w:rPr>
                <w:rFonts w:ascii="Arial Narrow" w:hAnsi="Arial Narrow"/>
                <w:b/>
                <w:bCs/>
                <w:sz w:val="18"/>
                <w:szCs w:val="18"/>
              </w:rPr>
              <w:t>11</w:t>
            </w:r>
            <w:r w:rsidR="001604B5" w:rsidRPr="001604B5">
              <w:rPr>
                <w:rFonts w:ascii="Arial Narrow" w:hAnsi="Arial Narrow"/>
                <w:b/>
                <w:bCs/>
                <w:sz w:val="18"/>
                <w:szCs w:val="18"/>
              </w:rPr>
              <w:t>7</w:t>
            </w:r>
            <w:r w:rsidR="001A2A32">
              <w:rPr>
                <w:rFonts w:ascii="Arial Narrow" w:hAnsi="Arial Narrow"/>
                <w:b/>
                <w:bCs/>
                <w:sz w:val="18"/>
                <w:szCs w:val="18"/>
              </w:rPr>
              <w:t>4</w:t>
            </w:r>
            <w:r w:rsidRPr="001604B5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1604B5" w:rsidRDefault="001604B5" w:rsidP="0070266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604B5">
              <w:rPr>
                <w:rFonts w:ascii="Arial Narrow" w:hAnsi="Arial Narrow"/>
                <w:b/>
                <w:bCs/>
                <w:sz w:val="18"/>
                <w:szCs w:val="18"/>
              </w:rPr>
              <w:t>148</w:t>
            </w:r>
            <w:r w:rsidR="001F4DA2" w:rsidRPr="001604B5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3B7E48" w:rsidRDefault="001604B5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  <w:r w:rsidRPr="007C0B6D">
              <w:rPr>
                <w:rFonts w:ascii="Arial Narrow" w:hAnsi="Arial Narrow"/>
                <w:b/>
                <w:bCs/>
                <w:sz w:val="18"/>
                <w:szCs w:val="18"/>
              </w:rPr>
              <w:t>46292</w:t>
            </w:r>
          </w:p>
        </w:tc>
      </w:tr>
    </w:tbl>
    <w:p w:rsidR="00702664" w:rsidRPr="0073029B" w:rsidRDefault="00702664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s) prílohy č. 3 o  vekovej štruktúre pohľadávok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048"/>
        <w:gridCol w:w="2048"/>
        <w:gridCol w:w="2048"/>
      </w:tblGrid>
      <w:tr w:rsidR="000669B7" w:rsidRPr="0073029B" w:rsidTr="009B47BA">
        <w:trPr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9B47BA">
        <w:trPr>
          <w:trHeight w:hRule="exact" w:val="227"/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EE1963" w:rsidRDefault="00AE4CE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noProof/>
                <w:sz w:val="18"/>
                <w:szCs w:val="18"/>
              </w:rPr>
              <w:instrText xml:space="preserve"> MERGEFIELD a04225b \* MERGEFORMAT </w:instrTex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EE1963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EE1963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ED1295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D1295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EE19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E1963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EE19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E1963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EE19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EE1963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ED1295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D1295">
              <w:rPr>
                <w:rFonts w:ascii="Arial Narrow" w:hAnsi="Arial Narrow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307E20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07E2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07E20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307E2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07E2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07E2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307E20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07E2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07E20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307E2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07E2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07E2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307E20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07E2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307E20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 w:rsidRPr="00307E2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07E2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07E2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2D60D4" w:rsidTr="009B47BA">
        <w:trPr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ED1295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D1295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702664" w:rsidRPr="00ED1295">
              <w:rPr>
                <w:rFonts w:ascii="Arial Narrow" w:hAnsi="Arial Narrow"/>
                <w:sz w:val="22"/>
                <w:szCs w:val="22"/>
              </w:rPr>
              <w:t> </w:t>
            </w:r>
            <w:r w:rsidRPr="00ED1295">
              <w:rPr>
                <w:rFonts w:ascii="Arial Narrow" w:hAnsi="Arial Narrow"/>
                <w:sz w:val="22"/>
                <w:szCs w:val="22"/>
              </w:rPr>
              <w:t>združeniu</w:t>
            </w:r>
            <w:r w:rsidR="00702664" w:rsidRPr="00ED1295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  <w:r w:rsidR="003648B5">
              <w:rPr>
                <w:rFonts w:ascii="Arial Narrow" w:hAnsi="Arial Narrow"/>
                <w:sz w:val="22"/>
                <w:szCs w:val="22"/>
              </w:rPr>
              <w:t xml:space="preserve"> a správa OSBD Martin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307E20" w:rsidRDefault="00812CB8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16770085,00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307E20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07E20">
              <w:rPr>
                <w:rFonts w:ascii="Arial Narrow" w:hAnsi="Arial Narrow"/>
                <w:sz w:val="18"/>
                <w:szCs w:val="18"/>
              </w:rPr>
              <w:t>5712,00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307E20" w:rsidRDefault="00812CB8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16775797,00</w:t>
            </w:r>
          </w:p>
        </w:tc>
      </w:tr>
      <w:tr w:rsidR="000669B7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C5456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C54563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307E20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07E2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07E20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307E2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07E2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07E2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307E20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07E2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07E20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307E2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07E2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07E2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307E20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07E2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307E20"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 w:rsidRPr="00307E2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07E2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07E2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C5456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54563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07E20" w:rsidRDefault="00812CB8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16770085,00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307E20" w:rsidRDefault="00CB0E25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07E20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307E20" w:rsidRDefault="00812CB8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16775797,00</w:t>
            </w:r>
          </w:p>
        </w:tc>
      </w:tr>
      <w:tr w:rsidR="009B47BA" w:rsidRPr="002D60D4" w:rsidTr="009B47BA">
        <w:trPr>
          <w:trHeight w:hRule="exact" w:val="500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7BA" w:rsidRPr="00C54563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54563">
              <w:rPr>
                <w:rFonts w:ascii="Arial Narrow" w:hAnsi="Arial Narrow"/>
                <w:b/>
                <w:bCs/>
                <w:sz w:val="22"/>
                <w:szCs w:val="22"/>
              </w:rPr>
              <w:t>Dlhod</w:t>
            </w:r>
            <w:r w:rsidR="00AD0D42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9B47BA" w:rsidRPr="00C54563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7BA" w:rsidRPr="00307E20" w:rsidRDefault="00AD0D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07E20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307E20" w:rsidRDefault="00542FBC" w:rsidP="00542FB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07E20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307E20" w:rsidRDefault="003648B5" w:rsidP="00CB0E2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07E20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</w:tr>
      <w:tr w:rsidR="00AD0D42" w:rsidRPr="002D60D4" w:rsidTr="009B47BA">
        <w:trPr>
          <w:trHeight w:hRule="exact" w:val="578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C54563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 - prevádzka domov</w:t>
            </w:r>
          </w:p>
          <w:p w:rsidR="00AD0D42" w:rsidRPr="00C54563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307E20" w:rsidRDefault="00812CB8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16770085,00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307E20" w:rsidRDefault="00542FBC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07E20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307E20" w:rsidRDefault="00812CB8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16770085,00</w:t>
            </w:r>
          </w:p>
        </w:tc>
      </w:tr>
      <w:tr w:rsidR="00AD0D42" w:rsidRPr="002D60D4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0D42" w:rsidRPr="006D05EC" w:rsidRDefault="00AD0D42" w:rsidP="00AD0D42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406791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AD0D42" w:rsidRPr="002D60D4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464F88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464F88">
              <w:rPr>
                <w:rFonts w:ascii="Arial Narrow" w:hAnsi="Arial Narrow"/>
                <w:sz w:val="22"/>
                <w:szCs w:val="22"/>
              </w:rPr>
              <w:t>Pohľadávky z obchodného styku – prevádzka domov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CD5915" w:rsidRDefault="00CD5915" w:rsidP="00CD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5915">
              <w:rPr>
                <w:rFonts w:ascii="Arial Narrow" w:hAnsi="Arial Narrow"/>
                <w:sz w:val="18"/>
                <w:szCs w:val="18"/>
              </w:rPr>
              <w:t>-1443407,00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CD5915" w:rsidRDefault="00CD591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5915">
              <w:rPr>
                <w:rFonts w:ascii="Arial Narrow" w:hAnsi="Arial Narrow"/>
                <w:sz w:val="18"/>
                <w:szCs w:val="18"/>
              </w:rPr>
              <w:t>139053,00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CD5915" w:rsidRDefault="00CD5915" w:rsidP="00ED7A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5915">
              <w:rPr>
                <w:rFonts w:ascii="Arial Narrow" w:hAnsi="Arial Narrow"/>
                <w:sz w:val="18"/>
                <w:szCs w:val="18"/>
              </w:rPr>
              <w:t>-1304354,00</w:t>
            </w:r>
          </w:p>
        </w:tc>
      </w:tr>
      <w:tr w:rsidR="00AD0D42" w:rsidRPr="002D60D4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Pohľadávky z obchodného styku – správa OSBD Martin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CD5915" w:rsidRDefault="00CD591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5915">
              <w:rPr>
                <w:rFonts w:ascii="Arial Narrow" w:hAnsi="Arial Narrow"/>
                <w:sz w:val="18"/>
                <w:szCs w:val="18"/>
              </w:rPr>
              <w:t>16713,00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CD5915" w:rsidRDefault="00CD5915" w:rsidP="005C275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5915">
              <w:rPr>
                <w:rFonts w:ascii="Arial Narrow" w:hAnsi="Arial Narrow"/>
                <w:sz w:val="18"/>
                <w:szCs w:val="18"/>
              </w:rPr>
              <w:t>28808,00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CD5915" w:rsidRDefault="00CD5915" w:rsidP="005C275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5915">
              <w:rPr>
                <w:rFonts w:ascii="Arial Narrow" w:hAnsi="Arial Narrow"/>
                <w:sz w:val="18"/>
                <w:szCs w:val="18"/>
              </w:rPr>
              <w:t>45521,00</w:t>
            </w:r>
          </w:p>
        </w:tc>
      </w:tr>
      <w:tr w:rsidR="00AD0D42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CD591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591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D5915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CD591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D591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D591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CD591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591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D5915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CD591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D591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D591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CD591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591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D5915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 w:rsidRPr="00CD591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D591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D591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D0D42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CD591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591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D5915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CD591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D591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D591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CD591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591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D5915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CD591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D591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D591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CD5915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591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D5915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 w:rsidRPr="00CD591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D591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D591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D0D42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AD0855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AD0855">
              <w:rPr>
                <w:rFonts w:ascii="Arial Narrow" w:hAnsi="Arial Narrow"/>
                <w:sz w:val="22"/>
                <w:szCs w:val="22"/>
              </w:rPr>
              <w:t>Pohľadávky voči spoločníkom, členom a združeniu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C256E0" w:rsidRDefault="00812CB8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2049857,00</w:t>
            </w:r>
          </w:p>
        </w:tc>
        <w:tc>
          <w:tcPr>
            <w:tcW w:w="2048" w:type="dxa"/>
            <w:vAlign w:val="center"/>
          </w:tcPr>
          <w:p w:rsidR="00AD0D42" w:rsidRPr="00C256E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6E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256E0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C256E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256E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256E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C256E0" w:rsidRDefault="00812CB8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2049857,00</w:t>
            </w:r>
          </w:p>
        </w:tc>
      </w:tr>
      <w:tr w:rsidR="00AD0D42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0D42" w:rsidRPr="00C256E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6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C256E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6E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256E0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C256E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256E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256E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C256E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6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AD0D42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0D42" w:rsidRPr="00C256E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6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C256E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6E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256E0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C256E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256E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256E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C256E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6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AD0D42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FF7190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FF7190">
              <w:rPr>
                <w:rFonts w:ascii="Arial Narrow" w:hAnsi="Arial Narrow"/>
                <w:sz w:val="22"/>
                <w:szCs w:val="22"/>
              </w:rPr>
              <w:t>Iné pohľadávky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C256E0" w:rsidRDefault="00C256E0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386163,00</w:t>
            </w:r>
          </w:p>
        </w:tc>
        <w:tc>
          <w:tcPr>
            <w:tcW w:w="2048" w:type="dxa"/>
            <w:vAlign w:val="center"/>
          </w:tcPr>
          <w:p w:rsidR="00AD0D42" w:rsidRPr="00C256E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6E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256E0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C256E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256E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256E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C256E0" w:rsidRDefault="00C256E0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386163,00</w:t>
            </w:r>
          </w:p>
        </w:tc>
      </w:tr>
      <w:tr w:rsidR="00AD0D42" w:rsidRPr="002D60D4" w:rsidTr="009B47BA">
        <w:trPr>
          <w:trHeight w:hRule="exact" w:val="586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FF7190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FF7190">
              <w:rPr>
                <w:rFonts w:ascii="Arial Narrow" w:hAnsi="Arial Narrow"/>
                <w:sz w:val="22"/>
                <w:szCs w:val="22"/>
              </w:rPr>
              <w:t>Iné pohľadávky – správa OSBD Martin</w:t>
            </w:r>
          </w:p>
          <w:p w:rsidR="00AD0D42" w:rsidRPr="00FF7190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C256E0" w:rsidRDefault="00C256E0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6E0">
              <w:rPr>
                <w:rFonts w:ascii="Arial Narrow" w:hAnsi="Arial Narrow"/>
                <w:sz w:val="18"/>
                <w:szCs w:val="18"/>
              </w:rPr>
              <w:t>109,00</w:t>
            </w:r>
          </w:p>
        </w:tc>
        <w:tc>
          <w:tcPr>
            <w:tcW w:w="2048" w:type="dxa"/>
            <w:vAlign w:val="center"/>
          </w:tcPr>
          <w:p w:rsidR="00AD0D42" w:rsidRPr="00C256E0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6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:rsidR="00AD0D42" w:rsidRPr="00C256E0" w:rsidRDefault="00C256E0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6E0">
              <w:rPr>
                <w:rFonts w:ascii="Arial Narrow" w:hAnsi="Arial Narrow"/>
                <w:sz w:val="18"/>
                <w:szCs w:val="18"/>
              </w:rPr>
              <w:t>109,00</w:t>
            </w:r>
          </w:p>
        </w:tc>
      </w:tr>
      <w:tr w:rsidR="00AD0D42" w:rsidRPr="002D60D4" w:rsidTr="00EF644C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71111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111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4D1737" w:rsidRDefault="00812CB8" w:rsidP="00C026D0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1009435,00</w:t>
            </w:r>
          </w:p>
        </w:tc>
        <w:tc>
          <w:tcPr>
            <w:tcW w:w="2048" w:type="dxa"/>
            <w:vAlign w:val="center"/>
          </w:tcPr>
          <w:p w:rsidR="00AD0D42" w:rsidRPr="004D1737" w:rsidRDefault="004D1737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D1737">
              <w:rPr>
                <w:rFonts w:ascii="Arial Narrow" w:hAnsi="Arial Narrow"/>
                <w:b/>
                <w:bCs/>
                <w:sz w:val="18"/>
                <w:szCs w:val="18"/>
              </w:rPr>
              <w:t>167861,00</w:t>
            </w:r>
          </w:p>
        </w:tc>
        <w:tc>
          <w:tcPr>
            <w:tcW w:w="2048" w:type="dxa"/>
            <w:vAlign w:val="center"/>
          </w:tcPr>
          <w:p w:rsidR="00AD0D42" w:rsidRPr="004D1737" w:rsidRDefault="00812CB8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1177296,00</w:t>
            </w:r>
          </w:p>
        </w:tc>
      </w:tr>
      <w:tr w:rsidR="00AD0D42" w:rsidRPr="002D60D4" w:rsidTr="00EF644C">
        <w:trPr>
          <w:trHeight w:hRule="exact" w:val="587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FB2CCE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2CCE">
              <w:rPr>
                <w:rFonts w:ascii="Arial Narrow" w:hAnsi="Arial Narrow"/>
                <w:b/>
                <w:bCs/>
                <w:sz w:val="22"/>
                <w:szCs w:val="22"/>
              </w:rPr>
              <w:t>Krátkod</w:t>
            </w:r>
            <w:r w:rsidR="00FB2CCE" w:rsidRPr="00FB2CCE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AD0D42" w:rsidRPr="00FB2CCE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4D1737" w:rsidRDefault="004D1737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D1737">
              <w:rPr>
                <w:rFonts w:ascii="Arial Narrow" w:hAnsi="Arial Narrow"/>
                <w:b/>
                <w:bCs/>
                <w:sz w:val="18"/>
                <w:szCs w:val="18"/>
              </w:rPr>
              <w:t>16822,00</w:t>
            </w:r>
          </w:p>
        </w:tc>
        <w:tc>
          <w:tcPr>
            <w:tcW w:w="2048" w:type="dxa"/>
            <w:vAlign w:val="center"/>
          </w:tcPr>
          <w:p w:rsidR="00AD0D42" w:rsidRPr="004D1737" w:rsidRDefault="004D1737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D1737">
              <w:rPr>
                <w:rFonts w:ascii="Arial Narrow" w:hAnsi="Arial Narrow"/>
                <w:b/>
                <w:bCs/>
                <w:sz w:val="18"/>
                <w:szCs w:val="18"/>
              </w:rPr>
              <w:t>28808,00</w:t>
            </w:r>
          </w:p>
        </w:tc>
        <w:tc>
          <w:tcPr>
            <w:tcW w:w="2048" w:type="dxa"/>
            <w:vAlign w:val="center"/>
          </w:tcPr>
          <w:p w:rsidR="00AD0D42" w:rsidRPr="004D1737" w:rsidRDefault="004D1737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D1737">
              <w:rPr>
                <w:rFonts w:ascii="Arial Narrow" w:hAnsi="Arial Narrow"/>
                <w:b/>
                <w:bCs/>
                <w:sz w:val="18"/>
                <w:szCs w:val="18"/>
              </w:rPr>
              <w:t>45630,00</w:t>
            </w:r>
          </w:p>
        </w:tc>
      </w:tr>
      <w:tr w:rsidR="00AD0D42" w:rsidRPr="002D60D4" w:rsidTr="00EF644C">
        <w:trPr>
          <w:trHeight w:hRule="exact" w:val="553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71111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111B">
              <w:rPr>
                <w:rFonts w:ascii="Arial Narrow" w:hAnsi="Arial Narrow"/>
                <w:b/>
                <w:bCs/>
                <w:sz w:val="22"/>
                <w:szCs w:val="22"/>
              </w:rPr>
              <w:t>Krátkodobé</w:t>
            </w:r>
            <w:r w:rsidR="00FB2CCE" w:rsidRPr="0071111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pohľadávky – prevádzka domov</w:t>
            </w:r>
          </w:p>
          <w:p w:rsidR="00AD0D42" w:rsidRPr="0071111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4D1737" w:rsidRDefault="00812CB8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992613,00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4D1737" w:rsidRDefault="004D1737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D1737">
              <w:rPr>
                <w:rFonts w:ascii="Arial Narrow" w:hAnsi="Arial Narrow"/>
                <w:b/>
                <w:bCs/>
                <w:sz w:val="18"/>
                <w:szCs w:val="18"/>
              </w:rPr>
              <w:t>139053,00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4D1737" w:rsidRDefault="00812CB8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1131666,00</w:t>
            </w:r>
          </w:p>
        </w:tc>
      </w:tr>
    </w:tbl>
    <w:p w:rsidR="000669B7" w:rsidRPr="002D60D4" w:rsidRDefault="006D6292" w:rsidP="000669B7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2D60D4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2D60D4">
        <w:rPr>
          <w:rFonts w:ascii="Arial Narrow" w:hAnsi="Arial Narrow"/>
          <w:color w:val="FF0000"/>
          <w:sz w:val="22"/>
          <w:szCs w:val="22"/>
        </w:rPr>
        <w:instrText xml:space="preserve"> MERGEFIELD p29 </w:instrText>
      </w:r>
      <w:r w:rsidRPr="002D60D4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475CAE" w:rsidRDefault="000669B7" w:rsidP="000669B7">
      <w:pPr>
        <w:jc w:val="both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475CAE">
        <w:rPr>
          <w:rFonts w:ascii="Arial Narrow" w:hAnsi="Arial Narrow"/>
          <w:b/>
          <w:bCs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6"/>
        <w:gridCol w:w="2804"/>
        <w:gridCol w:w="2804"/>
      </w:tblGrid>
      <w:tr w:rsidR="000669B7" w:rsidRPr="002D60D4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</w:pPr>
            <w:r w:rsidRPr="00A67FF0">
              <w:t>Pohľadávky podľa zostatkovej</w:t>
            </w:r>
          </w:p>
          <w:p w:rsidR="000669B7" w:rsidRPr="00A67FF0" w:rsidRDefault="000669B7" w:rsidP="00F4554D">
            <w:pPr>
              <w:pStyle w:val="TopHeader"/>
            </w:pPr>
            <w:r w:rsidRPr="00A67FF0">
              <w:t>doby splatnosti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</w:pPr>
            <w:r w:rsidRPr="00A67FF0">
              <w:t>Bežné účtovné obdobie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</w:pPr>
            <w:r w:rsidRPr="00A67FF0">
              <w:t>Bezprostredne predchádzajúce účtovné obdobie</w:t>
            </w:r>
          </w:p>
        </w:tc>
      </w:tr>
      <w:tr w:rsidR="000669B7" w:rsidRPr="002D60D4" w:rsidTr="00A67FF0">
        <w:trPr>
          <w:trHeight w:val="86"/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  <w:rPr>
                <w:b w:val="0"/>
                <w:bCs w:val="0"/>
              </w:rPr>
            </w:pPr>
            <w:r w:rsidRPr="00A67FF0">
              <w:rPr>
                <w:b w:val="0"/>
                <w:bCs w:val="0"/>
              </w:rPr>
              <w:t>a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964ED4" w:rsidP="00F4554D">
            <w:pPr>
              <w:pStyle w:val="TopHeader"/>
              <w:rPr>
                <w:b w:val="0"/>
                <w:bCs w:val="0"/>
              </w:rPr>
            </w:pPr>
            <w:r w:rsidRPr="00A67FF0">
              <w:rPr>
                <w:b w:val="0"/>
                <w:bCs w:val="0"/>
              </w:rPr>
              <w:t>B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  <w:rPr>
                <w:b w:val="0"/>
                <w:bCs w:val="0"/>
              </w:rPr>
            </w:pPr>
            <w:r w:rsidRPr="00A67FF0">
              <w:rPr>
                <w:b w:val="0"/>
                <w:bCs w:val="0"/>
              </w:rPr>
              <w:t>c</w:t>
            </w:r>
          </w:p>
        </w:tc>
      </w:tr>
      <w:tr w:rsidR="00B05F56" w:rsidRPr="002D60D4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F56" w:rsidRPr="00A67FF0" w:rsidRDefault="00B05F5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po lehote splatnosti – prevádzka domov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5F56" w:rsidRPr="00257C95" w:rsidRDefault="00257C95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57C95">
              <w:rPr>
                <w:rFonts w:ascii="Arial Narrow" w:hAnsi="Arial Narrow"/>
                <w:sz w:val="18"/>
                <w:szCs w:val="18"/>
              </w:rPr>
              <w:t>139053,00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05F56" w:rsidRPr="00A67FF0" w:rsidRDefault="006D05EC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144341</w:t>
            </w:r>
          </w:p>
        </w:tc>
      </w:tr>
      <w:tr w:rsidR="00B05F56" w:rsidRPr="002D60D4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F56" w:rsidRPr="00A67FF0" w:rsidRDefault="00B05F5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po lehote splatnosti – správa OSBD Martin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5F56" w:rsidRPr="00257C95" w:rsidRDefault="00257C95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57C95">
              <w:rPr>
                <w:rFonts w:ascii="Arial Narrow" w:hAnsi="Arial Narrow"/>
                <w:sz w:val="18"/>
                <w:szCs w:val="18"/>
              </w:rPr>
              <w:t>28808,00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05F56" w:rsidRPr="00A67FF0" w:rsidRDefault="006D05EC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27533</w:t>
            </w:r>
          </w:p>
        </w:tc>
      </w:tr>
      <w:tr w:rsidR="00B05F56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F56" w:rsidRPr="00A67FF0" w:rsidRDefault="00B05F5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so zostatkovou dobou splatnosti do jedného roka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5F56" w:rsidRPr="002167FD" w:rsidRDefault="00747440" w:rsidP="00F4554D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992613,00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05F56" w:rsidRPr="00A67FF0" w:rsidRDefault="006D05EC" w:rsidP="001A4E6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1526507</w:t>
            </w:r>
          </w:p>
        </w:tc>
      </w:tr>
      <w:tr w:rsidR="00B05F56" w:rsidRPr="002D60D4" w:rsidTr="006C5C86">
        <w:trPr>
          <w:trHeight w:val="424"/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F56" w:rsidRPr="00A67FF0" w:rsidRDefault="00B05F5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so zostatkovou dobou splatnosti do jedného roka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5F56" w:rsidRPr="002167FD" w:rsidRDefault="002167FD" w:rsidP="00F4554D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2167FD">
              <w:rPr>
                <w:rFonts w:ascii="Arial Narrow" w:hAnsi="Arial Narrow"/>
                <w:sz w:val="16"/>
                <w:szCs w:val="18"/>
              </w:rPr>
              <w:t>16822,00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05F56" w:rsidRPr="00A67FF0" w:rsidRDefault="006D05EC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30529</w:t>
            </w:r>
          </w:p>
        </w:tc>
      </w:tr>
      <w:tr w:rsidR="000669B7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2167FD" w:rsidRDefault="003D02BA" w:rsidP="00F4554D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>
              <w:rPr>
                <w:rFonts w:ascii="Arial Narrow" w:hAnsi="Arial Narrow"/>
                <w:b/>
                <w:sz w:val="16"/>
                <w:szCs w:val="18"/>
              </w:rPr>
              <w:t>1177296,00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0669B7" w:rsidRPr="00A67FF0" w:rsidRDefault="006D05EC" w:rsidP="001A4E6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1728910</w:t>
            </w:r>
          </w:p>
        </w:tc>
      </w:tr>
      <w:tr w:rsidR="002A1377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1377" w:rsidRPr="00A67FF0" w:rsidRDefault="000B0A57" w:rsidP="000B0A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1377" w:rsidRPr="002167FD" w:rsidRDefault="002167FD" w:rsidP="006C5C86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2167FD">
              <w:rPr>
                <w:rFonts w:ascii="Arial Narrow" w:hAnsi="Arial Narrow"/>
                <w:b/>
                <w:sz w:val="16"/>
                <w:szCs w:val="18"/>
              </w:rPr>
              <w:t>45630,00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2A1377" w:rsidRPr="00A67FF0" w:rsidRDefault="006D05EC" w:rsidP="00F4554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58062</w:t>
            </w:r>
          </w:p>
        </w:tc>
      </w:tr>
      <w:tr w:rsidR="002A1377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1377" w:rsidRPr="00A67FF0" w:rsidRDefault="002A1377" w:rsidP="000B0A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67FF0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Krátkodobé pohľadávky – </w:t>
            </w:r>
            <w:r w:rsidR="000B0A57"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>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1377" w:rsidRPr="002167FD" w:rsidRDefault="00747440" w:rsidP="000B0A57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>
              <w:rPr>
                <w:rFonts w:ascii="Arial Narrow" w:hAnsi="Arial Narrow"/>
                <w:b/>
                <w:sz w:val="16"/>
                <w:szCs w:val="18"/>
              </w:rPr>
              <w:t>1131666,00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2A1377" w:rsidRPr="00A67FF0" w:rsidRDefault="006D05EC" w:rsidP="001A4E6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1670848</w:t>
            </w:r>
          </w:p>
        </w:tc>
      </w:tr>
      <w:tr w:rsidR="000669B7" w:rsidRPr="002D60D4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0669B7" w:rsidRPr="00EF45B7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F45B7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0669B7" w:rsidRPr="006D05EC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2167F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2167FD">
              <w:rPr>
                <w:rFonts w:ascii="Arial Narrow" w:hAnsi="Arial Narrow"/>
                <w:sz w:val="18"/>
                <w:szCs w:val="18"/>
              </w:rPr>
              <w:instrText xml:space="preserve"> MERGEFIELD a04238s4 </w:instrText>
            </w:r>
            <w:r w:rsidRPr="002167F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2167F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167F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804" w:type="dxa"/>
            <w:vAlign w:val="center"/>
          </w:tcPr>
          <w:p w:rsidR="000669B7" w:rsidRPr="00EF45B7" w:rsidRDefault="00D905B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45B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2D60D4" w:rsidTr="00C026D0">
        <w:trPr>
          <w:trHeight w:val="649"/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0669B7" w:rsidRPr="00EF45B7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F45B7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  <w:r w:rsidR="002A1377" w:rsidRPr="00EF45B7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  <w:p w:rsidR="002A1377" w:rsidRPr="00EF45B7" w:rsidRDefault="002A137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0669B7" w:rsidRPr="002167FD" w:rsidRDefault="009D4680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16770085,00</w:t>
            </w:r>
          </w:p>
        </w:tc>
        <w:tc>
          <w:tcPr>
            <w:tcW w:w="2804" w:type="dxa"/>
            <w:vAlign w:val="center"/>
          </w:tcPr>
          <w:p w:rsidR="000669B7" w:rsidRPr="00EF45B7" w:rsidRDefault="006D05EC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17484038</w:t>
            </w:r>
          </w:p>
        </w:tc>
      </w:tr>
      <w:tr w:rsidR="000669B7" w:rsidRPr="002D60D4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0669B7" w:rsidRPr="00EF45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0669B7" w:rsidRPr="002167FD" w:rsidRDefault="009D4680" w:rsidP="00CB4BE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16775797,00</w:t>
            </w:r>
          </w:p>
        </w:tc>
        <w:tc>
          <w:tcPr>
            <w:tcW w:w="2804" w:type="dxa"/>
            <w:vAlign w:val="center"/>
          </w:tcPr>
          <w:p w:rsidR="000669B7" w:rsidRPr="00EF45B7" w:rsidRDefault="006D05EC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17489750</w:t>
            </w:r>
          </w:p>
        </w:tc>
      </w:tr>
      <w:tr w:rsidR="002A1377" w:rsidRPr="002D60D4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2A1377" w:rsidRPr="00EF45B7" w:rsidRDefault="002A1377" w:rsidP="00A67FF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Dlhodobé pohľadávky – </w:t>
            </w:r>
            <w:r w:rsidR="00A67FF0"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>správa OSBD Martin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2A1377" w:rsidRPr="002167FD" w:rsidRDefault="00A67FF0" w:rsidP="00CB4BE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167FD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  <w:tc>
          <w:tcPr>
            <w:tcW w:w="2804" w:type="dxa"/>
            <w:vAlign w:val="center"/>
          </w:tcPr>
          <w:p w:rsidR="002A1377" w:rsidRPr="00EF45B7" w:rsidRDefault="00A67FF0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45B7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</w:tr>
      <w:tr w:rsidR="002A1377" w:rsidRPr="002D60D4" w:rsidTr="00A67FF0">
        <w:trPr>
          <w:jc w:val="center"/>
        </w:trPr>
        <w:tc>
          <w:tcPr>
            <w:tcW w:w="37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1377" w:rsidRPr="00EF45B7" w:rsidRDefault="002A1377" w:rsidP="00A67FF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Dlhodobé pohľadávky – </w:t>
            </w:r>
            <w:r w:rsidR="00A67FF0"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>prevádzka domov</w:t>
            </w:r>
          </w:p>
        </w:tc>
        <w:tc>
          <w:tcPr>
            <w:tcW w:w="28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1377" w:rsidRPr="002167FD" w:rsidRDefault="009D4680" w:rsidP="00CB4BE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16770085,00</w:t>
            </w:r>
          </w:p>
        </w:tc>
        <w:tc>
          <w:tcPr>
            <w:tcW w:w="2804" w:type="dxa"/>
            <w:tcBorders>
              <w:bottom w:val="single" w:sz="12" w:space="0" w:color="auto"/>
            </w:tcBorders>
            <w:vAlign w:val="center"/>
          </w:tcPr>
          <w:p w:rsidR="002A1377" w:rsidRPr="00EF45B7" w:rsidRDefault="006D05EC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17484038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t) a u) prílohy č. 3  o pohľadávkach zabezpečených záložným právom alebo inou formou zabezpečenia   </w:t>
      </w:r>
      <w:r w:rsidR="00CB4BEF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739"/>
        <w:gridCol w:w="2332"/>
      </w:tblGrid>
      <w:tr w:rsidR="000669B7" w:rsidRPr="0073029B" w:rsidTr="00F4554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964ED4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964ED4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1754D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w)  prílohy č. 3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6"/>
        <w:gridCol w:w="2717"/>
        <w:gridCol w:w="2351"/>
      </w:tblGrid>
      <w:tr w:rsidR="000669B7" w:rsidRPr="0073029B" w:rsidTr="0002710D">
        <w:trPr>
          <w:jc w:val="center"/>
        </w:trPr>
        <w:tc>
          <w:tcPr>
            <w:tcW w:w="42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2710D" w:rsidRPr="0073029B" w:rsidTr="0002710D">
        <w:trPr>
          <w:trHeight w:val="340"/>
          <w:jc w:val="center"/>
        </w:trPr>
        <w:tc>
          <w:tcPr>
            <w:tcW w:w="42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710D" w:rsidRPr="0073029B" w:rsidRDefault="0002710D" w:rsidP="0002710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710D" w:rsidRPr="00E07A88" w:rsidRDefault="00E07A88" w:rsidP="000271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7A88">
              <w:rPr>
                <w:rFonts w:ascii="Arial Narrow" w:hAnsi="Arial Narrow"/>
                <w:sz w:val="18"/>
                <w:szCs w:val="18"/>
              </w:rPr>
              <w:t>19719,00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vAlign w:val="center"/>
          </w:tcPr>
          <w:p w:rsidR="0002710D" w:rsidRPr="001B711B" w:rsidRDefault="0002710D" w:rsidP="000271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711B">
              <w:rPr>
                <w:rFonts w:ascii="Arial Narrow" w:hAnsi="Arial Narrow"/>
                <w:sz w:val="18"/>
                <w:szCs w:val="18"/>
              </w:rPr>
              <w:t>17617,00</w:t>
            </w:r>
          </w:p>
        </w:tc>
      </w:tr>
      <w:tr w:rsidR="0002710D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02710D" w:rsidRPr="007F0F00" w:rsidRDefault="0002710D" w:rsidP="0002710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F0F00">
              <w:rPr>
                <w:rFonts w:ascii="Arial Narrow" w:hAnsi="Arial Narrow"/>
                <w:b/>
                <w:sz w:val="22"/>
                <w:szCs w:val="22"/>
              </w:rPr>
              <w:t>Bežné bankové účty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02710D" w:rsidRPr="00E07A88" w:rsidRDefault="00C12CB6" w:rsidP="0002710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10359866,00</w:t>
            </w:r>
          </w:p>
        </w:tc>
        <w:tc>
          <w:tcPr>
            <w:tcW w:w="2351" w:type="dxa"/>
            <w:vAlign w:val="center"/>
          </w:tcPr>
          <w:p w:rsidR="0002710D" w:rsidRPr="001B711B" w:rsidRDefault="0002710D" w:rsidP="0002710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B711B">
              <w:rPr>
                <w:rFonts w:ascii="Arial Narrow" w:hAnsi="Arial Narrow"/>
                <w:b/>
                <w:sz w:val="18"/>
                <w:szCs w:val="18"/>
              </w:rPr>
              <w:t>9802372,00</w:t>
            </w:r>
          </w:p>
        </w:tc>
      </w:tr>
      <w:tr w:rsidR="0002710D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02710D" w:rsidRPr="0073029B" w:rsidRDefault="0002710D" w:rsidP="0002710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Bežné bankové účty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02710D" w:rsidRPr="00E07A88" w:rsidRDefault="00E07A88" w:rsidP="000271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7A88">
              <w:rPr>
                <w:rFonts w:ascii="Arial Narrow" w:hAnsi="Arial Narrow"/>
                <w:sz w:val="18"/>
                <w:szCs w:val="18"/>
              </w:rPr>
              <w:t>373310</w:t>
            </w:r>
            <w:r w:rsidR="0002710D" w:rsidRPr="00E07A8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351" w:type="dxa"/>
            <w:vAlign w:val="center"/>
          </w:tcPr>
          <w:p w:rsidR="0002710D" w:rsidRPr="001B711B" w:rsidRDefault="0002710D" w:rsidP="000271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711B">
              <w:rPr>
                <w:rFonts w:ascii="Arial Narrow" w:hAnsi="Arial Narrow"/>
                <w:sz w:val="18"/>
                <w:szCs w:val="18"/>
              </w:rPr>
              <w:t>365513,00</w:t>
            </w:r>
          </w:p>
        </w:tc>
      </w:tr>
      <w:tr w:rsidR="0002710D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02710D" w:rsidRPr="0073029B" w:rsidRDefault="0002710D" w:rsidP="0002710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Bežné bankové účty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02710D" w:rsidRPr="00E07A88" w:rsidRDefault="00E07A88" w:rsidP="000271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7A88">
              <w:rPr>
                <w:rFonts w:ascii="Arial Narrow" w:hAnsi="Arial Narrow"/>
                <w:sz w:val="18"/>
                <w:szCs w:val="18"/>
              </w:rPr>
              <w:t>9785343,00</w:t>
            </w:r>
          </w:p>
        </w:tc>
        <w:tc>
          <w:tcPr>
            <w:tcW w:w="2351" w:type="dxa"/>
            <w:vAlign w:val="center"/>
          </w:tcPr>
          <w:p w:rsidR="0002710D" w:rsidRPr="001B711B" w:rsidRDefault="0002710D" w:rsidP="000271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711B">
              <w:rPr>
                <w:rFonts w:ascii="Arial Narrow" w:hAnsi="Arial Narrow"/>
                <w:sz w:val="18"/>
                <w:szCs w:val="18"/>
              </w:rPr>
              <w:t>9235857,00</w:t>
            </w:r>
          </w:p>
        </w:tc>
      </w:tr>
      <w:tr w:rsidR="0002710D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02710D" w:rsidRPr="0073029B" w:rsidRDefault="0002710D" w:rsidP="0002710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Bankové účty termínované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02710D" w:rsidRPr="00E07A88" w:rsidRDefault="00E07A88" w:rsidP="000271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7A88">
              <w:rPr>
                <w:rFonts w:ascii="Arial Narrow" w:hAnsi="Arial Narrow"/>
                <w:sz w:val="18"/>
                <w:szCs w:val="18"/>
              </w:rPr>
              <w:t>201213,00</w:t>
            </w:r>
          </w:p>
        </w:tc>
        <w:tc>
          <w:tcPr>
            <w:tcW w:w="2351" w:type="dxa"/>
            <w:vAlign w:val="center"/>
          </w:tcPr>
          <w:p w:rsidR="0002710D" w:rsidRPr="001B711B" w:rsidRDefault="0002710D" w:rsidP="000271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711B">
              <w:rPr>
                <w:rFonts w:ascii="Arial Narrow" w:hAnsi="Arial Narrow"/>
                <w:sz w:val="18"/>
                <w:szCs w:val="18"/>
              </w:rPr>
              <w:t>201002,00</w:t>
            </w:r>
          </w:p>
        </w:tc>
      </w:tr>
      <w:tr w:rsidR="0002710D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02710D" w:rsidRPr="0073029B" w:rsidRDefault="0002710D" w:rsidP="0002710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02710D" w:rsidRPr="00E07A88" w:rsidRDefault="0002710D" w:rsidP="000271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7A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07A88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E07A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07A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07A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51" w:type="dxa"/>
            <w:vAlign w:val="center"/>
          </w:tcPr>
          <w:p w:rsidR="0002710D" w:rsidRPr="001B711B" w:rsidRDefault="0002710D" w:rsidP="000271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711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B711B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1B711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B711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B711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2710D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02710D" w:rsidRPr="0073029B" w:rsidRDefault="0002710D" w:rsidP="0002710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02710D" w:rsidRPr="00E07A88" w:rsidRDefault="00E07A88" w:rsidP="0002710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7A88">
              <w:rPr>
                <w:rFonts w:ascii="Arial Narrow" w:hAnsi="Arial Narrow"/>
                <w:b/>
                <w:bCs/>
                <w:sz w:val="18"/>
                <w:szCs w:val="18"/>
              </w:rPr>
              <w:t>10379585,00</w:t>
            </w:r>
          </w:p>
        </w:tc>
        <w:tc>
          <w:tcPr>
            <w:tcW w:w="2351" w:type="dxa"/>
            <w:vAlign w:val="center"/>
          </w:tcPr>
          <w:p w:rsidR="0002710D" w:rsidRPr="001B711B" w:rsidRDefault="0002710D" w:rsidP="0002710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B711B">
              <w:rPr>
                <w:rFonts w:ascii="Arial Narrow" w:hAnsi="Arial Narrow"/>
                <w:b/>
                <w:bCs/>
                <w:sz w:val="18"/>
                <w:szCs w:val="18"/>
              </w:rPr>
              <w:t>9819989,00</w:t>
            </w:r>
          </w:p>
        </w:tc>
      </w:tr>
      <w:tr w:rsidR="0002710D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02710D" w:rsidRPr="0073029B" w:rsidRDefault="0002710D" w:rsidP="0002710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02710D" w:rsidRPr="00E07A88" w:rsidRDefault="00E07A88" w:rsidP="0002710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7A88">
              <w:rPr>
                <w:rFonts w:ascii="Arial Narrow" w:hAnsi="Arial Narrow"/>
                <w:b/>
                <w:bCs/>
                <w:sz w:val="18"/>
                <w:szCs w:val="18"/>
              </w:rPr>
              <w:t>594242,00</w:t>
            </w:r>
          </w:p>
        </w:tc>
        <w:tc>
          <w:tcPr>
            <w:tcW w:w="2351" w:type="dxa"/>
            <w:vAlign w:val="center"/>
          </w:tcPr>
          <w:p w:rsidR="0002710D" w:rsidRPr="001B711B" w:rsidRDefault="0002710D" w:rsidP="0002710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B711B">
              <w:rPr>
                <w:rFonts w:ascii="Arial Narrow" w:hAnsi="Arial Narrow"/>
                <w:b/>
                <w:bCs/>
                <w:sz w:val="18"/>
                <w:szCs w:val="18"/>
              </w:rPr>
              <w:t>584132,00</w:t>
            </w:r>
          </w:p>
        </w:tc>
      </w:tr>
      <w:tr w:rsidR="0002710D" w:rsidRPr="0073029B" w:rsidTr="0002710D">
        <w:trPr>
          <w:trHeight w:val="340"/>
          <w:jc w:val="center"/>
        </w:trPr>
        <w:tc>
          <w:tcPr>
            <w:tcW w:w="42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710D" w:rsidRPr="0073029B" w:rsidRDefault="0002710D" w:rsidP="0002710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 – prevádzka domov</w:t>
            </w:r>
          </w:p>
        </w:tc>
        <w:tc>
          <w:tcPr>
            <w:tcW w:w="27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710D" w:rsidRPr="00E07A88" w:rsidRDefault="00E07A88" w:rsidP="0002710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7A88">
              <w:rPr>
                <w:rFonts w:ascii="Arial Narrow" w:hAnsi="Arial Narrow"/>
                <w:b/>
                <w:bCs/>
                <w:sz w:val="18"/>
                <w:szCs w:val="18"/>
              </w:rPr>
              <w:t>9785343,00</w:t>
            </w:r>
          </w:p>
        </w:tc>
        <w:tc>
          <w:tcPr>
            <w:tcW w:w="2351" w:type="dxa"/>
            <w:tcBorders>
              <w:bottom w:val="single" w:sz="12" w:space="0" w:color="auto"/>
            </w:tcBorders>
            <w:vAlign w:val="center"/>
          </w:tcPr>
          <w:p w:rsidR="0002710D" w:rsidRPr="001B711B" w:rsidRDefault="0002710D" w:rsidP="0002710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B711B">
              <w:rPr>
                <w:rFonts w:ascii="Arial Narrow" w:hAnsi="Arial Narrow"/>
                <w:b/>
                <w:bCs/>
                <w:sz w:val="18"/>
                <w:szCs w:val="18"/>
              </w:rPr>
              <w:t>9235857,00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1730"/>
        <w:gridCol w:w="1203"/>
        <w:gridCol w:w="1268"/>
        <w:gridCol w:w="1734"/>
      </w:tblGrid>
      <w:tr w:rsidR="000669B7" w:rsidRPr="0073029B" w:rsidTr="00F4554D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Prírastky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Úbytky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33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964ED4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EB1174" w:rsidRDefault="00EB117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E1754D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 časti  F. písm. x) prílohy č. 3 o vývoji opravnej položky ku krátkodobému finančnému majetku</w:t>
      </w:r>
      <w:r w:rsidR="0053445E">
        <w:rPr>
          <w:rFonts w:ascii="Arial Narrow" w:hAnsi="Arial Narrow"/>
          <w:sz w:val="22"/>
          <w:szCs w:val="22"/>
          <w:lang w:eastAsia="sk-SK"/>
        </w:rPr>
        <w:t xml:space="preserve"> 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1754D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  <w:r w:rsidR="0053445E">
        <w:rPr>
          <w:rFonts w:ascii="Arial Narrow" w:hAnsi="Arial Narrow"/>
          <w:sz w:val="22"/>
          <w:szCs w:val="22"/>
        </w:rPr>
        <w:t>-nemáme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 časti F. písm.  za) prílohy č. 3 o ocenení krátkodobého finančného  majetku, ku dňu ku ktorému sa zostavuje účtovná závierka reálnou hodnotou</w:t>
      </w:r>
      <w:r w:rsidR="0053445E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6D629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2B0C3F" w:rsidRDefault="002B0C3F" w:rsidP="002B0C3F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Informácie k časti F. písm.  </w:t>
      </w:r>
      <w:proofErr w:type="spellStart"/>
      <w:r w:rsidRPr="0073029B">
        <w:rPr>
          <w:rFonts w:ascii="Arial Narrow" w:hAnsi="Arial Narrow"/>
          <w:sz w:val="22"/>
          <w:szCs w:val="22"/>
        </w:rPr>
        <w:t>zb</w:t>
      </w:r>
      <w:proofErr w:type="spellEnd"/>
      <w:r w:rsidRPr="0073029B">
        <w:rPr>
          <w:rFonts w:ascii="Arial Narrow" w:hAnsi="Arial Narrow"/>
          <w:sz w:val="22"/>
          <w:szCs w:val="22"/>
        </w:rPr>
        <w:t>) prílohy č. 3 o</w:t>
      </w:r>
      <w:r>
        <w:rPr>
          <w:rFonts w:ascii="Arial Narrow" w:hAnsi="Arial Narrow"/>
          <w:sz w:val="22"/>
          <w:szCs w:val="22"/>
        </w:rPr>
        <w:t> vlastných akciách – nemáme</w:t>
      </w:r>
    </w:p>
    <w:p w:rsidR="00EB1174" w:rsidRDefault="00EB117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Informácie k časti F. písm. 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2B0C3F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  <w:gridCol w:w="2597"/>
        <w:gridCol w:w="2476"/>
      </w:tblGrid>
      <w:tr w:rsidR="000669B7" w:rsidRPr="0073029B" w:rsidTr="00132F5C">
        <w:trPr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položky časového rozlíšenia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2F5C" w:rsidRPr="001D31D0" w:rsidRDefault="00132F5C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31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D31D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a04290 </w:instrText>
            </w:r>
            <w:r w:rsidRPr="001D31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D31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D31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2F5C" w:rsidRPr="00DA6EB8" w:rsidRDefault="00132F5C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6E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A6EB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a04290 </w:instrText>
            </w:r>
            <w:r w:rsidRPr="00DA6E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6E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A6E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aTxt04291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2F5C" w:rsidRPr="001D31D0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31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D31D0">
              <w:rPr>
                <w:rFonts w:ascii="Arial Narrow" w:hAnsi="Arial Narrow"/>
                <w:sz w:val="18"/>
                <w:szCs w:val="18"/>
              </w:rPr>
              <w:instrText xml:space="preserve"> MERGEFIELD a04291 </w:instrText>
            </w:r>
            <w:r w:rsidRPr="001D31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D31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D31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2F5C" w:rsidRPr="00DA6EB8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A6EB8">
              <w:rPr>
                <w:rFonts w:ascii="Arial Narrow" w:hAnsi="Arial Narrow"/>
                <w:sz w:val="18"/>
                <w:szCs w:val="18"/>
              </w:rPr>
              <w:instrText xml:space="preserve"> MERGEFIELD a04291 </w:instrTex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A6E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aTxt04292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2F5C" w:rsidRPr="001D31D0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31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D31D0">
              <w:rPr>
                <w:rFonts w:ascii="Arial Narrow" w:hAnsi="Arial Narrow"/>
                <w:sz w:val="18"/>
                <w:szCs w:val="18"/>
              </w:rPr>
              <w:instrText xml:space="preserve"> MERGEFIELD a04292 </w:instrText>
            </w:r>
            <w:r w:rsidRPr="001D31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D31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D31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2F5C" w:rsidRPr="00DA6EB8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A6EB8">
              <w:rPr>
                <w:rFonts w:ascii="Arial Narrow" w:hAnsi="Arial Narrow"/>
                <w:sz w:val="18"/>
                <w:szCs w:val="18"/>
              </w:rPr>
              <w:instrText xml:space="preserve"> MERGEFIELD a04292 </w:instrTex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A6E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2F5C" w:rsidRPr="001D31D0" w:rsidRDefault="00C71F5C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31D0">
              <w:rPr>
                <w:rFonts w:ascii="Arial Narrow" w:hAnsi="Arial Narrow"/>
                <w:b/>
                <w:sz w:val="18"/>
                <w:szCs w:val="18"/>
              </w:rPr>
              <w:t>104228</w:t>
            </w:r>
            <w:r w:rsidR="00132F5C" w:rsidRPr="001D31D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2F5C" w:rsidRPr="00DA6EB8" w:rsidRDefault="00132F5C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6EB8">
              <w:rPr>
                <w:rFonts w:ascii="Arial Narrow" w:hAnsi="Arial Narrow"/>
                <w:b/>
                <w:sz w:val="18"/>
                <w:szCs w:val="18"/>
              </w:rPr>
              <w:t>104580,00</w:t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2F5C" w:rsidRPr="00F333BE" w:rsidRDefault="00132F5C" w:rsidP="00F333BE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333BE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F333BE" w:rsidRPr="00F333BE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Pr="00F333BE">
              <w:rPr>
                <w:rFonts w:ascii="Arial Narrow" w:hAnsi="Arial Narrow"/>
                <w:b/>
                <w:sz w:val="18"/>
                <w:szCs w:val="18"/>
              </w:rPr>
              <w:t>33,00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2F5C" w:rsidRPr="00DA6EB8" w:rsidRDefault="00132F5C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6EB8">
              <w:rPr>
                <w:rFonts w:ascii="Arial Narrow" w:hAnsi="Arial Narrow"/>
                <w:b/>
                <w:sz w:val="18"/>
                <w:szCs w:val="18"/>
              </w:rPr>
              <w:t>3933,00</w:t>
            </w:r>
          </w:p>
        </w:tc>
      </w:tr>
      <w:tr w:rsidR="00132F5C" w:rsidRPr="0073029B" w:rsidTr="00132F5C">
        <w:trPr>
          <w:trHeight w:val="575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2F5C" w:rsidRPr="00F333BE" w:rsidRDefault="00F333BE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333BE">
              <w:rPr>
                <w:rFonts w:ascii="Arial Narrow" w:hAnsi="Arial Narrow"/>
                <w:b/>
                <w:sz w:val="18"/>
                <w:szCs w:val="18"/>
              </w:rPr>
              <w:t>100595,00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2F5C" w:rsidRPr="00DA6EB8" w:rsidRDefault="00132F5C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6EB8">
              <w:rPr>
                <w:rFonts w:ascii="Arial Narrow" w:hAnsi="Arial Narrow"/>
                <w:b/>
                <w:sz w:val="18"/>
                <w:szCs w:val="18"/>
              </w:rPr>
              <w:t>100647,00</w:t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sz w:val="22"/>
                <w:szCs w:val="22"/>
              </w:rPr>
            </w:pPr>
            <w:r>
              <w:t>Zaplatené poistné na nasledujúce obdobie</w:t>
            </w:r>
            <w:r>
              <w:fldChar w:fldCharType="begin"/>
            </w:r>
            <w:r>
              <w:instrText xml:space="preserve"> MERGEFIELD  aTxt04302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2F5C" w:rsidRPr="00F333BE" w:rsidRDefault="00F333BE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33BE">
              <w:rPr>
                <w:rFonts w:ascii="Arial Narrow" w:hAnsi="Arial Narrow"/>
                <w:sz w:val="18"/>
                <w:szCs w:val="18"/>
              </w:rPr>
              <w:t>103261,00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132F5C" w:rsidRPr="00DA6EB8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t>103258,00</w:t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2F5C" w:rsidRDefault="00132F5C" w:rsidP="00132F5C">
            <w:r>
              <w:t>Zaplatené poistné na nasledujúce obdobie- správa OSBD Martin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2F5C" w:rsidRPr="00F333BE" w:rsidRDefault="00132F5C" w:rsidP="00F333BE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33BE">
              <w:rPr>
                <w:rFonts w:ascii="Arial Narrow" w:hAnsi="Arial Narrow"/>
                <w:sz w:val="18"/>
                <w:szCs w:val="18"/>
              </w:rPr>
              <w:t>26</w:t>
            </w:r>
            <w:r w:rsidR="00F333BE" w:rsidRPr="00F333BE">
              <w:rPr>
                <w:rFonts w:ascii="Arial Narrow" w:hAnsi="Arial Narrow"/>
                <w:sz w:val="18"/>
                <w:szCs w:val="18"/>
              </w:rPr>
              <w:t>66</w:t>
            </w:r>
            <w:r w:rsidRPr="00F333B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132F5C" w:rsidRPr="00DA6EB8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t>2611,00</w:t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2F5C" w:rsidRDefault="00132F5C" w:rsidP="00132F5C">
            <w:r>
              <w:t>Zaplatené poistné na nasledujúce obdobie – prevádzka domov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2F5C" w:rsidRPr="00F333BE" w:rsidRDefault="00F333BE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33BE">
              <w:rPr>
                <w:rFonts w:ascii="Arial Narrow" w:hAnsi="Arial Narrow"/>
                <w:sz w:val="18"/>
                <w:szCs w:val="18"/>
              </w:rPr>
              <w:t>100595,00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132F5C" w:rsidRPr="00DA6EB8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t>100647,00</w:t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sz w:val="22"/>
                <w:szCs w:val="22"/>
              </w:rPr>
            </w:pPr>
            <w:r>
              <w:t>Soft. licenčné poplatky a iné – správa OSBD Martin</w:t>
            </w:r>
            <w:r>
              <w:fldChar w:fldCharType="begin"/>
            </w:r>
            <w:r>
              <w:instrText xml:space="preserve"> MERGEFIELD  aTxt04303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2F5C" w:rsidRPr="00F333BE" w:rsidRDefault="00F333BE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33BE">
              <w:rPr>
                <w:rFonts w:ascii="Arial Narrow" w:hAnsi="Arial Narrow"/>
                <w:sz w:val="18"/>
                <w:szCs w:val="18"/>
              </w:rPr>
              <w:t>967</w:t>
            </w:r>
            <w:r w:rsidR="00132F5C" w:rsidRPr="00F333B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132F5C" w:rsidRPr="00DA6EB8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t>1322,00</w:t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2F5C" w:rsidRPr="005B43AF" w:rsidRDefault="00132F5C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3A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43AF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a04312 </w:instrText>
            </w:r>
            <w:r w:rsidRPr="005B43A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43A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43A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2F5C" w:rsidRPr="00DA6EB8" w:rsidRDefault="00132F5C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6E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A6EB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a04312 </w:instrText>
            </w:r>
            <w:r w:rsidRPr="00DA6E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6E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A6E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aTxt04313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2F5C" w:rsidRPr="005B43AF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3A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43AF">
              <w:rPr>
                <w:rFonts w:ascii="Arial Narrow" w:hAnsi="Arial Narrow"/>
                <w:sz w:val="18"/>
                <w:szCs w:val="18"/>
              </w:rPr>
              <w:instrText xml:space="preserve"> MERGEFIELD a04313 </w:instrText>
            </w:r>
            <w:r w:rsidRPr="005B43A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43A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43A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132F5C" w:rsidRPr="00DA6EB8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A6EB8">
              <w:rPr>
                <w:rFonts w:ascii="Arial Narrow" w:hAnsi="Arial Narrow"/>
                <w:sz w:val="18"/>
                <w:szCs w:val="18"/>
              </w:rPr>
              <w:instrText xml:space="preserve"> MERGEFIELD a04313 </w:instrTex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A6E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aTxt04314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2F5C" w:rsidRPr="005B43AF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3A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43AF">
              <w:rPr>
                <w:rFonts w:ascii="Arial Narrow" w:hAnsi="Arial Narrow"/>
                <w:sz w:val="18"/>
                <w:szCs w:val="18"/>
              </w:rPr>
              <w:instrText xml:space="preserve"> MERGEFIELD a04314 </w:instrText>
            </w:r>
            <w:r w:rsidRPr="005B43A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43A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43A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132F5C" w:rsidRPr="00DA6EB8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A6EB8">
              <w:rPr>
                <w:rFonts w:ascii="Arial Narrow" w:hAnsi="Arial Narrow"/>
                <w:sz w:val="18"/>
                <w:szCs w:val="18"/>
              </w:rPr>
              <w:instrText xml:space="preserve"> MERGEFIELD a04314 </w:instrTex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A6E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2F5C" w:rsidRPr="005B43AF" w:rsidRDefault="005B43AF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3A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2F5C" w:rsidRPr="00616C8F" w:rsidRDefault="00132F5C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6C8F">
              <w:rPr>
                <w:rFonts w:ascii="Arial Narrow" w:hAnsi="Arial Narrow"/>
                <w:b/>
                <w:sz w:val="18"/>
                <w:szCs w:val="18"/>
              </w:rPr>
              <w:t>577</w:t>
            </w: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616C8F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2F5C" w:rsidRPr="005B43AF" w:rsidRDefault="005B43AF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3A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2F5C" w:rsidRPr="00616C8F" w:rsidRDefault="00132F5C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6C8F">
              <w:rPr>
                <w:rFonts w:ascii="Arial Narrow" w:hAnsi="Arial Narrow"/>
                <w:b/>
                <w:sz w:val="18"/>
                <w:szCs w:val="18"/>
              </w:rPr>
              <w:t>61,00</w:t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domov,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2F5C" w:rsidRPr="005B43AF" w:rsidRDefault="005B43AF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3A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2F5C" w:rsidRPr="00616C8F" w:rsidRDefault="00132F5C" w:rsidP="00132F5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6C8F">
              <w:rPr>
                <w:rFonts w:ascii="Arial Narrow" w:hAnsi="Arial Narrow"/>
                <w:b/>
                <w:sz w:val="18"/>
                <w:szCs w:val="18"/>
              </w:rPr>
              <w:t>571</w:t>
            </w: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Pr="00616C8F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sz w:val="22"/>
                <w:szCs w:val="22"/>
              </w:rPr>
            </w:pPr>
            <w:r>
              <w:t>Príjem z elektrickej energie – správa OSBD Martin</w:t>
            </w:r>
            <w:r>
              <w:fldChar w:fldCharType="begin"/>
            </w:r>
            <w:r>
              <w:instrText xml:space="preserve"> MERGEFIELD  aTxt04324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2F5C" w:rsidRPr="005B43AF" w:rsidRDefault="005B43AF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3A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132F5C" w:rsidRPr="00616C8F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6C8F">
              <w:rPr>
                <w:rFonts w:ascii="Arial Narrow" w:hAnsi="Arial Narrow"/>
                <w:sz w:val="18"/>
                <w:szCs w:val="18"/>
              </w:rPr>
              <w:t>61,00</w:t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right w:val="single" w:sz="12" w:space="0" w:color="auto"/>
            </w:tcBorders>
            <w:vAlign w:val="center"/>
          </w:tcPr>
          <w:p w:rsidR="00132F5C" w:rsidRPr="0073029B" w:rsidRDefault="00132F5C" w:rsidP="00132F5C">
            <w:pPr>
              <w:rPr>
                <w:rFonts w:ascii="Arial Narrow" w:hAnsi="Arial Narrow"/>
                <w:sz w:val="22"/>
                <w:szCs w:val="22"/>
              </w:rPr>
            </w:pPr>
            <w:r>
              <w:t>Príjem z elektrickej energie, ÚK,... – prevádzka domov</w:t>
            </w:r>
            <w:r>
              <w:fldChar w:fldCharType="begin"/>
            </w:r>
            <w:r>
              <w:instrText xml:space="preserve"> MERGEFIELD  aTxt04325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</w:tcBorders>
            <w:vAlign w:val="center"/>
          </w:tcPr>
          <w:p w:rsidR="00132F5C" w:rsidRPr="005B43AF" w:rsidRDefault="005B43AF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3A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476" w:type="dxa"/>
            <w:vAlign w:val="center"/>
          </w:tcPr>
          <w:p w:rsidR="00132F5C" w:rsidRPr="00616C8F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6C8F">
              <w:rPr>
                <w:rFonts w:ascii="Arial Narrow" w:hAnsi="Arial Narrow"/>
                <w:sz w:val="18"/>
                <w:szCs w:val="18"/>
              </w:rPr>
              <w:t>571</w:t>
            </w:r>
            <w:r>
              <w:rPr>
                <w:rFonts w:ascii="Arial Narrow" w:hAnsi="Arial Narrow"/>
                <w:sz w:val="18"/>
                <w:szCs w:val="18"/>
              </w:rPr>
              <w:t>0</w:t>
            </w:r>
            <w:r w:rsidRPr="00616C8F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132F5C" w:rsidRPr="0073029B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2F5C" w:rsidRDefault="00132F5C" w:rsidP="00132F5C">
            <w:r>
              <w:t>Príjem z fakturácie – správa OSBD Martin</w:t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2F5C" w:rsidRPr="005B43AF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3A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132F5C" w:rsidRPr="00616C8F" w:rsidRDefault="00132F5C" w:rsidP="00132F5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6C8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2</w:t>
      </w:r>
      <w:r w:rsidR="00E1754D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1A6EEF">
        <w:rPr>
          <w:rFonts w:ascii="Arial Narrow" w:hAnsi="Arial Narrow"/>
          <w:sz w:val="22"/>
          <w:szCs w:val="22"/>
        </w:rPr>
        <w:t>d</w:t>
      </w:r>
      <w:proofErr w:type="spellEnd"/>
      <w:r w:rsidRPr="0073029B">
        <w:rPr>
          <w:rFonts w:ascii="Arial Narrow" w:hAnsi="Arial Narrow"/>
          <w:sz w:val="22"/>
          <w:szCs w:val="22"/>
        </w:rPr>
        <w:t>) prílohy č. 3 o majetku prenajatom formou finančného prenájmu</w:t>
      </w:r>
      <w:r w:rsidR="009A0BDF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1754D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časti G. písm. a) tretiemu bodu prílohy č. 3 o rozdelení účtovného zisku alebo o vysporiadaní účtovnej straty </w:t>
      </w:r>
      <w:r w:rsidR="00E132C6">
        <w:rPr>
          <w:rFonts w:ascii="Arial Narrow" w:hAnsi="Arial Narrow"/>
          <w:sz w:val="22"/>
          <w:szCs w:val="22"/>
        </w:rPr>
        <w:t xml:space="preserve"> - údaje sa týkajú iba správy OSBD Martin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D0CC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4785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AA1239">
              <w:rPr>
                <w:rFonts w:ascii="Arial Narrow" w:hAnsi="Arial Narrow"/>
                <w:sz w:val="22"/>
                <w:szCs w:val="22"/>
              </w:rPr>
              <w:t>– prídel do nedeliteľného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616C8F" w:rsidRDefault="00CD0CC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4785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616C8F" w:rsidRDefault="00CD0CCD" w:rsidP="00F455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4785</w:t>
            </w:r>
          </w:p>
        </w:tc>
      </w:tr>
    </w:tbl>
    <w:p w:rsidR="00961D2E" w:rsidRDefault="00961D2E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D0CC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 časti G. písm. b) prílohy č. 3 o</w:t>
      </w:r>
      <w:r w:rsidR="001A6EEF">
        <w:rPr>
          <w:rFonts w:ascii="Arial Narrow" w:hAnsi="Arial Narrow"/>
          <w:sz w:val="22"/>
          <w:szCs w:val="22"/>
        </w:rPr>
        <w:t> </w:t>
      </w:r>
      <w:r w:rsidRPr="0073029B">
        <w:rPr>
          <w:rFonts w:ascii="Arial Narrow" w:hAnsi="Arial Narrow"/>
          <w:sz w:val="22"/>
          <w:szCs w:val="22"/>
        </w:rPr>
        <w:t>rezervách</w:t>
      </w:r>
      <w:r w:rsidR="001A6EEF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964ED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5E529C" w:rsidRDefault="006D6292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5E529C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a01400 </w:instrTex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5E529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a02400 </w:instrText>
            </w: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5E529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E529C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5E529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E529C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6D6292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5E529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E529C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75514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514" w:rsidRPr="0073029B" w:rsidRDefault="00C75514" w:rsidP="00C7551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5514" w:rsidRPr="00E51F6B" w:rsidRDefault="00C75514" w:rsidP="00C7551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1F6B">
              <w:rPr>
                <w:rFonts w:ascii="Arial Narrow" w:hAnsi="Arial Narrow"/>
                <w:b/>
                <w:sz w:val="18"/>
                <w:szCs w:val="18"/>
              </w:rPr>
              <w:t>8903,00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75514">
              <w:rPr>
                <w:rFonts w:ascii="Arial Narrow" w:hAnsi="Arial Narrow"/>
                <w:b/>
                <w:sz w:val="18"/>
                <w:szCs w:val="18"/>
              </w:rPr>
              <w:t>11585,00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75514">
              <w:rPr>
                <w:rFonts w:ascii="Arial Narrow" w:hAnsi="Arial Narrow"/>
                <w:b/>
                <w:sz w:val="18"/>
                <w:szCs w:val="18"/>
              </w:rPr>
              <w:t>8903,00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7551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75514">
              <w:rPr>
                <w:rFonts w:ascii="Arial Narrow" w:hAnsi="Arial Narrow"/>
                <w:b/>
                <w:sz w:val="18"/>
                <w:szCs w:val="18"/>
              </w:rPr>
              <w:t>11585,00</w:t>
            </w:r>
          </w:p>
        </w:tc>
      </w:tr>
      <w:tr w:rsidR="00C75514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514" w:rsidRPr="0073029B" w:rsidRDefault="00C75514" w:rsidP="00C7551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nevyčerpanú dovolenku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514" w:rsidRPr="00E51F6B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320,00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1400,00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320,00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1400,00</w:t>
            </w:r>
          </w:p>
        </w:tc>
      </w:tr>
      <w:tr w:rsidR="00C75514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514" w:rsidRPr="0073029B" w:rsidRDefault="00C75514" w:rsidP="00C7551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Výkon auditu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514" w:rsidRPr="00E51F6B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1300,00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1300,00</w:t>
            </w:r>
          </w:p>
        </w:tc>
      </w:tr>
      <w:tr w:rsidR="00C75514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514" w:rsidRPr="0073029B" w:rsidRDefault="00C75514" w:rsidP="00C7551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mzdy vrátane odvodov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514" w:rsidRPr="00E51F6B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7983,00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8885,00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7983,00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514" w:rsidRPr="00C75514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8885,00</w:t>
            </w:r>
          </w:p>
        </w:tc>
      </w:tr>
      <w:tr w:rsidR="00C75514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514" w:rsidRPr="0073029B" w:rsidRDefault="00C75514" w:rsidP="00C7551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514" w:rsidRPr="00F571F6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514" w:rsidRPr="00F571F6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514" w:rsidRPr="00F571F6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514" w:rsidRPr="00F571F6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514" w:rsidRPr="00F571F6" w:rsidRDefault="00C75514" w:rsidP="00C75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5E529C" w:rsidRPr="0073029B" w:rsidTr="00727C2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>
              <w:t>Bezprostredne predchádzajúce</w:t>
            </w:r>
            <w:r w:rsidRPr="0073029B">
              <w:t xml:space="preserve"> účtovné obdobie</w:t>
            </w:r>
          </w:p>
        </w:tc>
      </w:tr>
      <w:tr w:rsidR="005E529C" w:rsidRPr="0073029B" w:rsidTr="00727C2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29C" w:rsidRPr="0073029B" w:rsidRDefault="005E529C" w:rsidP="00727C23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Stav na konci účtovného obdobia</w:t>
            </w:r>
          </w:p>
        </w:tc>
      </w:tr>
      <w:tr w:rsidR="005E529C" w:rsidRPr="0073029B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a01400 </w:instrTex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a02400 </w:instrTex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E529C" w:rsidRPr="005E529C" w:rsidTr="00727C2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0B015D" w:rsidRDefault="005E529C" w:rsidP="00727C2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F96B12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1531</w:t>
            </w:r>
            <w:r w:rsidR="005E529C" w:rsidRPr="005E529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F96B12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8903,00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F96B12" w:rsidP="00F96B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1531</w:t>
            </w:r>
            <w:r w:rsidR="005E529C" w:rsidRPr="005E529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F96B12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8903,00</w:t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nevyčerpanú dovolenku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F96B12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F96B12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320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F96B12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F96B12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Výkon auditu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F96B12" w:rsidP="00F96B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1090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F96B12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F96B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1</w:t>
            </w:r>
            <w:r w:rsidR="00F96B12">
              <w:rPr>
                <w:rFonts w:ascii="Arial Narrow" w:hAnsi="Arial Narrow"/>
                <w:sz w:val="18"/>
                <w:szCs w:val="18"/>
              </w:rPr>
              <w:t>090</w:t>
            </w:r>
            <w:r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F96B12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mzdy vrátane odvodov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F96B12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441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F96B12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7983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F96B12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441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F96B12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7983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5E529C" w:rsidRPr="00F571F6" w:rsidTr="00727C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CF7059" w:rsidRDefault="00CF7059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27"/>
        <w:gridCol w:w="2605"/>
        <w:gridCol w:w="2292"/>
      </w:tblGrid>
      <w:tr w:rsidR="000669B7" w:rsidRPr="0073029B" w:rsidTr="004D2BD4">
        <w:trPr>
          <w:trHeight w:val="92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A62795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73029B" w:rsidRDefault="00A62795" w:rsidP="00A6279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2795" w:rsidRPr="00E870E8" w:rsidRDefault="00E870E8" w:rsidP="00A6279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0E8">
              <w:rPr>
                <w:rFonts w:ascii="Arial Narrow" w:hAnsi="Arial Narrow"/>
                <w:bCs/>
                <w:sz w:val="22"/>
                <w:szCs w:val="22"/>
              </w:rPr>
              <w:t>1557,00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1D2D19" w:rsidRDefault="00A62795" w:rsidP="00A62795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1D2D1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8772,00</w:t>
            </w:r>
          </w:p>
        </w:tc>
      </w:tr>
      <w:tr w:rsidR="00A62795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73029B" w:rsidRDefault="00A62795" w:rsidP="00A6279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2795" w:rsidRPr="00E870E8" w:rsidRDefault="00A62795" w:rsidP="00A6279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0E8">
              <w:rPr>
                <w:rFonts w:ascii="Arial Narrow" w:hAnsi="Arial Narrow"/>
                <w:bCs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1D2D19" w:rsidRDefault="00A62795" w:rsidP="00A62795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1D2D1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A62795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BF2FEF" w:rsidRDefault="00A62795" w:rsidP="00A62795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2795" w:rsidRPr="00A62795" w:rsidRDefault="00E870E8" w:rsidP="00A62795">
            <w:pPr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E870E8">
              <w:rPr>
                <w:rFonts w:ascii="Arial Narrow" w:hAnsi="Arial Narrow"/>
                <w:bCs/>
                <w:sz w:val="22"/>
                <w:szCs w:val="22"/>
              </w:rPr>
              <w:t>7384614,00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EE3300" w:rsidRDefault="00A62795" w:rsidP="00A62795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7237109,00</w:t>
            </w:r>
          </w:p>
        </w:tc>
      </w:tr>
      <w:tr w:rsidR="00A62795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BF2FEF" w:rsidRDefault="00A62795" w:rsidP="00A62795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 xml:space="preserve">Záväzky so zostatkovou dobou splatnosti do jedného roka vrátane – </w:t>
            </w:r>
            <w:r>
              <w:rPr>
                <w:rFonts w:ascii="Arial Narrow" w:hAnsi="Arial Narrow"/>
                <w:sz w:val="22"/>
                <w:szCs w:val="22"/>
              </w:rPr>
              <w:t>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2795" w:rsidRPr="00E870E8" w:rsidRDefault="00E870E8" w:rsidP="00A6279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0E8">
              <w:rPr>
                <w:rFonts w:ascii="Arial Narrow" w:hAnsi="Arial Narrow"/>
                <w:bCs/>
                <w:sz w:val="22"/>
                <w:szCs w:val="22"/>
              </w:rPr>
              <w:t>83134,00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EE3300" w:rsidRDefault="00A62795" w:rsidP="00A62795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169200,00</w:t>
            </w:r>
          </w:p>
        </w:tc>
      </w:tr>
      <w:tr w:rsidR="00A62795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BF2FEF" w:rsidRDefault="00A62795" w:rsidP="00A62795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>Záväzky so zostatkovou dobou splatnosti o</w:t>
            </w: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BF2FEF">
              <w:rPr>
                <w:rFonts w:ascii="Arial Narrow" w:hAnsi="Arial Narrow"/>
                <w:sz w:val="22"/>
                <w:szCs w:val="22"/>
              </w:rPr>
              <w:t xml:space="preserve"> jedného roka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2795" w:rsidRPr="00E870E8" w:rsidRDefault="008C3CA4" w:rsidP="00A6279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0E8">
              <w:rPr>
                <w:rFonts w:ascii="Arial Narrow" w:hAnsi="Arial Narrow"/>
                <w:bCs/>
                <w:sz w:val="22"/>
                <w:szCs w:val="22"/>
              </w:rPr>
              <w:t>41110,00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EE3300" w:rsidRDefault="00A62795" w:rsidP="00A62795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99399,00</w:t>
            </w:r>
          </w:p>
        </w:tc>
      </w:tr>
      <w:tr w:rsidR="00A62795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BF2FEF" w:rsidRDefault="00A62795" w:rsidP="00A62795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>Záväzky so zostatkovou dobou splatnosti o</w:t>
            </w: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BF2FEF">
              <w:rPr>
                <w:rFonts w:ascii="Arial Narrow" w:hAnsi="Arial Narrow"/>
                <w:sz w:val="22"/>
                <w:szCs w:val="22"/>
              </w:rPr>
              <w:t xml:space="preserve"> jedného roka – </w:t>
            </w:r>
            <w:r>
              <w:rPr>
                <w:rFonts w:ascii="Arial Narrow" w:hAnsi="Arial Narrow"/>
                <w:sz w:val="22"/>
                <w:szCs w:val="22"/>
              </w:rPr>
              <w:t>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2795" w:rsidRPr="00A62795" w:rsidRDefault="00A62795" w:rsidP="00A62795">
            <w:pPr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8C3CA4">
              <w:rPr>
                <w:rFonts w:ascii="Arial Narrow" w:hAnsi="Arial Narrow"/>
                <w:bCs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EE3300" w:rsidRDefault="00A62795" w:rsidP="00A62795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A62795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795" w:rsidRPr="00BF2FEF" w:rsidRDefault="00A62795" w:rsidP="00A6279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2795" w:rsidRPr="00A62795" w:rsidRDefault="008C3CA4" w:rsidP="00A62795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8C3CA4">
              <w:rPr>
                <w:rFonts w:ascii="Arial Narrow" w:hAnsi="Arial Narrow"/>
                <w:b/>
                <w:sz w:val="22"/>
                <w:szCs w:val="22"/>
              </w:rPr>
              <w:t>7510415,00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795" w:rsidRPr="00EE3300" w:rsidRDefault="00A62795" w:rsidP="00A62795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7514480,00</w:t>
            </w:r>
          </w:p>
        </w:tc>
      </w:tr>
      <w:tr w:rsidR="00A62795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795" w:rsidRPr="00BF2FEF" w:rsidRDefault="00A62795" w:rsidP="00A6279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2795" w:rsidRPr="008C3CA4" w:rsidRDefault="008C3CA4" w:rsidP="00A6279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C3CA4">
              <w:rPr>
                <w:rFonts w:ascii="Arial Narrow" w:hAnsi="Arial Narrow"/>
                <w:b/>
                <w:sz w:val="22"/>
                <w:szCs w:val="22"/>
              </w:rPr>
              <w:t>83134,00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795" w:rsidRPr="00EE3300" w:rsidRDefault="00A62795" w:rsidP="00A62795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169200,00</w:t>
            </w:r>
          </w:p>
        </w:tc>
      </w:tr>
      <w:tr w:rsidR="00A62795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795" w:rsidRPr="00BF2FEF" w:rsidRDefault="00A62795" w:rsidP="00A6279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2795" w:rsidRPr="008C3CA4" w:rsidRDefault="008C3CA4" w:rsidP="00A6279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C3CA4">
              <w:rPr>
                <w:rFonts w:ascii="Arial Narrow" w:hAnsi="Arial Narrow"/>
                <w:b/>
                <w:sz w:val="22"/>
                <w:szCs w:val="22"/>
              </w:rPr>
              <w:t>7427281,00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795" w:rsidRPr="00EE3300" w:rsidRDefault="00A62795" w:rsidP="00A62795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7345280,00</w:t>
            </w:r>
          </w:p>
        </w:tc>
      </w:tr>
      <w:tr w:rsidR="00A62795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73029B" w:rsidRDefault="00A62795" w:rsidP="00A6279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2795" w:rsidRPr="003D327D" w:rsidRDefault="003D327D" w:rsidP="00A6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327D">
              <w:rPr>
                <w:rFonts w:ascii="Arial Narrow" w:hAnsi="Arial Narrow"/>
                <w:sz w:val="22"/>
                <w:szCs w:val="22"/>
              </w:rPr>
              <w:t>11005,00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795" w:rsidRDefault="00A62795" w:rsidP="00A6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6A9E">
              <w:rPr>
                <w:rFonts w:ascii="Arial Narrow" w:hAnsi="Arial Narrow"/>
                <w:color w:val="000000" w:themeColor="text1"/>
                <w:sz w:val="22"/>
                <w:szCs w:val="22"/>
              </w:rPr>
              <w:t>22169,00</w:t>
            </w:r>
          </w:p>
        </w:tc>
      </w:tr>
      <w:tr w:rsidR="00A62795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73029B" w:rsidRDefault="00A62795" w:rsidP="00A6279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Záväzky so zostatkovou dobou splatnosti jeden rok až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2795" w:rsidRPr="003D327D" w:rsidRDefault="003D327D" w:rsidP="00A6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327D">
              <w:rPr>
                <w:rFonts w:ascii="Arial Narrow" w:hAnsi="Arial Narrow"/>
                <w:sz w:val="22"/>
                <w:szCs w:val="22"/>
              </w:rPr>
              <w:t>2771,00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795" w:rsidRDefault="00A62795" w:rsidP="00A6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6A9E">
              <w:rPr>
                <w:rFonts w:ascii="Arial Narrow" w:hAnsi="Arial Narrow"/>
                <w:color w:val="000000" w:themeColor="text1"/>
                <w:sz w:val="22"/>
                <w:szCs w:val="22"/>
              </w:rPr>
              <w:t>3329,00</w:t>
            </w:r>
          </w:p>
        </w:tc>
      </w:tr>
      <w:tr w:rsidR="00A62795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73029B" w:rsidRDefault="00A62795" w:rsidP="00A6279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62795" w:rsidRPr="003D327D" w:rsidRDefault="003D327D" w:rsidP="00A6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327D">
              <w:rPr>
                <w:rFonts w:ascii="Arial Narrow" w:hAnsi="Arial Narrow"/>
                <w:sz w:val="22"/>
                <w:szCs w:val="22"/>
              </w:rPr>
              <w:t>11642830,00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62795" w:rsidRPr="00DC7E6B" w:rsidRDefault="00A62795" w:rsidP="00A6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6A9E">
              <w:rPr>
                <w:rFonts w:ascii="Arial Narrow" w:hAnsi="Arial Narrow"/>
                <w:color w:val="000000" w:themeColor="text1"/>
                <w:sz w:val="22"/>
                <w:szCs w:val="22"/>
              </w:rPr>
              <w:t>12379632,00</w:t>
            </w:r>
          </w:p>
        </w:tc>
      </w:tr>
      <w:tr w:rsidR="00A62795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795" w:rsidRPr="0073029B" w:rsidRDefault="00A62795" w:rsidP="00A6279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62795" w:rsidRPr="003D327D" w:rsidRDefault="00A62795" w:rsidP="00A6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327D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62795" w:rsidRPr="00DC7E6B" w:rsidRDefault="00A62795" w:rsidP="00A6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6A9E">
              <w:rPr>
                <w:rFonts w:ascii="Arial Narrow" w:hAnsi="Arial Narrow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A62795" w:rsidRPr="0073029B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795" w:rsidRPr="0073029B" w:rsidRDefault="00A62795" w:rsidP="00A6279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2795" w:rsidRPr="00A0268F" w:rsidRDefault="003D327D" w:rsidP="00A6279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268F">
              <w:rPr>
                <w:rFonts w:ascii="Arial Narrow" w:hAnsi="Arial Narrow"/>
                <w:b/>
                <w:sz w:val="22"/>
                <w:szCs w:val="22"/>
              </w:rPr>
              <w:t>11656606,00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795" w:rsidRPr="00DB0FDF" w:rsidRDefault="00A62795" w:rsidP="00A6279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16A9E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12405130,00</w:t>
            </w:r>
          </w:p>
        </w:tc>
      </w:tr>
      <w:tr w:rsidR="00A62795" w:rsidRPr="0073029B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795" w:rsidRPr="0073029B" w:rsidRDefault="00A62795" w:rsidP="00A6279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2795" w:rsidRPr="00A0268F" w:rsidRDefault="003D327D" w:rsidP="00A6279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268F">
              <w:rPr>
                <w:rFonts w:ascii="Arial Narrow" w:hAnsi="Arial Narrow"/>
                <w:b/>
                <w:sz w:val="22"/>
                <w:szCs w:val="22"/>
              </w:rPr>
              <w:t>2771,00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795" w:rsidRPr="00DB0FDF" w:rsidRDefault="00A62795" w:rsidP="00A6279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16A9E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3329,00</w:t>
            </w:r>
          </w:p>
        </w:tc>
      </w:tr>
      <w:tr w:rsidR="00A62795" w:rsidRPr="0073029B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795" w:rsidRPr="0073029B" w:rsidRDefault="00A62795" w:rsidP="00A6279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62795" w:rsidRPr="00A0268F" w:rsidRDefault="00A0268F" w:rsidP="00A6279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268F">
              <w:rPr>
                <w:rFonts w:ascii="Arial Narrow" w:hAnsi="Arial Narrow"/>
                <w:b/>
                <w:sz w:val="22"/>
                <w:szCs w:val="22"/>
              </w:rPr>
              <w:t>11653835,00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795" w:rsidRPr="00DB0FDF" w:rsidRDefault="00A62795" w:rsidP="00A6279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16A9E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12401801,00</w:t>
            </w:r>
          </w:p>
        </w:tc>
      </w:tr>
    </w:tbl>
    <w:p w:rsidR="00CC3E6D" w:rsidRDefault="00CC3E6D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4224C8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 časti F. písm. v) a časti G. písm. f) prílohy č. 3 o odloženej daňovej pohľadávke alebo o odloženom daňovom záväzku</w:t>
      </w:r>
    </w:p>
    <w:p w:rsidR="000669B7" w:rsidRPr="0073029B" w:rsidRDefault="00927928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Údaje sa týkajú iba správy OSBD Martin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508"/>
        <w:gridCol w:w="2527"/>
      </w:tblGrid>
      <w:tr w:rsidR="000669B7" w:rsidRPr="0073029B" w:rsidTr="002C0A91">
        <w:trPr>
          <w:trHeight w:val="990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2C0A91" w:rsidRPr="0073029B" w:rsidTr="002C0A91">
        <w:trPr>
          <w:trHeight w:val="675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A91" w:rsidRPr="00856670" w:rsidRDefault="00856670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153,00</w:t>
            </w:r>
          </w:p>
        </w:tc>
        <w:tc>
          <w:tcPr>
            <w:tcW w:w="13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36500B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6500B">
              <w:rPr>
                <w:rFonts w:ascii="Arial Narrow" w:hAnsi="Arial Narrow"/>
                <w:color w:val="000000" w:themeColor="text1"/>
                <w:sz w:val="18"/>
                <w:szCs w:val="18"/>
              </w:rPr>
              <w:t>44,00</w:t>
            </w:r>
          </w:p>
        </w:tc>
      </w:tr>
      <w:tr w:rsidR="002C0A91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C0A91" w:rsidRPr="00856670" w:rsidRDefault="00856670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153,00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36500B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6500B">
              <w:rPr>
                <w:rFonts w:ascii="Arial Narrow" w:hAnsi="Arial Narrow"/>
                <w:color w:val="000000" w:themeColor="text1"/>
                <w:sz w:val="18"/>
                <w:szCs w:val="18"/>
              </w:rPr>
              <w:t>44,00</w:t>
            </w:r>
          </w:p>
        </w:tc>
      </w:tr>
      <w:tr w:rsidR="002C0A91" w:rsidRPr="0073029B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C0A91" w:rsidRPr="00856670" w:rsidRDefault="002C0A91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36500B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6500B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2C0A91" w:rsidRPr="0073029B" w:rsidTr="002C0A91">
        <w:trPr>
          <w:trHeight w:val="6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A91" w:rsidRPr="002C0A91" w:rsidRDefault="002C0A91" w:rsidP="002C0A9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F571F6" w:rsidRDefault="002C0A91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0A91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C0A91" w:rsidRPr="002C0A91" w:rsidRDefault="002C0A91" w:rsidP="002C0A9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F571F6" w:rsidRDefault="002C0A91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0A91" w:rsidRPr="0073029B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C0A91" w:rsidRPr="002C0A91" w:rsidRDefault="002C0A91" w:rsidP="002C0A9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F571F6" w:rsidRDefault="002C0A91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0A91" w:rsidRPr="0073029B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A91" w:rsidRPr="002C0A91" w:rsidRDefault="002C0A91" w:rsidP="002C0A9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F571F6" w:rsidRDefault="002C0A91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0A91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A91" w:rsidRPr="002C0A91" w:rsidRDefault="002C0A91" w:rsidP="002C0A9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F571F6" w:rsidRDefault="002C0A91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0A91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A91" w:rsidRPr="002C0A91" w:rsidRDefault="002C0A91" w:rsidP="002C0A9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21,00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D618B3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618B3">
              <w:rPr>
                <w:rFonts w:ascii="Arial Narrow" w:hAnsi="Arial Narrow"/>
                <w:color w:val="000000" w:themeColor="text1"/>
                <w:sz w:val="18"/>
                <w:szCs w:val="18"/>
              </w:rPr>
              <w:t>21,00</w:t>
            </w:r>
          </w:p>
        </w:tc>
      </w:tr>
      <w:tr w:rsidR="002C0A91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C0A91" w:rsidRPr="00856670" w:rsidRDefault="00856670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32,00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D618B3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9,00</w:t>
            </w:r>
          </w:p>
        </w:tc>
      </w:tr>
      <w:tr w:rsidR="002C0A91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C0A91" w:rsidRPr="00856670" w:rsidRDefault="002C0A91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D618B3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618B3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2C0A91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 ako zníženie nákladov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C0A91" w:rsidRPr="00856670" w:rsidRDefault="002C0A91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D618B3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2C0A91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C0A91" w:rsidRPr="00856670" w:rsidRDefault="002C0A91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D618B3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2C0A91" w:rsidRPr="0073029B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C0A91" w:rsidRPr="00856670" w:rsidRDefault="00856670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734,00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D618B3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1167,00</w:t>
            </w:r>
          </w:p>
        </w:tc>
      </w:tr>
      <w:tr w:rsidR="002C0A91" w:rsidRPr="0073029B" w:rsidTr="002C0A91">
        <w:trPr>
          <w:trHeight w:val="330"/>
        </w:trPr>
        <w:tc>
          <w:tcPr>
            <w:tcW w:w="23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C0A91" w:rsidRPr="00856670" w:rsidRDefault="00856670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D618B3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211,00</w:t>
            </w:r>
          </w:p>
        </w:tc>
      </w:tr>
      <w:tr w:rsidR="002C0A91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C0A91" w:rsidRPr="00856670" w:rsidRDefault="00856670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A91" w:rsidRPr="00D618B3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211,00</w:t>
            </w:r>
          </w:p>
        </w:tc>
      </w:tr>
      <w:tr w:rsidR="002C0A91" w:rsidRPr="0073029B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C0A91" w:rsidRPr="00D618B3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0A91" w:rsidRPr="00F571F6" w:rsidRDefault="002C0A91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4224C8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 časti G. písm. g) prílohy č. 3 o záväzkoch zo sociálneho fondu</w:t>
      </w:r>
      <w:r w:rsidR="00FB7E91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7"/>
        <w:gridCol w:w="2499"/>
        <w:gridCol w:w="2508"/>
      </w:tblGrid>
      <w:tr w:rsidR="000669B7" w:rsidRPr="0073029B" w:rsidTr="002C0A91">
        <w:trPr>
          <w:trHeight w:val="825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2C0A91" w:rsidRPr="0073029B" w:rsidTr="002C0A91">
        <w:trPr>
          <w:trHeight w:val="330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A91" w:rsidRPr="00DB32EA" w:rsidRDefault="00CF2976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5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DB32EA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B32EA">
              <w:rPr>
                <w:rFonts w:ascii="Arial Narrow" w:hAnsi="Arial Narrow"/>
                <w:color w:val="000000" w:themeColor="text1"/>
                <w:sz w:val="18"/>
                <w:szCs w:val="18"/>
              </w:rPr>
              <w:t>77,00</w:t>
            </w:r>
          </w:p>
        </w:tc>
      </w:tr>
      <w:tr w:rsidR="002C0A91" w:rsidRPr="0073029B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A91" w:rsidRPr="00EB5714" w:rsidRDefault="00EB5714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5714">
              <w:rPr>
                <w:rFonts w:ascii="Arial Narrow" w:hAnsi="Arial Narrow"/>
                <w:sz w:val="18"/>
                <w:szCs w:val="18"/>
              </w:rPr>
              <w:t>5984,00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DB32EA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B32EA">
              <w:rPr>
                <w:rFonts w:ascii="Arial Narrow" w:hAnsi="Arial Narrow"/>
                <w:color w:val="000000" w:themeColor="text1"/>
                <w:sz w:val="18"/>
                <w:szCs w:val="18"/>
              </w:rPr>
              <w:t>6073,00</w:t>
            </w:r>
          </w:p>
        </w:tc>
      </w:tr>
      <w:tr w:rsidR="002C0A91" w:rsidRPr="0073029B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Tvorba sociálneho fondu zo zisku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A91" w:rsidRPr="00EB5714" w:rsidRDefault="002C0A91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DB32EA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2C0A91" w:rsidRPr="0073029B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A91" w:rsidRPr="00EB5714" w:rsidRDefault="002C0A91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DB32EA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2C0A91" w:rsidRPr="0073029B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A91" w:rsidRPr="00EB5714" w:rsidRDefault="00EB5714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5714">
              <w:rPr>
                <w:rFonts w:ascii="Arial Narrow" w:hAnsi="Arial Narrow"/>
                <w:sz w:val="18"/>
                <w:szCs w:val="18"/>
              </w:rPr>
              <w:t>5984,00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DB32EA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B32EA">
              <w:rPr>
                <w:rFonts w:ascii="Arial Narrow" w:hAnsi="Arial Narrow"/>
                <w:color w:val="000000" w:themeColor="text1"/>
                <w:sz w:val="18"/>
                <w:szCs w:val="18"/>
              </w:rPr>
              <w:t>6073,00</w:t>
            </w:r>
          </w:p>
        </w:tc>
      </w:tr>
      <w:tr w:rsidR="002C0A91" w:rsidRPr="0073029B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A91" w:rsidRPr="00EB5714" w:rsidRDefault="00EB5714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5714">
              <w:rPr>
                <w:rFonts w:ascii="Arial Narrow" w:hAnsi="Arial Narrow"/>
                <w:sz w:val="18"/>
                <w:szCs w:val="18"/>
              </w:rPr>
              <w:t>5840</w:t>
            </w:r>
            <w:r w:rsidR="002C0A91" w:rsidRPr="00EB5714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A91" w:rsidRPr="00DB32EA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B32EA">
              <w:rPr>
                <w:rFonts w:ascii="Arial Narrow" w:hAnsi="Arial Narrow"/>
                <w:color w:val="000000" w:themeColor="text1"/>
                <w:sz w:val="18"/>
                <w:szCs w:val="18"/>
              </w:rPr>
              <w:t>5709,00</w:t>
            </w:r>
          </w:p>
        </w:tc>
      </w:tr>
      <w:tr w:rsidR="002C0A91" w:rsidRPr="0073029B" w:rsidTr="002C0A91">
        <w:trPr>
          <w:trHeight w:val="345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0A91" w:rsidRPr="0073029B" w:rsidRDefault="002C0A91" w:rsidP="002C0A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C0A91" w:rsidRPr="00EB5714" w:rsidRDefault="00EB5714" w:rsidP="002C0A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5714">
              <w:rPr>
                <w:rFonts w:ascii="Arial Narrow" w:hAnsi="Arial Narrow"/>
                <w:sz w:val="18"/>
                <w:szCs w:val="18"/>
              </w:rPr>
              <w:t>585,00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0A91" w:rsidRPr="00DB32EA" w:rsidRDefault="002C0A91" w:rsidP="002C0A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B32EA">
              <w:rPr>
                <w:rFonts w:ascii="Arial Narrow" w:hAnsi="Arial Narrow"/>
                <w:color w:val="000000" w:themeColor="text1"/>
                <w:sz w:val="18"/>
                <w:szCs w:val="18"/>
              </w:rPr>
              <w:t>441,00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5F6302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 časti G. písm. h) prílohy č. 3 o vydaných dlhopisoch</w:t>
      </w:r>
      <w:r w:rsidR="00D309AC">
        <w:rPr>
          <w:rFonts w:ascii="Arial Narrow" w:hAnsi="Arial Narrow"/>
          <w:sz w:val="22"/>
          <w:szCs w:val="22"/>
        </w:rPr>
        <w:t xml:space="preserve"> - nemáme</w:t>
      </w:r>
    </w:p>
    <w:p w:rsidR="00CC3E6D" w:rsidRDefault="00CC3E6D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396478" w:rsidRDefault="00396478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5F6302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 časti G. písm. i)  prílohy č. 3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6"/>
        <w:gridCol w:w="795"/>
        <w:gridCol w:w="988"/>
        <w:gridCol w:w="1007"/>
        <w:gridCol w:w="1708"/>
        <w:gridCol w:w="1800"/>
      </w:tblGrid>
      <w:tr w:rsidR="000669B7" w:rsidRPr="0073029B" w:rsidTr="00EA70C0">
        <w:trPr>
          <w:trHeight w:val="99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0669B7" w:rsidRPr="0073029B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EA70C0" w:rsidRPr="0073029B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A70C0" w:rsidRPr="0073029B" w:rsidRDefault="00EA70C0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Správa OSBD Martin - banky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A70C0" w:rsidRPr="0073029B" w:rsidRDefault="00EA70C0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21.7.2026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EA70C0" w:rsidRPr="003F72F1" w:rsidRDefault="00EA70C0" w:rsidP="008860D3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sz w:val="22"/>
                <w:szCs w:val="22"/>
              </w:rPr>
              <w:t> </w:t>
            </w:r>
            <w:r w:rsidR="008860D3" w:rsidRPr="003F72F1">
              <w:rPr>
                <w:rFonts w:ascii="Arial Narrow" w:hAnsi="Arial Narrow"/>
                <w:sz w:val="22"/>
                <w:szCs w:val="22"/>
              </w:rPr>
              <w:t>160864,00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182104,00</w:t>
            </w:r>
          </w:p>
        </w:tc>
      </w:tr>
      <w:tr w:rsidR="00EA70C0" w:rsidRPr="0073029B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EA70C0" w:rsidRPr="0073029B" w:rsidRDefault="00EA70C0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EA70C0" w:rsidRPr="0073029B" w:rsidRDefault="00EA70C0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88" w:type="dxa"/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u</w:t>
            </w: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ribor+1,5-2,7%</w:t>
            </w:r>
          </w:p>
        </w:tc>
        <w:tc>
          <w:tcPr>
            <w:tcW w:w="1007" w:type="dxa"/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EA70C0" w:rsidRPr="003F72F1" w:rsidRDefault="00EA70C0" w:rsidP="003F72F1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sz w:val="22"/>
                <w:szCs w:val="22"/>
              </w:rPr>
              <w:t> </w:t>
            </w:r>
            <w:r w:rsidR="008860D3" w:rsidRPr="003F72F1">
              <w:rPr>
                <w:rFonts w:ascii="Arial Narrow" w:hAnsi="Arial Narrow"/>
                <w:sz w:val="22"/>
                <w:szCs w:val="22"/>
              </w:rPr>
              <w:t>541251</w:t>
            </w:r>
            <w:r w:rsidR="003F72F1" w:rsidRPr="003F72F1">
              <w:rPr>
                <w:rFonts w:ascii="Arial Narrow" w:hAnsi="Arial Narrow"/>
                <w:sz w:val="22"/>
                <w:szCs w:val="22"/>
              </w:rPr>
              <w:t>3</w:t>
            </w:r>
            <w:r w:rsidR="008860D3" w:rsidRPr="003F72F1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1800" w:type="dxa"/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5415451</w:t>
            </w: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,00</w:t>
            </w:r>
          </w:p>
        </w:tc>
      </w:tr>
      <w:tr w:rsidR="00EA70C0" w:rsidRPr="0073029B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EA70C0" w:rsidRPr="0073029B" w:rsidRDefault="00EA70C0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 </w:t>
            </w:r>
            <w:r>
              <w:rPr>
                <w:rFonts w:ascii="Arial Narrow" w:hAnsi="Arial Narrow"/>
                <w:sz w:val="22"/>
                <w:szCs w:val="22"/>
              </w:rPr>
              <w:t>Prevádzka domov-ŠFRB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EA70C0" w:rsidRPr="0073029B" w:rsidRDefault="00EA70C0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88" w:type="dxa"/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EA70C0" w:rsidRPr="003F72F1" w:rsidRDefault="00EA70C0" w:rsidP="003F72F1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sz w:val="22"/>
                <w:szCs w:val="22"/>
              </w:rPr>
              <w:t> </w:t>
            </w:r>
            <w:r w:rsidR="003F72F1" w:rsidRPr="003F72F1">
              <w:rPr>
                <w:rFonts w:ascii="Arial Narrow" w:hAnsi="Arial Narrow"/>
                <w:sz w:val="22"/>
                <w:szCs w:val="22"/>
              </w:rPr>
              <w:t>11642830,00</w:t>
            </w:r>
          </w:p>
        </w:tc>
        <w:tc>
          <w:tcPr>
            <w:tcW w:w="1800" w:type="dxa"/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12379632,00</w:t>
            </w:r>
          </w:p>
        </w:tc>
      </w:tr>
      <w:tr w:rsidR="00EA70C0" w:rsidRPr="0073029B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A70C0" w:rsidRPr="003F72F1" w:rsidRDefault="00EA70C0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EA70C0" w:rsidRPr="0073029B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A70C0" w:rsidRPr="0073029B" w:rsidRDefault="00EA70C0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Správa OSBD Martin - banky 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A70C0" w:rsidRPr="0073029B" w:rsidRDefault="00EA70C0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21.7.2026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EA70C0" w:rsidRPr="003F72F1" w:rsidRDefault="00EA70C0" w:rsidP="008860D3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sz w:val="22"/>
                <w:szCs w:val="22"/>
              </w:rPr>
              <w:t> </w:t>
            </w:r>
            <w:r w:rsidR="008860D3" w:rsidRPr="003F72F1">
              <w:rPr>
                <w:rFonts w:ascii="Arial Narrow" w:hAnsi="Arial Narrow"/>
                <w:sz w:val="22"/>
                <w:szCs w:val="22"/>
              </w:rPr>
              <w:t>21240,00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20520,00</w:t>
            </w:r>
          </w:p>
        </w:tc>
      </w:tr>
      <w:tr w:rsidR="00EA70C0" w:rsidRPr="0073029B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EA70C0" w:rsidRPr="0073029B" w:rsidRDefault="00EA70C0" w:rsidP="00EA70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EA70C0" w:rsidRPr="0073029B" w:rsidRDefault="00EA70C0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88" w:type="dxa"/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u</w:t>
            </w: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ribor+1,5-2,7%</w:t>
            </w:r>
          </w:p>
        </w:tc>
        <w:tc>
          <w:tcPr>
            <w:tcW w:w="1007" w:type="dxa"/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EA70C0" w:rsidRPr="003F72F1" w:rsidRDefault="008860D3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sz w:val="22"/>
                <w:szCs w:val="22"/>
              </w:rPr>
              <w:t>604787,00</w:t>
            </w:r>
          </w:p>
        </w:tc>
        <w:tc>
          <w:tcPr>
            <w:tcW w:w="1800" w:type="dxa"/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589751,00</w:t>
            </w:r>
          </w:p>
        </w:tc>
      </w:tr>
      <w:tr w:rsidR="00EA70C0" w:rsidRPr="0073029B" w:rsidTr="00EA70C0">
        <w:trPr>
          <w:trHeight w:val="345"/>
          <w:jc w:val="center"/>
        </w:trPr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0C0" w:rsidRPr="0073029B" w:rsidRDefault="00EA70C0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 </w:t>
            </w:r>
            <w:r>
              <w:rPr>
                <w:rFonts w:ascii="Arial Narrow" w:hAnsi="Arial Narrow"/>
                <w:sz w:val="22"/>
                <w:szCs w:val="22"/>
              </w:rPr>
              <w:t>Prevádzka domov-ŠFRB</w:t>
            </w:r>
          </w:p>
        </w:tc>
        <w:tc>
          <w:tcPr>
            <w:tcW w:w="79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A70C0" w:rsidRPr="0073029B" w:rsidRDefault="00EA70C0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88" w:type="dxa"/>
            <w:tcBorders>
              <w:bottom w:val="single" w:sz="12" w:space="0" w:color="auto"/>
            </w:tcBorders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tcBorders>
              <w:bottom w:val="single" w:sz="12" w:space="0" w:color="auto"/>
            </w:tcBorders>
            <w:noWrap/>
            <w:vAlign w:val="center"/>
          </w:tcPr>
          <w:p w:rsidR="00EA70C0" w:rsidRPr="003F72F1" w:rsidRDefault="003F72F1" w:rsidP="00EA70C0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sz w:val="22"/>
                <w:szCs w:val="22"/>
              </w:rPr>
              <w:t>1473759,00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noWrap/>
            <w:vAlign w:val="center"/>
          </w:tcPr>
          <w:p w:rsidR="00EA70C0" w:rsidRPr="001F32F6" w:rsidRDefault="00EA70C0" w:rsidP="00EA70C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1420273,00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1"/>
        <w:gridCol w:w="792"/>
        <w:gridCol w:w="918"/>
        <w:gridCol w:w="1087"/>
        <w:gridCol w:w="1694"/>
        <w:gridCol w:w="1802"/>
      </w:tblGrid>
      <w:tr w:rsidR="000669B7" w:rsidRPr="0073029B" w:rsidTr="00F4554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8408FC" w:rsidRDefault="008408FC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38"/>
        <w:gridCol w:w="1443"/>
        <w:gridCol w:w="1043"/>
      </w:tblGrid>
      <w:tr w:rsidR="008A637C" w:rsidRPr="0073029B" w:rsidTr="00E5488E">
        <w:trPr>
          <w:trHeight w:val="772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a04480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a04480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aTxt04481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a04481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a04481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aTxt04482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a04482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a04482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981744" w:rsidRDefault="000950E8" w:rsidP="000950E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1744">
              <w:rPr>
                <w:rFonts w:ascii="Arial Narrow" w:hAnsi="Arial Narrow"/>
                <w:b/>
                <w:bCs/>
                <w:sz w:val="22"/>
                <w:szCs w:val="22"/>
              </w:rPr>
              <w:t>Výdavky budúcich období krátkodobé, - správa OSBD Martin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E3F2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0E8" w:rsidRPr="00981744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 w:rsidRPr="00981744">
              <w:fldChar w:fldCharType="begin"/>
            </w:r>
            <w:r w:rsidRPr="00981744">
              <w:instrText xml:space="preserve"> MERGEFIELD  aTxt04492  \* MERGEFORMAT </w:instrText>
            </w:r>
            <w:r w:rsidRPr="00981744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0950E8" w:rsidRPr="0073029B" w:rsidTr="005021B0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981744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 w:rsidRPr="00981744">
              <w:fldChar w:fldCharType="begin"/>
            </w:r>
            <w:r w:rsidRPr="00981744">
              <w:instrText xml:space="preserve"> MERGEFIELD  aTxt04493  \* MERGEFORMAT </w:instrText>
            </w:r>
            <w:r w:rsidRPr="00981744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a04502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a04502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2D0F3E" w:rsidRDefault="000950E8" w:rsidP="000950E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aTxt04503  \* MERGEFORMAT </w:instrText>
            </w:r>
            <w:r>
              <w:rPr>
                <w:rFonts w:ascii="Arial Narrow" w:hAnsi="Arial Narrow"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a04503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a04503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a04504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a04504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aTxt04505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a04505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a04505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a04506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a04506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C54CF7" w:rsidRDefault="007D5C04" w:rsidP="000950E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4CF7">
              <w:rPr>
                <w:rFonts w:ascii="Arial Narrow" w:hAnsi="Arial Narrow"/>
                <w:b/>
                <w:sz w:val="18"/>
                <w:szCs w:val="18"/>
              </w:rPr>
              <w:t>1110001,00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B85FA5" w:rsidRDefault="000950E8" w:rsidP="000950E8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85FA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1078414,00</w:t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C54CF7" w:rsidRDefault="00856670" w:rsidP="000950E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4CF7">
              <w:rPr>
                <w:rFonts w:ascii="Arial Narrow" w:hAnsi="Arial Narrow"/>
                <w:b/>
                <w:sz w:val="18"/>
                <w:szCs w:val="18"/>
              </w:rPr>
              <w:t>60926,00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B85FA5" w:rsidRDefault="000950E8" w:rsidP="000950E8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85FA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61647,00</w:t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domov,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C54CF7" w:rsidRDefault="00856670" w:rsidP="000950E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4CF7">
              <w:rPr>
                <w:rFonts w:ascii="Arial Narrow" w:hAnsi="Arial Narrow"/>
                <w:b/>
                <w:sz w:val="18"/>
                <w:szCs w:val="18"/>
              </w:rPr>
              <w:t>1049075,00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B85FA5" w:rsidRDefault="000950E8" w:rsidP="000950E8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1016767,00</w:t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t>Výnos z prenájmu NP do 31.3.2019 – prevádzka domov</w:t>
            </w:r>
            <w:r>
              <w:fldChar w:fldCharType="begin"/>
            </w:r>
            <w:r>
              <w:instrText xml:space="preserve"> MERGEFIELD  aTxt04514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50E8" w:rsidRPr="00C54CF7" w:rsidRDefault="00856670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4CF7">
              <w:rPr>
                <w:rFonts w:ascii="Arial Narrow" w:hAnsi="Arial Narrow"/>
                <w:sz w:val="18"/>
                <w:szCs w:val="18"/>
              </w:rPr>
              <w:t>792</w:t>
            </w:r>
            <w:r w:rsidR="000950E8" w:rsidRPr="00C54CF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Pr="00B85FA5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5FA5">
              <w:rPr>
                <w:rFonts w:ascii="Arial Narrow" w:hAnsi="Arial Narrow"/>
                <w:color w:val="000000" w:themeColor="text1"/>
                <w:sz w:val="18"/>
                <w:szCs w:val="18"/>
              </w:rPr>
              <w:t>3960,00</w:t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Default="000950E8" w:rsidP="000950E8">
            <w:r>
              <w:t xml:space="preserve">Zúčtovanie predpisu úhrad nákladov spojených s užívaním bytov na január </w:t>
            </w:r>
          </w:p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t xml:space="preserve">( uhradený v decembri </w:t>
            </w:r>
            <w:proofErr w:type="spellStart"/>
            <w:r>
              <w:t>predch</w:t>
            </w:r>
            <w:proofErr w:type="spellEnd"/>
            <w:r>
              <w:t>. roka ) – prevádzka domov</w:t>
            </w:r>
            <w:r>
              <w:fldChar w:fldCharType="begin"/>
            </w:r>
            <w:r>
              <w:instrText xml:space="preserve"> MERGEFIELD  aTxt04516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50E8" w:rsidRPr="00C54CF7" w:rsidRDefault="00856670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4CF7">
              <w:rPr>
                <w:rFonts w:ascii="Arial Narrow" w:hAnsi="Arial Narrow"/>
                <w:sz w:val="18"/>
                <w:szCs w:val="18"/>
              </w:rPr>
              <w:t>1048283,00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Pr="00B85FA5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5FA5">
              <w:rPr>
                <w:rFonts w:ascii="Arial Narrow" w:hAnsi="Arial Narrow"/>
                <w:color w:val="000000" w:themeColor="text1"/>
                <w:sz w:val="18"/>
                <w:szCs w:val="18"/>
              </w:rPr>
              <w:t>1012807,00</w:t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t xml:space="preserve">Zúčtovanie predpisu úhrad nákladov spojených s užívaním bytov na január  (uhradený v decembri </w:t>
            </w:r>
            <w:proofErr w:type="spellStart"/>
            <w:r>
              <w:t>predch</w:t>
            </w:r>
            <w:proofErr w:type="spellEnd"/>
            <w:r>
              <w:t>. roka ) – správa OSBD Martin</w:t>
            </w:r>
            <w:r>
              <w:fldChar w:fldCharType="begin"/>
            </w:r>
            <w:r>
              <w:instrText xml:space="preserve"> MERGEFIELD  aTxt04517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50E8" w:rsidRPr="00C54CF7" w:rsidRDefault="00856670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4CF7">
              <w:rPr>
                <w:rFonts w:ascii="Arial Narrow" w:hAnsi="Arial Narrow"/>
                <w:sz w:val="18"/>
                <w:szCs w:val="18"/>
              </w:rPr>
              <w:t>60926,00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Pr="00B85FA5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5FA5">
              <w:rPr>
                <w:rFonts w:ascii="Arial Narrow" w:hAnsi="Arial Narrow"/>
                <w:color w:val="000000" w:themeColor="text1"/>
                <w:sz w:val="18"/>
                <w:szCs w:val="18"/>
              </w:rPr>
              <w:t>61647,00</w:t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aTxt04518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0950E8" w:rsidRDefault="000950E8" w:rsidP="000950E8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F571F6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5F6302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 G. písm. k) prílohy č. 3 o významných položkách derivátov za bežné účtovné obdobie </w:t>
      </w:r>
    </w:p>
    <w:p w:rsidR="002C1AEB" w:rsidRPr="0073029B" w:rsidRDefault="002C1AEB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5F6302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 časti G. písm. l) prílohy č. 3 o položkách zabezpečených derivátmi</w:t>
      </w:r>
      <w:r w:rsidR="002C1AEB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3</w:t>
      </w:r>
      <w:r w:rsidR="005F630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 časti G. písm. m) prílohy č. 3 o majetku prenajatom formou finančného prenájmu</w:t>
      </w:r>
      <w:r w:rsidR="002C1AEB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5"/>
        <w:gridCol w:w="1221"/>
        <w:gridCol w:w="1477"/>
        <w:gridCol w:w="1116"/>
        <w:gridCol w:w="1242"/>
        <w:gridCol w:w="1525"/>
        <w:gridCol w:w="1138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H. písm. a) prílohy č. 3 o tržbách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26"/>
        <w:gridCol w:w="1276"/>
        <w:gridCol w:w="1332"/>
        <w:gridCol w:w="907"/>
        <w:gridCol w:w="1488"/>
        <w:gridCol w:w="907"/>
        <w:gridCol w:w="1488"/>
      </w:tblGrid>
      <w:tr w:rsidR="000669B7" w:rsidRPr="0073029B" w:rsidTr="004F034C">
        <w:trPr>
          <w:trHeight w:val="330"/>
          <w:jc w:val="center"/>
        </w:trPr>
        <w:tc>
          <w:tcPr>
            <w:tcW w:w="19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Oblasť odbytu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Typ výrobkov, tovarov, služieb  (napríklad A)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Typ výrobkov, tovarov, služieb  (napríklad B)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Typ výrobkov, tovarov, služieb  (napríklad C)</w:t>
            </w:r>
          </w:p>
        </w:tc>
      </w:tr>
      <w:tr w:rsidR="000669B7" w:rsidRPr="0073029B" w:rsidTr="004F034C">
        <w:trPr>
          <w:trHeight w:val="1005"/>
          <w:jc w:val="center"/>
        </w:trPr>
        <w:tc>
          <w:tcPr>
            <w:tcW w:w="19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4F034C">
        <w:trPr>
          <w:trHeight w:val="116"/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76AB0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157BCD" w:rsidRPr="0073029B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Tržby z predaja služieb – prevádzka domov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B45729" w:rsidRDefault="00B45729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B45729">
              <w:rPr>
                <w:rFonts w:ascii="Arial Narrow" w:hAnsi="Arial Narrow"/>
                <w:sz w:val="22"/>
                <w:szCs w:val="22"/>
              </w:rPr>
              <w:t>1846561,00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3B64E0" w:rsidRDefault="00157BCD" w:rsidP="00157BC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B64E0">
              <w:rPr>
                <w:rFonts w:ascii="Arial Narrow" w:hAnsi="Arial Narrow"/>
                <w:color w:val="000000" w:themeColor="text1"/>
                <w:sz w:val="22"/>
                <w:szCs w:val="22"/>
              </w:rPr>
              <w:t>2244444,00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57BCD" w:rsidRPr="0073029B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06AD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Tržby z predaja služieb – správa </w:t>
            </w:r>
            <w:r w:rsidR="00106ADA">
              <w:rPr>
                <w:rFonts w:ascii="Arial Narrow" w:hAnsi="Arial Narrow"/>
                <w:sz w:val="22"/>
                <w:szCs w:val="22"/>
              </w:rPr>
              <w:t>O</w:t>
            </w:r>
            <w:r>
              <w:rPr>
                <w:rFonts w:ascii="Arial Narrow" w:hAnsi="Arial Narrow"/>
                <w:sz w:val="22"/>
                <w:szCs w:val="22"/>
              </w:rPr>
              <w:t>SBD Martin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B45729" w:rsidRDefault="00B45729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B45729">
              <w:rPr>
                <w:rFonts w:ascii="Arial Narrow" w:hAnsi="Arial Narrow"/>
                <w:sz w:val="22"/>
                <w:szCs w:val="22"/>
              </w:rPr>
              <w:t>926424,00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3B64E0" w:rsidRDefault="00157BCD" w:rsidP="00157BC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B64E0">
              <w:rPr>
                <w:rFonts w:ascii="Arial Narrow" w:hAnsi="Arial Narrow"/>
                <w:color w:val="000000" w:themeColor="text1"/>
                <w:sz w:val="22"/>
                <w:szCs w:val="22"/>
              </w:rPr>
              <w:t> 916304,00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57BCD" w:rsidRPr="0073029B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3B64E0" w:rsidRDefault="00157BCD" w:rsidP="00157BC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B64E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3B64E0" w:rsidRDefault="00157BCD" w:rsidP="00157BC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B64E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57BCD" w:rsidRPr="0073029B" w:rsidTr="004F034C">
        <w:trPr>
          <w:trHeight w:val="345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7BCD" w:rsidRPr="003B64E0" w:rsidRDefault="00B45729" w:rsidP="00157BCD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2772985,00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7BCD" w:rsidRPr="003B64E0" w:rsidRDefault="00157BCD" w:rsidP="00157BCD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3B64E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3160748,00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7BCD" w:rsidRPr="0073029B" w:rsidRDefault="00157BCD" w:rsidP="00157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A1945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5F630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 časti H. písm. b) prílohy č. 3 o zmene stavu vnútroorganizačných zásob</w:t>
      </w:r>
      <w:r w:rsidR="005A6066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0"/>
        <w:gridCol w:w="1144"/>
        <w:gridCol w:w="1114"/>
        <w:gridCol w:w="1317"/>
        <w:gridCol w:w="1450"/>
        <w:gridCol w:w="1759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AE4CE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noProof/>
                <w:sz w:val="18"/>
                <w:szCs w:val="18"/>
              </w:rPr>
              <w:instrText xml:space="preserve"> MERGEFIELD a04550 \* MERGEFORMAT </w:instrTex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 w:rsidR="00175F4B" w:rsidRPr="00175F4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720C6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A606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E4CE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noProof/>
                <w:sz w:val="18"/>
                <w:szCs w:val="18"/>
              </w:rPr>
              <w:instrText xml:space="preserve"> MERGEFIELD a04600 \* MERGEFORMAT </w:instrTex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 w:rsidR="00175F4B" w:rsidRPr="00175F4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CC3E6D" w:rsidRDefault="00CC3E6D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H. písm. c) až f)  prílohy č. 3 o výnosoch pri aktivácii nákladov a o výnosoch z hospodárskej činnosti, finančnej</w:t>
      </w:r>
      <w:r w:rsidR="002C1BA1">
        <w:rPr>
          <w:rFonts w:ascii="Arial Narrow" w:hAnsi="Arial Narrow"/>
          <w:sz w:val="22"/>
          <w:szCs w:val="22"/>
        </w:rPr>
        <w:t xml:space="preserve"> činnosti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414"/>
        <w:gridCol w:w="935"/>
        <w:gridCol w:w="975"/>
      </w:tblGrid>
      <w:tr w:rsidR="006B3F73" w:rsidRPr="0073029B" w:rsidTr="00F33BCD">
        <w:trPr>
          <w:trHeight w:val="884"/>
          <w:jc w:val="center"/>
        </w:trPr>
        <w:tc>
          <w:tcPr>
            <w:tcW w:w="7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73029B" w:rsidRDefault="00025FC3" w:rsidP="00025FC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391901" w:rsidRDefault="00CF1985" w:rsidP="00025FC3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F1985">
              <w:rPr>
                <w:rFonts w:ascii="Arial Narrow" w:hAnsi="Arial Narrow"/>
                <w:b/>
                <w:sz w:val="18"/>
                <w:szCs w:val="18"/>
              </w:rPr>
              <w:t>291592,00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900048" w:rsidRDefault="00025FC3" w:rsidP="00025FC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90004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281207,00</w:t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73029B" w:rsidRDefault="00025FC3" w:rsidP="00025FC3">
            <w:pPr>
              <w:rPr>
                <w:rFonts w:ascii="Arial Narrow" w:hAnsi="Arial Narrow"/>
                <w:sz w:val="22"/>
                <w:szCs w:val="22"/>
              </w:rPr>
            </w:pPr>
            <w:r>
              <w:t>Tvorba pokrytia odmien za odpis vodomerov, obsluhu DVS a DPK, dohôd pre bytové domy, odmeny zástupcov vlastníkov vrátane odvodov cez predpis úhrad nákladov – prevádzka domov</w:t>
            </w:r>
            <w:r>
              <w:fldChar w:fldCharType="begin"/>
            </w:r>
            <w:r>
              <w:instrText xml:space="preserve"> MERGEFIELD  aTxt04611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391901" w:rsidRDefault="00CF1985" w:rsidP="00025FC3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F1985">
              <w:rPr>
                <w:rFonts w:ascii="Arial Narrow" w:hAnsi="Arial Narrow"/>
                <w:sz w:val="18"/>
                <w:szCs w:val="18"/>
              </w:rPr>
              <w:t>291592,00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900048" w:rsidRDefault="00025FC3" w:rsidP="00025FC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00048">
              <w:rPr>
                <w:rFonts w:ascii="Arial Narrow" w:hAnsi="Arial Narrow"/>
                <w:color w:val="000000" w:themeColor="text1"/>
                <w:sz w:val="18"/>
                <w:szCs w:val="18"/>
              </w:rPr>
              <w:t>281207,00</w:t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73029B" w:rsidRDefault="00025FC3" w:rsidP="00025FC3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aTxt04612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CF1985" w:rsidRDefault="00025FC3" w:rsidP="00025F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198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F1985">
              <w:rPr>
                <w:rFonts w:ascii="Arial Narrow" w:hAnsi="Arial Narrow"/>
                <w:sz w:val="18"/>
                <w:szCs w:val="18"/>
              </w:rPr>
              <w:instrText xml:space="preserve"> MERGEFIELD a04612 </w:instrText>
            </w:r>
            <w:r w:rsidRPr="00CF198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F198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F198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F571F6" w:rsidRDefault="00025FC3" w:rsidP="00025F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A63C71" w:rsidRDefault="00025FC3" w:rsidP="00025FC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63C71">
              <w:rPr>
                <w:b/>
                <w:sz w:val="22"/>
                <w:szCs w:val="22"/>
              </w:rPr>
              <w:t>Tržby z predaja DHM – správa OSBD Martin</w:t>
            </w:r>
            <w:r w:rsidRPr="00A63C71">
              <w:rPr>
                <w:b/>
                <w:sz w:val="22"/>
                <w:szCs w:val="22"/>
              </w:rPr>
              <w:fldChar w:fldCharType="begin"/>
            </w:r>
            <w:r w:rsidRPr="00A63C71">
              <w:rPr>
                <w:b/>
                <w:sz w:val="22"/>
                <w:szCs w:val="22"/>
              </w:rPr>
              <w:instrText xml:space="preserve"> MERGEFIELD  aTxt04622  \* MERGEFORMAT </w:instrText>
            </w:r>
            <w:r w:rsidRPr="00A63C71">
              <w:rPr>
                <w:rFonts w:ascii="Arial Narrow" w:hAnsi="Arial Narrow"/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CF1985" w:rsidRDefault="00CF1985" w:rsidP="00025FC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1985">
              <w:rPr>
                <w:rFonts w:ascii="Arial Narrow" w:hAnsi="Arial Narrow"/>
                <w:b/>
                <w:sz w:val="18"/>
                <w:szCs w:val="18"/>
              </w:rPr>
              <w:t>250,00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A63C71" w:rsidRDefault="00025FC3" w:rsidP="00025FC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004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35800,00</w:t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73029B" w:rsidRDefault="00025FC3" w:rsidP="00025FC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391901" w:rsidRDefault="00CF1985" w:rsidP="00025FC3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F1985">
              <w:rPr>
                <w:rFonts w:ascii="Arial Narrow" w:hAnsi="Arial Narrow"/>
                <w:b/>
                <w:sz w:val="18"/>
                <w:szCs w:val="18"/>
              </w:rPr>
              <w:t>20207,00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7C5361" w:rsidRDefault="00025FC3" w:rsidP="00025FC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C536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20000,00</w:t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73029B" w:rsidRDefault="00025FC3" w:rsidP="00025FC3">
            <w:pPr>
              <w:rPr>
                <w:rFonts w:ascii="Arial Narrow" w:hAnsi="Arial Narrow"/>
                <w:sz w:val="22"/>
                <w:szCs w:val="22"/>
              </w:rPr>
            </w:pPr>
            <w:r>
              <w:t>Prenájom zasadačky – správa OSBD Martin</w:t>
            </w:r>
            <w:r>
              <w:fldChar w:fldCharType="begin"/>
            </w:r>
            <w:r>
              <w:instrText xml:space="preserve"> MERGEFIELD  aTxt04622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391901" w:rsidRDefault="00112350" w:rsidP="00112350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12350">
              <w:rPr>
                <w:rFonts w:ascii="Arial Narrow" w:hAnsi="Arial Narrow"/>
                <w:sz w:val="18"/>
                <w:szCs w:val="18"/>
              </w:rPr>
              <w:t>844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112350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7C5361" w:rsidRDefault="00025FC3" w:rsidP="00025FC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C5361">
              <w:rPr>
                <w:rFonts w:ascii="Arial Narrow" w:hAnsi="Arial Narrow"/>
                <w:color w:val="000000" w:themeColor="text1"/>
                <w:sz w:val="18"/>
                <w:szCs w:val="18"/>
              </w:rPr>
              <w:t>8491,00</w:t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Default="00025FC3" w:rsidP="00025FC3">
            <w:r>
              <w:t>Ostatné prevádzkové výnosy – správa OSBD Martin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391901" w:rsidRDefault="00025FC3" w:rsidP="00112350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12350">
              <w:rPr>
                <w:rFonts w:ascii="Arial Narrow" w:hAnsi="Arial Narrow"/>
                <w:sz w:val="18"/>
                <w:szCs w:val="18"/>
              </w:rPr>
              <w:t>11</w:t>
            </w:r>
            <w:r w:rsidR="00112350" w:rsidRPr="00112350">
              <w:rPr>
                <w:rFonts w:ascii="Arial Narrow" w:hAnsi="Arial Narrow"/>
                <w:sz w:val="18"/>
                <w:szCs w:val="18"/>
              </w:rPr>
              <w:t>7</w:t>
            </w:r>
            <w:r w:rsidRPr="00112350">
              <w:rPr>
                <w:rFonts w:ascii="Arial Narrow" w:hAnsi="Arial Narrow"/>
                <w:sz w:val="18"/>
                <w:szCs w:val="18"/>
              </w:rPr>
              <w:t>59,00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7C5361" w:rsidRDefault="00025FC3" w:rsidP="00025FC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C5361">
              <w:rPr>
                <w:rFonts w:ascii="Arial Narrow" w:hAnsi="Arial Narrow"/>
                <w:color w:val="000000" w:themeColor="text1"/>
                <w:sz w:val="18"/>
                <w:szCs w:val="18"/>
              </w:rPr>
              <w:t>11509,00</w:t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73029B" w:rsidRDefault="00025FC3" w:rsidP="00025FC3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aTxt04627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391901" w:rsidRDefault="00025FC3" w:rsidP="00025FC3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F571F6" w:rsidRDefault="00025FC3" w:rsidP="00025F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73029B" w:rsidRDefault="00025FC3" w:rsidP="00025FC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výnosy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CF1985" w:rsidRDefault="00CF1985" w:rsidP="00025FC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1985">
              <w:rPr>
                <w:rFonts w:ascii="Arial Narrow" w:hAnsi="Arial Narrow"/>
                <w:b/>
                <w:sz w:val="18"/>
                <w:szCs w:val="18"/>
              </w:rPr>
              <w:t>261,00</w:t>
            </w:r>
            <w:r w:rsidR="00025FC3" w:rsidRPr="00CF198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25FC3" w:rsidRPr="00CF1985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a04633 </w:instrText>
            </w:r>
            <w:r w:rsidR="00025FC3" w:rsidRPr="00CF198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5773A6" w:rsidRDefault="00025FC3" w:rsidP="00025FC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447,00</w:t>
            </w:r>
            <w:r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a04633 </w:instrText>
            </w:r>
            <w:r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73029B" w:rsidRDefault="00025FC3" w:rsidP="00025FC3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Kurzové zisky,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CF1985" w:rsidRDefault="00025FC3" w:rsidP="00025FC3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CF1985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CF1985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a04634 </w:instrText>
            </w:r>
            <w:r w:rsidRPr="00CF1985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CF1985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CF1985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5773A6" w:rsidRDefault="00025FC3" w:rsidP="00025FC3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a04634 </w:instrText>
            </w: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5773A6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73029B" w:rsidRDefault="00025FC3" w:rsidP="00025FC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CF1985" w:rsidRDefault="00025FC3" w:rsidP="00025F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198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F1985">
              <w:rPr>
                <w:rFonts w:ascii="Arial Narrow" w:hAnsi="Arial Narrow"/>
                <w:sz w:val="18"/>
                <w:szCs w:val="18"/>
              </w:rPr>
              <w:instrText xml:space="preserve"> MERGEFIELD a04635 </w:instrText>
            </w:r>
            <w:r w:rsidRPr="00CF198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F198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F198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5773A6" w:rsidRDefault="00025FC3" w:rsidP="00025FC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a04635 </w:instrTex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773A6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73029B" w:rsidRDefault="00025FC3" w:rsidP="00025FC3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CF1985" w:rsidRDefault="00025FC3" w:rsidP="00025FC3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CF1985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CF1985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a04636 </w:instrText>
            </w:r>
            <w:r w:rsidRPr="00CF1985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CF1985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CF1985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5773A6" w:rsidRDefault="00025FC3" w:rsidP="00025FC3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a04636 </w:instrText>
            </w: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5773A6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73029B" w:rsidRDefault="00025FC3" w:rsidP="00025FC3">
            <w:pPr>
              <w:rPr>
                <w:rFonts w:ascii="Arial Narrow" w:hAnsi="Arial Narrow"/>
                <w:sz w:val="22"/>
                <w:szCs w:val="22"/>
              </w:rPr>
            </w:pPr>
            <w:r>
              <w:t>Výnosy z úrokov – správa OSBD Martin</w:t>
            </w:r>
            <w:r>
              <w:fldChar w:fldCharType="begin"/>
            </w:r>
            <w:r>
              <w:instrText xml:space="preserve"> MERGEFIELD  aTxt04637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CF1985" w:rsidRDefault="00CF1985" w:rsidP="00025F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1985">
              <w:rPr>
                <w:rFonts w:ascii="Arial Narrow" w:hAnsi="Arial Narrow"/>
                <w:sz w:val="18"/>
                <w:szCs w:val="18"/>
              </w:rPr>
              <w:t>261,00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5773A6" w:rsidRDefault="00025FC3" w:rsidP="00025FC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t>447,00</w:t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5FC3" w:rsidRPr="0073029B" w:rsidRDefault="00025FC3" w:rsidP="00025FC3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aTxt04638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CF1985" w:rsidRDefault="00025FC3" w:rsidP="00025F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198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F1985">
              <w:rPr>
                <w:rFonts w:ascii="Arial Narrow" w:hAnsi="Arial Narrow"/>
                <w:sz w:val="18"/>
                <w:szCs w:val="18"/>
              </w:rPr>
              <w:instrText xml:space="preserve"> MERGEFIELD a04638 </w:instrText>
            </w:r>
            <w:r w:rsidRPr="00CF198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F198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F198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FC3" w:rsidRPr="00F571F6" w:rsidRDefault="00025FC3" w:rsidP="00025F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25FC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73029B" w:rsidRDefault="00025FC3" w:rsidP="00025FC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F571F6" w:rsidRDefault="00025FC3" w:rsidP="00025F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FC3" w:rsidRPr="00F571F6" w:rsidRDefault="00025FC3" w:rsidP="00025F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5F630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5773A6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310AEA" w:rsidRDefault="006D6292" w:rsidP="00F4554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906094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90609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10AEA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5B40B5" w:rsidRDefault="00310AEA" w:rsidP="00310AE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B40B5">
              <w:rPr>
                <w:rFonts w:ascii="Arial Narrow" w:hAnsi="Arial Narrow"/>
                <w:b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906094" w:rsidRDefault="00906094" w:rsidP="00310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6094">
              <w:rPr>
                <w:rFonts w:ascii="Arial Narrow" w:hAnsi="Arial Narrow"/>
                <w:b/>
                <w:sz w:val="18"/>
                <w:szCs w:val="18"/>
              </w:rPr>
              <w:t>2772985,00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5773A6" w:rsidRDefault="00310AEA" w:rsidP="00310AEA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3160748,00</w:t>
            </w:r>
          </w:p>
        </w:tc>
      </w:tr>
      <w:tr w:rsidR="00310AEA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73029B" w:rsidRDefault="00310AEA" w:rsidP="00310A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906094" w:rsidRDefault="00906094" w:rsidP="00310AE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t>1846561,00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5773A6" w:rsidRDefault="00310AEA" w:rsidP="00310AE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t>2244444,00</w:t>
            </w:r>
          </w:p>
        </w:tc>
      </w:tr>
      <w:tr w:rsidR="00310AEA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73029B" w:rsidRDefault="00310AEA" w:rsidP="00310A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906094" w:rsidRDefault="00906094" w:rsidP="00310AE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t>926424,00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5773A6" w:rsidRDefault="00310AEA" w:rsidP="00310AE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t>916304,00</w:t>
            </w:r>
          </w:p>
        </w:tc>
      </w:tr>
      <w:tr w:rsidR="00310AEA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73029B" w:rsidRDefault="00310AEA" w:rsidP="00310A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906094" w:rsidRDefault="00310AEA" w:rsidP="00310AE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06094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0609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5773A6" w:rsidRDefault="00310AEA" w:rsidP="00310AE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a04672 </w:instrTex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773A6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10AEA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73029B" w:rsidRDefault="00310AEA" w:rsidP="00310A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906094" w:rsidRDefault="00310AEA" w:rsidP="00310AE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06094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0609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5773A6" w:rsidRDefault="00310AEA" w:rsidP="00310AE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a04673 </w:instrTex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773A6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10AEA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73029B" w:rsidRDefault="00310AEA" w:rsidP="00310A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906094" w:rsidRDefault="00310AEA" w:rsidP="00310AE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06094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0609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AEA" w:rsidRPr="005773A6" w:rsidRDefault="00310AEA" w:rsidP="00310AE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a04674 </w:instrTex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773A6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10AEA" w:rsidRPr="0073029B" w:rsidTr="003C62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AEA" w:rsidRPr="0073029B" w:rsidRDefault="00310AEA" w:rsidP="00310A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AEA" w:rsidRPr="00906094" w:rsidRDefault="00310AEA" w:rsidP="00310AE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06094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0609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AEA" w:rsidRPr="005773A6" w:rsidRDefault="00310AEA" w:rsidP="00310AE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a04675 </w:instrTex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773A6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10AEA" w:rsidRPr="0073029B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AEA" w:rsidRPr="0073029B" w:rsidRDefault="00310AEA" w:rsidP="00310AE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AEA" w:rsidRPr="00906094" w:rsidRDefault="00906094" w:rsidP="00310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6094">
              <w:rPr>
                <w:rFonts w:ascii="Arial Narrow" w:hAnsi="Arial Narrow"/>
                <w:b/>
                <w:sz w:val="18"/>
                <w:szCs w:val="18"/>
              </w:rPr>
              <w:t>2772985,00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AEA" w:rsidRPr="005773A6" w:rsidRDefault="00310AEA" w:rsidP="00310AEA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3160748,00</w:t>
            </w:r>
          </w:p>
        </w:tc>
      </w:tr>
      <w:tr w:rsidR="00310AEA" w:rsidRPr="0073029B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AEA" w:rsidRPr="0073029B" w:rsidRDefault="00310AEA" w:rsidP="00310AE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AEA" w:rsidRPr="00906094" w:rsidRDefault="00906094" w:rsidP="00310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6094">
              <w:rPr>
                <w:rFonts w:ascii="Arial Narrow" w:hAnsi="Arial Narrow"/>
                <w:b/>
                <w:sz w:val="18"/>
                <w:szCs w:val="18"/>
              </w:rPr>
              <w:t>926424,00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AEA" w:rsidRPr="005773A6" w:rsidRDefault="00310AEA" w:rsidP="00310AEA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916304,00</w:t>
            </w:r>
          </w:p>
        </w:tc>
      </w:tr>
      <w:tr w:rsidR="00310AEA" w:rsidRPr="0073029B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AEA" w:rsidRPr="0073029B" w:rsidRDefault="00310AEA" w:rsidP="00310AE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Čistý obrat celkom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AEA" w:rsidRPr="00906094" w:rsidRDefault="00906094" w:rsidP="00310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6094">
              <w:rPr>
                <w:rFonts w:ascii="Arial Narrow" w:hAnsi="Arial Narrow"/>
                <w:b/>
                <w:sz w:val="18"/>
                <w:szCs w:val="18"/>
              </w:rPr>
              <w:t>1846561,00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AEA" w:rsidRPr="005773A6" w:rsidRDefault="00310AEA" w:rsidP="00310AEA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2244444,00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1601C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B669F1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 časti I. prílohy č. 3 o</w:t>
      </w:r>
      <w:r w:rsidR="001601C7">
        <w:rPr>
          <w:rFonts w:ascii="Arial Narrow" w:hAnsi="Arial Narrow"/>
          <w:sz w:val="22"/>
          <w:szCs w:val="22"/>
        </w:rPr>
        <w:t> :</w:t>
      </w:r>
    </w:p>
    <w:p w:rsidR="000669B7" w:rsidRDefault="001601C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N</w:t>
      </w:r>
      <w:r w:rsidR="000669B7" w:rsidRPr="0073029B">
        <w:rPr>
          <w:rFonts w:ascii="Arial Narrow" w:hAnsi="Arial Narrow"/>
          <w:sz w:val="22"/>
          <w:szCs w:val="22"/>
        </w:rPr>
        <w:t>ákladoch</w:t>
      </w:r>
      <w:r>
        <w:rPr>
          <w:rFonts w:ascii="Arial Narrow" w:hAnsi="Arial Narrow"/>
          <w:sz w:val="22"/>
          <w:szCs w:val="22"/>
        </w:rPr>
        <w:t xml:space="preserve"> voči aud</w:t>
      </w:r>
      <w:r w:rsidR="000B199A">
        <w:rPr>
          <w:rFonts w:ascii="Arial Narrow" w:hAnsi="Arial Narrow"/>
          <w:sz w:val="22"/>
          <w:szCs w:val="22"/>
        </w:rPr>
        <w:t>í</w:t>
      </w:r>
      <w:r>
        <w:rPr>
          <w:rFonts w:ascii="Arial Narrow" w:hAnsi="Arial Narrow"/>
          <w:sz w:val="22"/>
          <w:szCs w:val="22"/>
        </w:rPr>
        <w:t>t</w:t>
      </w:r>
      <w:r w:rsidR="000B199A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>rovi, audítorskej spoločnosti – písmeno e)</w:t>
      </w:r>
      <w:r w:rsidR="00983B8B">
        <w:rPr>
          <w:rFonts w:ascii="Arial Narrow" w:hAnsi="Arial Narrow"/>
          <w:sz w:val="22"/>
          <w:szCs w:val="22"/>
        </w:rPr>
        <w:t xml:space="preserve"> – správa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14"/>
        <w:gridCol w:w="1717"/>
        <w:gridCol w:w="1693"/>
      </w:tblGrid>
      <w:tr w:rsidR="001601C7" w:rsidRPr="0073029B" w:rsidTr="00CC3E6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73029B" w:rsidRDefault="001601C7" w:rsidP="00CC3E6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73029B" w:rsidRDefault="001601C7" w:rsidP="00CC3E6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1E0C5F" w:rsidRPr="00F571F6" w:rsidTr="00CC3E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C5F" w:rsidRPr="0073029B" w:rsidRDefault="001E0C5F" w:rsidP="001E0C5F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C5F" w:rsidRPr="00E40736" w:rsidRDefault="00E40736" w:rsidP="001E0C5F">
            <w:pPr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E40736">
              <w:rPr>
                <w:rFonts w:ascii="Arial Narrow" w:hAnsi="Arial Narrow"/>
                <w:b/>
                <w:iCs/>
                <w:sz w:val="18"/>
                <w:szCs w:val="18"/>
              </w:rPr>
              <w:t>3404,00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C5F" w:rsidRPr="0089005F" w:rsidRDefault="001E0C5F" w:rsidP="001E0C5F">
            <w:pPr>
              <w:jc w:val="center"/>
              <w:rPr>
                <w:rFonts w:ascii="Arial Narrow" w:hAnsi="Arial Narrow"/>
                <w:b/>
                <w:iCs/>
                <w:color w:val="000000" w:themeColor="text1"/>
                <w:sz w:val="18"/>
                <w:szCs w:val="18"/>
              </w:rPr>
            </w:pPr>
            <w:r w:rsidRPr="0089005F">
              <w:rPr>
                <w:rFonts w:ascii="Arial Narrow" w:hAnsi="Arial Narrow"/>
                <w:b/>
                <w:iCs/>
                <w:color w:val="000000" w:themeColor="text1"/>
                <w:sz w:val="18"/>
                <w:szCs w:val="18"/>
              </w:rPr>
              <w:t>3438,00</w:t>
            </w:r>
          </w:p>
        </w:tc>
      </w:tr>
      <w:tr w:rsidR="001E0C5F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C5F" w:rsidRPr="0073029B" w:rsidRDefault="001E0C5F" w:rsidP="001E0C5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C5F" w:rsidRPr="00E40736" w:rsidRDefault="001E0C5F" w:rsidP="001E0C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0736">
              <w:rPr>
                <w:rFonts w:ascii="Arial Narrow" w:hAnsi="Arial Narrow"/>
                <w:sz w:val="18"/>
                <w:szCs w:val="18"/>
              </w:rPr>
              <w:t>3200,00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C5F" w:rsidRPr="0089005F" w:rsidRDefault="001E0C5F" w:rsidP="001E0C5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005F">
              <w:rPr>
                <w:rFonts w:ascii="Arial Narrow" w:hAnsi="Arial Narrow"/>
                <w:color w:val="000000" w:themeColor="text1"/>
                <w:sz w:val="18"/>
                <w:szCs w:val="18"/>
              </w:rPr>
              <w:t>3200,00</w:t>
            </w:r>
          </w:p>
        </w:tc>
      </w:tr>
      <w:tr w:rsidR="001E0C5F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C5F" w:rsidRPr="0073029B" w:rsidRDefault="001E0C5F" w:rsidP="001E0C5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C5F" w:rsidRPr="00E40736" w:rsidRDefault="001E0C5F" w:rsidP="001E0C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07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40736">
              <w:rPr>
                <w:rFonts w:ascii="Arial Narrow" w:hAnsi="Arial Narrow"/>
                <w:sz w:val="18"/>
                <w:szCs w:val="18"/>
              </w:rPr>
              <w:instrText xml:space="preserve"> MERGEFIELD a04683 </w:instrText>
            </w:r>
            <w:r w:rsidRPr="00E407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07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407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C5F" w:rsidRPr="0089005F" w:rsidRDefault="001E0C5F" w:rsidP="001E0C5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005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89005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a04683 </w:instrText>
            </w:r>
            <w:r w:rsidRPr="0089005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89005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89005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E0C5F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C5F" w:rsidRPr="0073029B" w:rsidRDefault="001E0C5F" w:rsidP="001E0C5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C5F" w:rsidRPr="00E40736" w:rsidRDefault="00E40736" w:rsidP="001E0C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0736">
              <w:rPr>
                <w:rFonts w:ascii="Arial Narrow" w:hAnsi="Arial Narrow"/>
                <w:sz w:val="18"/>
                <w:szCs w:val="18"/>
              </w:rPr>
              <w:t>204,00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C5F" w:rsidRPr="0089005F" w:rsidRDefault="001E0C5F" w:rsidP="001E0C5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005F">
              <w:rPr>
                <w:rFonts w:ascii="Arial Narrow" w:hAnsi="Arial Narrow"/>
                <w:color w:val="000000" w:themeColor="text1"/>
                <w:sz w:val="18"/>
                <w:szCs w:val="18"/>
              </w:rPr>
              <w:t>238,00</w:t>
            </w:r>
          </w:p>
        </w:tc>
      </w:tr>
      <w:tr w:rsidR="001E0C5F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C5F" w:rsidRPr="0073029B" w:rsidRDefault="001E0C5F" w:rsidP="001E0C5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C5F" w:rsidRPr="00E40736" w:rsidRDefault="001E0C5F" w:rsidP="001E0C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07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40736">
              <w:rPr>
                <w:rFonts w:ascii="Arial Narrow" w:hAnsi="Arial Narrow"/>
                <w:sz w:val="18"/>
                <w:szCs w:val="18"/>
              </w:rPr>
              <w:instrText xml:space="preserve"> MERGEFIELD a04685 </w:instrText>
            </w:r>
            <w:r w:rsidRPr="00E407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07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407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C5F" w:rsidRPr="00F571F6" w:rsidRDefault="001E0C5F" w:rsidP="001E0C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E0C5F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C5F" w:rsidRPr="0073029B" w:rsidRDefault="001E0C5F" w:rsidP="001E0C5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C5F" w:rsidRPr="00E40736" w:rsidRDefault="001E0C5F" w:rsidP="001E0C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07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40736">
              <w:rPr>
                <w:rFonts w:ascii="Arial Narrow" w:hAnsi="Arial Narrow"/>
                <w:sz w:val="18"/>
                <w:szCs w:val="18"/>
              </w:rPr>
              <w:instrText xml:space="preserve"> MERGEFIELD a04686 </w:instrText>
            </w:r>
            <w:r w:rsidRPr="00E407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07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407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C5F" w:rsidRPr="00F571F6" w:rsidRDefault="001E0C5F" w:rsidP="001E0C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1601C7" w:rsidRDefault="001601C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1601C7" w:rsidRPr="0073029B" w:rsidRDefault="00094F4A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Nákladoch – písmeno a-d)</w:t>
      </w:r>
    </w:p>
    <w:tbl>
      <w:tblPr>
        <w:tblW w:w="5009" w:type="pct"/>
        <w:jc w:val="center"/>
        <w:tblLayout w:type="fixed"/>
        <w:tblLook w:val="00A0" w:firstRow="1" w:lastRow="0" w:firstColumn="1" w:lastColumn="0" w:noHBand="0" w:noVBand="0"/>
      </w:tblPr>
      <w:tblGrid>
        <w:gridCol w:w="5915"/>
        <w:gridCol w:w="1717"/>
        <w:gridCol w:w="1709"/>
      </w:tblGrid>
      <w:tr w:rsidR="000669B7" w:rsidRPr="0073029B" w:rsidTr="00D048EB">
        <w:trPr>
          <w:trHeight w:val="1005"/>
          <w:jc w:val="center"/>
        </w:trPr>
        <w:tc>
          <w:tcPr>
            <w:tcW w:w="3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DF00CF" w:rsidRPr="0073029B" w:rsidTr="00D048EB">
        <w:trPr>
          <w:trHeight w:val="377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6E482F" w:rsidP="00DF00CF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6E482F">
              <w:rPr>
                <w:rFonts w:ascii="Arial Narrow" w:hAnsi="Arial Narrow"/>
                <w:b/>
                <w:sz w:val="18"/>
                <w:szCs w:val="18"/>
              </w:rPr>
              <w:t>118564,00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425E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117477,00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Update a upgrade používaných software a licenčné poplatky – správa OSBD Martin</w:t>
            </w:r>
            <w:r>
              <w:fldChar w:fldCharType="begin"/>
            </w:r>
            <w:r>
              <w:instrText xml:space="preserve"> MERGEFIELD  aTxt04688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6E482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17319,00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25E24">
              <w:rPr>
                <w:rFonts w:ascii="Arial Narrow" w:hAnsi="Arial Narrow"/>
                <w:color w:val="000000" w:themeColor="text1"/>
                <w:sz w:val="18"/>
                <w:szCs w:val="18"/>
              </w:rPr>
              <w:t>13175,00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Náklady na ÚK, SV a ZV – správa OSBD Martin</w:t>
            </w:r>
            <w:r>
              <w:fldChar w:fldCharType="begin"/>
            </w:r>
            <w:r>
              <w:instrText xml:space="preserve"> MERGEFIELD  aTxt04689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0CF" w:rsidRPr="006E482F" w:rsidRDefault="006E482F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47251,00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25E24">
              <w:rPr>
                <w:rFonts w:ascii="Arial Narrow" w:hAnsi="Arial Narrow"/>
                <w:color w:val="000000" w:themeColor="text1"/>
                <w:sz w:val="18"/>
                <w:szCs w:val="18"/>
              </w:rPr>
              <w:t>49780,00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Opravy a udržiavanie – správa OSBD Martin</w:t>
            </w:r>
            <w:r>
              <w:fldChar w:fldCharType="begin"/>
            </w:r>
            <w:r>
              <w:instrText xml:space="preserve"> MERGEFIELD  aTxt04690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6E482F" w:rsidRDefault="006E482F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7574,00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5088,00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Poštovné úverované – správa OSBD Martin</w:t>
            </w:r>
            <w:r>
              <w:fldChar w:fldCharType="begin"/>
            </w:r>
            <w:r>
              <w:instrText xml:space="preserve"> MERGEFIELD  aTxt04691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6E482F" w:rsidRDefault="006E482F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7129,00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6683,00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Default="00DF00CF" w:rsidP="00DF00CF">
            <w:r>
              <w:t>Telefónne poplatky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6E482F" w:rsidRDefault="006E482F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6844,00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7409,00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Default="00DF00CF" w:rsidP="00DF00CF">
            <w:r>
              <w:t>Cestovné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6E482F" w:rsidRDefault="006E482F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470</w:t>
            </w:r>
            <w:r w:rsidR="00DF00CF" w:rsidRPr="006E482F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464,00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Default="00DF00CF" w:rsidP="00DF00CF">
            <w:r>
              <w:t>Reprezentačné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6E482F" w:rsidRDefault="006E482F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879,00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693,00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Default="00DF00CF" w:rsidP="00DF00CF">
            <w:r>
              <w:t>Náklady na školenia a semináre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6E482F" w:rsidRDefault="006E482F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1029,00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325,00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Default="00DF00CF" w:rsidP="00DF00CF">
            <w:r>
              <w:t>Služby nemateriálnej povahy na základe zmlúv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6E482F" w:rsidRDefault="006E482F" w:rsidP="006E482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19121</w:t>
            </w:r>
            <w:r w:rsidR="00DF00CF" w:rsidRPr="006E482F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25681,00</w:t>
            </w:r>
          </w:p>
        </w:tc>
      </w:tr>
      <w:tr w:rsidR="0024212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212B" w:rsidRDefault="0024212B" w:rsidP="00DF00CF">
            <w:r>
              <w:t>Náklady na čistenie a umývanie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212B" w:rsidRPr="006E482F" w:rsidRDefault="0024212B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2024,00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212B" w:rsidRDefault="0024212B" w:rsidP="00DF00C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Default="00DF00CF" w:rsidP="00DF00CF">
            <w:r>
              <w:t>Náklady za poskytovanie služieb sietí internet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6E482F" w:rsidRDefault="006E482F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6794,00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5722,00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Default="00DF00CF" w:rsidP="00DF00CF">
            <w:r>
              <w:t>Ostatné služby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1B7FD6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B7FD6">
              <w:rPr>
                <w:rFonts w:ascii="Arial Narrow" w:hAnsi="Arial Narrow"/>
                <w:sz w:val="18"/>
                <w:szCs w:val="18"/>
              </w:rPr>
              <w:t>2130,00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2457,00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7E4EF5" w:rsidP="00DF00CF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b/>
                <w:sz w:val="18"/>
                <w:szCs w:val="18"/>
              </w:rPr>
              <w:t>2628026,00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8854F1" w:rsidRDefault="00DF00CF" w:rsidP="00DF00CF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8854F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3010400,00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3321E0" w:rsidP="00DF00CF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3321E0">
              <w:rPr>
                <w:rFonts w:ascii="Arial Narrow" w:hAnsi="Arial Narrow"/>
                <w:b/>
                <w:sz w:val="18"/>
                <w:szCs w:val="18"/>
              </w:rPr>
              <w:t>816892,00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8854F1" w:rsidRDefault="00DF00CF" w:rsidP="00DF00CF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8854F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839240,00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D74676" w:rsidP="00DF00CF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74676">
              <w:rPr>
                <w:rFonts w:ascii="Arial Narrow" w:hAnsi="Arial Narrow"/>
                <w:b/>
                <w:sz w:val="18"/>
                <w:szCs w:val="18"/>
              </w:rPr>
              <w:t>1811134,00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8854F1" w:rsidRDefault="00DF00CF" w:rsidP="00DF00CF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8854F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2171160,00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Default="00DF00CF" w:rsidP="00DF00CF">
            <w:r>
              <w:t>Mzdové náklady a zákonné sociálne poistenie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E4EF5" w:rsidRDefault="007E4EF5" w:rsidP="00D746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29159</w:t>
            </w:r>
            <w:r w:rsidR="00D74676">
              <w:rPr>
                <w:rFonts w:ascii="Arial Narrow" w:hAnsi="Arial Narrow"/>
                <w:sz w:val="18"/>
                <w:szCs w:val="18"/>
              </w:rPr>
              <w:t>2</w:t>
            </w:r>
            <w:r w:rsidRPr="007E4EF5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AC0B0C" w:rsidRDefault="00DF00CF" w:rsidP="00DF00C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C0B0C">
              <w:rPr>
                <w:rFonts w:ascii="Arial Narrow" w:hAnsi="Arial Narrow"/>
                <w:color w:val="000000" w:themeColor="text1"/>
                <w:sz w:val="18"/>
                <w:szCs w:val="18"/>
              </w:rPr>
              <w:t>281206,00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Default="00DF00CF" w:rsidP="00DF00CF">
            <w:r>
              <w:t>Mzdové náklady a zákonné sociálne poistenie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E4EF5" w:rsidRDefault="00D74676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633862,00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AC0B0C" w:rsidRDefault="00DF00CF" w:rsidP="00DF00C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C0B0C">
              <w:rPr>
                <w:rFonts w:ascii="Arial Narrow" w:hAnsi="Arial Narrow"/>
                <w:color w:val="000000" w:themeColor="text1"/>
                <w:sz w:val="18"/>
                <w:szCs w:val="18"/>
              </w:rPr>
              <w:t>646696,00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Odmeny členom orgánov družstva – správa OSBD Martin</w:t>
            </w:r>
            <w:r>
              <w:fldChar w:fldCharType="begin"/>
            </w:r>
            <w:r>
              <w:instrText xml:space="preserve"> MERGEFIELD  aTxt04700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7E4EF5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60060,00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C0B0C">
              <w:rPr>
                <w:rFonts w:ascii="Arial Narrow" w:hAnsi="Arial Narrow"/>
                <w:color w:val="000000" w:themeColor="text1"/>
                <w:sz w:val="18"/>
                <w:szCs w:val="18"/>
              </w:rPr>
              <w:t>55440,00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Náklady na sociálne poistenie – správa OSBD Martin</w:t>
            </w:r>
            <w:r>
              <w:fldChar w:fldCharType="begin"/>
            </w:r>
            <w:r>
              <w:instrText xml:space="preserve"> MERGEFIELD  aTxt04701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7E4EF5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27945,00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C0B0C">
              <w:rPr>
                <w:rFonts w:ascii="Arial Narrow" w:hAnsi="Arial Narrow"/>
                <w:color w:val="000000" w:themeColor="text1"/>
                <w:sz w:val="18"/>
                <w:szCs w:val="18"/>
              </w:rPr>
              <w:t>28246,00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Dane a poplatky – správa OSBD Martin</w:t>
            </w:r>
            <w:r>
              <w:fldChar w:fldCharType="begin"/>
            </w:r>
            <w:r>
              <w:instrText xml:space="preserve"> MERGEFIELD  aTxt04702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7E4EF5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14304,00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97C4F">
              <w:rPr>
                <w:rFonts w:ascii="Arial Narrow" w:hAnsi="Arial Narrow"/>
                <w:color w:val="000000" w:themeColor="text1"/>
                <w:sz w:val="18"/>
                <w:szCs w:val="18"/>
              </w:rPr>
              <w:t>15135,00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Default="00DF00CF" w:rsidP="00DF00CF">
            <w:r>
              <w:t>Zostatková cena predaného DHM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7E4EF5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97C4F">
              <w:rPr>
                <w:rFonts w:ascii="Arial Narrow" w:hAnsi="Arial Narrow"/>
                <w:color w:val="000000" w:themeColor="text1"/>
                <w:sz w:val="18"/>
                <w:szCs w:val="18"/>
              </w:rPr>
              <w:t>5839,00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lastRenderedPageBreak/>
              <w:t>Odpisy – správa OSBD Martin</w:t>
            </w:r>
            <w:r>
              <w:fldChar w:fldCharType="begin"/>
            </w:r>
            <w:r>
              <w:instrText xml:space="preserve"> MERGEFIELD  aTxt04703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7E4EF5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43055,00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97C4F">
              <w:rPr>
                <w:rFonts w:ascii="Arial Narrow" w:hAnsi="Arial Narrow"/>
                <w:color w:val="000000" w:themeColor="text1"/>
                <w:sz w:val="18"/>
                <w:szCs w:val="18"/>
              </w:rPr>
              <w:t>47046,00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Ostatné pokuty a penále – správa OSBD Martin</w:t>
            </w:r>
            <w:r>
              <w:fldChar w:fldCharType="begin"/>
            </w:r>
            <w:r>
              <w:instrText xml:space="preserve"> MERGEFIELD  aTxt04704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7E4EF5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220,00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322,00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Opravné položky k pohľadávkam – správa OSBD Martin</w:t>
            </w:r>
            <w:r>
              <w:fldChar w:fldCharType="begin"/>
            </w:r>
            <w:r>
              <w:instrText xml:space="preserve"> MERGEFIELD  aTxt04704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7E4EF5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2145,00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97C4F">
              <w:rPr>
                <w:rFonts w:ascii="Arial Narrow" w:hAnsi="Arial Narrow"/>
                <w:color w:val="000000" w:themeColor="text1"/>
                <w:sz w:val="18"/>
                <w:szCs w:val="18"/>
              </w:rPr>
              <w:t>-26390,00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Default="00DF00CF" w:rsidP="00DF00CF">
            <w:r>
              <w:t>Odpis pohľadávka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7E4EF5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148,00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97C4F">
              <w:rPr>
                <w:rFonts w:ascii="Arial Narrow" w:hAnsi="Arial Narrow"/>
                <w:color w:val="000000" w:themeColor="text1"/>
                <w:sz w:val="18"/>
                <w:szCs w:val="18"/>
              </w:rPr>
              <w:t>30379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Ostatné náklady na hospodársku činnosť – prevádzka domov</w:t>
            </w:r>
            <w:r>
              <w:fldChar w:fldCharType="begin"/>
            </w:r>
            <w:r>
              <w:instrText xml:space="preserve"> MERGEFIELD  aTxt04705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D74676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D74676">
              <w:rPr>
                <w:rFonts w:ascii="Arial Narrow" w:hAnsi="Arial Narrow"/>
                <w:sz w:val="18"/>
                <w:szCs w:val="18"/>
              </w:rPr>
              <w:t>1519542,00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014E15" w:rsidRDefault="00DF00CF" w:rsidP="00DF00C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t>1889954,00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Ostatné náklady na hospodársku činnosť – správa OSBD Martin</w:t>
            </w:r>
            <w:r>
              <w:fldChar w:fldCharType="begin"/>
            </w:r>
            <w:r>
              <w:instrText xml:space="preserve"> MERGEFIELD  aTxt04706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D74676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D74676">
              <w:rPr>
                <w:rFonts w:ascii="Arial Narrow" w:hAnsi="Arial Narrow"/>
                <w:sz w:val="18"/>
                <w:szCs w:val="18"/>
              </w:rPr>
              <w:t>4026,00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014E15" w:rsidRDefault="00DF00CF" w:rsidP="00DF00C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t>4013,00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Spotreba materiálu, energie – správa OSBD Martin</w:t>
            </w:r>
            <w:r>
              <w:fldChar w:fldCharType="begin"/>
            </w:r>
            <w:r>
              <w:instrText xml:space="preserve"> MERGEFIELD  aTxt04706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DF00CF" w:rsidRDefault="007E4EF5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31127,00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C0B0C">
              <w:rPr>
                <w:rFonts w:ascii="Arial Narrow" w:hAnsi="Arial Narrow"/>
                <w:color w:val="000000" w:themeColor="text1"/>
                <w:sz w:val="18"/>
                <w:szCs w:val="18"/>
              </w:rPr>
              <w:t>32514,00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A21A3A" w:rsidRDefault="00A21A3A" w:rsidP="00DF00C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21A3A">
              <w:rPr>
                <w:rFonts w:ascii="Arial Narrow" w:hAnsi="Arial Narrow"/>
                <w:b/>
                <w:sz w:val="18"/>
                <w:szCs w:val="18"/>
              </w:rPr>
              <w:t>331994,00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14E1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359933,00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A21A3A" w:rsidRDefault="00A21A3A" w:rsidP="00DF00C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21A3A">
              <w:rPr>
                <w:rFonts w:ascii="Arial Narrow" w:hAnsi="Arial Narrow"/>
                <w:b/>
                <w:sz w:val="18"/>
                <w:szCs w:val="18"/>
              </w:rPr>
              <w:t>4975,00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5443,00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A21A3A" w:rsidRDefault="00A21A3A" w:rsidP="00DF00C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21A3A">
              <w:rPr>
                <w:rFonts w:ascii="Arial Narrow" w:hAnsi="Arial Narrow"/>
                <w:b/>
                <w:sz w:val="18"/>
                <w:szCs w:val="18"/>
              </w:rPr>
              <w:t>327019,00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14E1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354490,00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116BCB">
              <w:rPr>
                <w:rFonts w:ascii="Arial Narrow" w:hAnsi="Arial Narrow"/>
                <w:iCs/>
                <w:sz w:val="22"/>
                <w:szCs w:val="22"/>
              </w:rPr>
              <w:t>Kurzové straty, z toho</w:t>
            </w: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A21A3A" w:rsidRDefault="00DF00CF" w:rsidP="00DF00CF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A21A3A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A21A3A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a04710 </w:instrText>
            </w:r>
            <w:r w:rsidRPr="00A21A3A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A21A3A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A21A3A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iCs/>
                <w:color w:val="FF0000"/>
                <w:sz w:val="18"/>
                <w:szCs w:val="18"/>
              </w:rPr>
            </w:pPr>
            <w:r w:rsidRPr="00014E15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014E15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a04710 </w:instrText>
            </w:r>
            <w:r w:rsidRPr="00014E15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014E15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014E15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F00CF" w:rsidRPr="0073029B" w:rsidTr="00D048EB">
        <w:trPr>
          <w:trHeight w:val="329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0CF" w:rsidRPr="00A21A3A" w:rsidRDefault="00DF00CF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1A3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1A3A">
              <w:rPr>
                <w:rFonts w:ascii="Arial Narrow" w:hAnsi="Arial Narrow"/>
                <w:sz w:val="18"/>
                <w:szCs w:val="18"/>
              </w:rPr>
              <w:instrText xml:space="preserve"> MERGEFIELD a04711 </w:instrText>
            </w:r>
            <w:r w:rsidRPr="00A21A3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1A3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1A3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a04711 </w:instrText>
            </w: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14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F00CF" w:rsidRPr="0073029B" w:rsidTr="00D048EB">
        <w:trPr>
          <w:trHeight w:val="383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Nákladové úroky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A21A3A" w:rsidRDefault="00A21A3A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1A3A">
              <w:rPr>
                <w:rFonts w:ascii="Arial Narrow" w:hAnsi="Arial Narrow"/>
                <w:sz w:val="18"/>
                <w:szCs w:val="18"/>
              </w:rPr>
              <w:t>327019,00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014E15" w:rsidRDefault="00DF00CF" w:rsidP="00DF00C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t>354490,00</w:t>
            </w:r>
          </w:p>
        </w:tc>
      </w:tr>
      <w:tr w:rsidR="00DF00CF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Nákladové úroky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00CF" w:rsidRPr="00A21A3A" w:rsidRDefault="00A21A3A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1A3A">
              <w:rPr>
                <w:rFonts w:ascii="Arial Narrow" w:hAnsi="Arial Narrow"/>
                <w:sz w:val="18"/>
                <w:szCs w:val="18"/>
              </w:rPr>
              <w:t>4320,00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00CF" w:rsidRPr="00014E15" w:rsidRDefault="00DF00CF" w:rsidP="00DF00C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t>4734,00</w:t>
            </w:r>
          </w:p>
        </w:tc>
      </w:tr>
      <w:tr w:rsidR="00DF00CF" w:rsidRPr="0073029B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0CF" w:rsidRPr="0073029B" w:rsidRDefault="00DF00CF" w:rsidP="00DF00CF">
            <w:pPr>
              <w:rPr>
                <w:rFonts w:ascii="Arial Narrow" w:hAnsi="Arial Narrow"/>
                <w:sz w:val="22"/>
                <w:szCs w:val="22"/>
              </w:rPr>
            </w:pPr>
            <w:r>
              <w:t>Bankové poplatky – správa OSBD Martin</w:t>
            </w:r>
            <w:r>
              <w:fldChar w:fldCharType="begin"/>
            </w:r>
            <w:r>
              <w:instrText xml:space="preserve"> MERGEFIELD  aTxt04714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A21A3A" w:rsidRDefault="00A21A3A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1A3A">
              <w:rPr>
                <w:rFonts w:ascii="Arial Narrow" w:hAnsi="Arial Narrow"/>
                <w:sz w:val="18"/>
                <w:szCs w:val="18"/>
              </w:rPr>
              <w:t>655,00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t>709,00</w:t>
            </w:r>
          </w:p>
        </w:tc>
      </w:tr>
      <w:tr w:rsidR="00DF00CF" w:rsidRPr="0073029B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0CF" w:rsidRPr="00D55236" w:rsidRDefault="00DF00CF" w:rsidP="00DF00CF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aTxt04725  \* MERGEFORMAT </w:instrText>
            </w:r>
            <w:r>
              <w:rPr>
                <w:rFonts w:ascii="Arial Narrow" w:hAnsi="Arial Narrow"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0CF" w:rsidRPr="00A21A3A" w:rsidRDefault="00DF00CF" w:rsidP="00DF0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1A3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1A3A">
              <w:rPr>
                <w:rFonts w:ascii="Arial Narrow" w:hAnsi="Arial Narrow"/>
                <w:sz w:val="18"/>
                <w:szCs w:val="18"/>
              </w:rPr>
              <w:instrText xml:space="preserve"> MERGEFIELD a04725 </w:instrText>
            </w:r>
            <w:r w:rsidRPr="00A21A3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1A3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1A3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0CF" w:rsidRPr="00116BCB" w:rsidRDefault="00DF00CF" w:rsidP="00DF00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16BC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16BCB">
              <w:rPr>
                <w:rFonts w:ascii="Arial Narrow" w:hAnsi="Arial Narrow"/>
                <w:sz w:val="18"/>
                <w:szCs w:val="18"/>
              </w:rPr>
              <w:instrText xml:space="preserve"> MERGEFIELD a04725 </w:instrText>
            </w:r>
            <w:r w:rsidRPr="00116BC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16BC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16BC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402AAF" w:rsidRDefault="00402AAF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F630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982946" w:rsidRDefault="00921FA0" w:rsidP="00921FA0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F58B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982946" w:rsidRDefault="00F727D3" w:rsidP="00A9162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F727D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9D164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211</w:t>
            </w:r>
            <w:r w:rsidR="000A6F44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9162D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a04735 </w:instrTex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A9162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9162D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a04736 </w:instrTex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A9162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9162D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a04737 </w:instrTex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A9162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9162D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a04738 </w:instrTex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A9162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F6302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 časti J.  písm. f) a g) prílohy č. 3 o daniach z</w:t>
      </w:r>
      <w:r w:rsidR="00916FC4">
        <w:rPr>
          <w:rFonts w:ascii="Arial Narrow" w:hAnsi="Arial Narrow"/>
          <w:sz w:val="22"/>
          <w:szCs w:val="22"/>
        </w:rPr>
        <w:t> </w:t>
      </w:r>
      <w:r w:rsidR="000669B7" w:rsidRPr="0073029B">
        <w:rPr>
          <w:rFonts w:ascii="Arial Narrow" w:hAnsi="Arial Narrow"/>
          <w:sz w:val="22"/>
          <w:szCs w:val="22"/>
        </w:rPr>
        <w:t>príjmov</w:t>
      </w:r>
      <w:r w:rsidR="00916FC4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tbl>
      <w:tblPr>
        <w:tblW w:w="5087" w:type="pct"/>
        <w:jc w:val="center"/>
        <w:tblLayout w:type="fixed"/>
        <w:tblLook w:val="00A0" w:firstRow="1" w:lastRow="0" w:firstColumn="1" w:lastColumn="0" w:noHBand="0" w:noVBand="0"/>
      </w:tblPr>
      <w:tblGrid>
        <w:gridCol w:w="2647"/>
        <w:gridCol w:w="2004"/>
        <w:gridCol w:w="888"/>
        <w:gridCol w:w="585"/>
        <w:gridCol w:w="1865"/>
        <w:gridCol w:w="912"/>
        <w:gridCol w:w="585"/>
      </w:tblGrid>
      <w:tr w:rsidR="000669B7" w:rsidRPr="0073029B" w:rsidTr="00982946">
        <w:trPr>
          <w:trHeight w:val="642"/>
          <w:jc w:val="center"/>
        </w:trPr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3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982946">
        <w:trPr>
          <w:trHeight w:val="345"/>
          <w:jc w:val="center"/>
        </w:trPr>
        <w:tc>
          <w:tcPr>
            <w:tcW w:w="26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982946">
        <w:trPr>
          <w:trHeight w:val="330"/>
          <w:jc w:val="center"/>
        </w:trPr>
        <w:tc>
          <w:tcPr>
            <w:tcW w:w="2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8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9B63E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9D1648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F727D3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6711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10392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</w:tr>
      <w:tr w:rsidR="009D1648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F727D3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1409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2182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9D1648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F727D3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2156519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F727D3" w:rsidP="008F66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45286</w:t>
            </w:r>
            <w:r w:rsidR="008F6603" w:rsidRPr="008F6603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2581525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542120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9D1648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F727D3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2149497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F727D3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451394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2560103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537621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9D1648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9D1648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F727D3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13733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F727D3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2884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31814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6681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9D1648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8F6603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2884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6681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9D1648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Splatná daň z príjmov-dodatočné daňové priznanie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A1A95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9D1648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Zrážková daň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8F6603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49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73029B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340072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0072">
              <w:rPr>
                <w:rFonts w:ascii="Arial Narrow" w:hAnsi="Arial Narrow"/>
                <w:color w:val="000000" w:themeColor="text1"/>
                <w:sz w:val="22"/>
                <w:szCs w:val="22"/>
              </w:rPr>
              <w:t>84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340072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007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9D1648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9D1648" w:rsidP="008F66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-</w:t>
            </w:r>
            <w:r w:rsidR="008F6603" w:rsidRPr="008F6603">
              <w:rPr>
                <w:rFonts w:ascii="Arial Narrow" w:hAnsi="Arial Narrow"/>
                <w:sz w:val="22"/>
                <w:szCs w:val="22"/>
              </w:rPr>
              <w:t>701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73029B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340072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0072">
              <w:rPr>
                <w:rFonts w:ascii="Arial Narrow" w:hAnsi="Arial Narrow"/>
                <w:color w:val="000000" w:themeColor="text1"/>
                <w:sz w:val="22"/>
                <w:szCs w:val="22"/>
              </w:rPr>
              <w:t>-1158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340072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007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9D1648" w:rsidRPr="0073029B" w:rsidTr="00982946">
        <w:trPr>
          <w:trHeight w:val="345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1648" w:rsidRPr="008F6603" w:rsidRDefault="008F6603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2232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648" w:rsidRPr="008F6603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1648" w:rsidRPr="0073029B" w:rsidRDefault="009D1648" w:rsidP="009D16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1648" w:rsidRPr="00340072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0072">
              <w:rPr>
                <w:rFonts w:ascii="Arial Narrow" w:hAnsi="Arial Narrow"/>
                <w:color w:val="000000" w:themeColor="text1"/>
                <w:sz w:val="22"/>
                <w:szCs w:val="22"/>
              </w:rPr>
              <w:t>5607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648" w:rsidRPr="00340072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007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052C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="000669B7" w:rsidRPr="0073029B">
        <w:rPr>
          <w:rFonts w:ascii="Arial Narrow" w:hAnsi="Arial Narrow"/>
          <w:sz w:val="22"/>
          <w:szCs w:val="22"/>
        </w:rPr>
        <w:t>nformácie k  časť K. prílohy č. 3 o podsúvahových položkách</w:t>
      </w:r>
      <w:r w:rsidR="00A857DF">
        <w:rPr>
          <w:rFonts w:ascii="Arial Narrow" w:hAnsi="Arial Narrow"/>
          <w:sz w:val="22"/>
          <w:szCs w:val="22"/>
        </w:rPr>
        <w:t xml:space="preserve"> – údaje sa týkajú iba prevádzky domov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73029B" w:rsidTr="00F4554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9162E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62E3" w:rsidRPr="00ED6CE1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EE49C0" w:rsidRDefault="009162E3" w:rsidP="009162E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>Na podsúvahových účtoch účtujeme vyradenie majetku</w:t>
            </w:r>
          </w:p>
          <w:p w:rsidR="009162E3" w:rsidRPr="00EE49C0" w:rsidRDefault="009162E3" w:rsidP="009162E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>z dôvodu prevodov bytov, garáží a pozemkov do vlastníctva</w:t>
            </w:r>
          </w:p>
          <w:p w:rsidR="00E77B6B" w:rsidRPr="00EE49C0" w:rsidRDefault="009162E3" w:rsidP="00E77B6B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>v zmysle zákona 182/1993</w:t>
            </w:r>
            <w:r w:rsidR="00E77B6B"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Z. z. o vlastníctve bytov a NP </w:t>
            </w:r>
          </w:p>
          <w:p w:rsidR="009162E3" w:rsidRPr="00ED6CE1" w:rsidRDefault="00E77B6B" w:rsidP="00E77B6B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v znení neskorších predpisov, kde stav ku koncu roka je nulový.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ED6CE1" w:rsidRDefault="009162E3" w:rsidP="00F4554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ED6CE1" w:rsidRDefault="009162E3" w:rsidP="00F4554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ED6CE1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L. písm. a) prílohy č. 3 o podmienených záväzkoch</w:t>
      </w:r>
      <w:r w:rsidR="00382C2F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73029B" w:rsidTr="00F4554D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</w:t>
            </w:r>
          </w:p>
        </w:tc>
      </w:tr>
      <w:tr w:rsidR="000669B7" w:rsidRPr="0073029B" w:rsidTr="00F4554D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voči spriazneným osobám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03"/>
        <w:gridCol w:w="2428"/>
        <w:gridCol w:w="2493"/>
      </w:tblGrid>
      <w:tr w:rsidR="000669B7" w:rsidRPr="0073029B" w:rsidTr="00F4554D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</w:t>
            </w:r>
          </w:p>
        </w:tc>
      </w:tr>
      <w:tr w:rsidR="000669B7" w:rsidRPr="0073029B" w:rsidTr="00F4554D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voči spriazneným osobám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A17C2" w:rsidRDefault="005A17C2" w:rsidP="00382C2F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382C2F" w:rsidRPr="0073029B" w:rsidRDefault="00382C2F" w:rsidP="00382C2F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Informácie k časti L. písm. </w:t>
      </w:r>
      <w:r>
        <w:rPr>
          <w:rFonts w:ascii="Arial Narrow" w:hAnsi="Arial Narrow"/>
          <w:sz w:val="22"/>
          <w:szCs w:val="22"/>
        </w:rPr>
        <w:t>b</w:t>
      </w:r>
      <w:r w:rsidRPr="0073029B">
        <w:rPr>
          <w:rFonts w:ascii="Arial Narrow" w:hAnsi="Arial Narrow"/>
          <w:sz w:val="22"/>
          <w:szCs w:val="22"/>
        </w:rPr>
        <w:t>) prílohy č. 3 o podmienených záväzkoch</w:t>
      </w:r>
      <w:r>
        <w:rPr>
          <w:rFonts w:ascii="Arial Narrow" w:hAnsi="Arial Narrow"/>
          <w:sz w:val="22"/>
          <w:szCs w:val="22"/>
        </w:rPr>
        <w:t xml:space="preserve"> podľa písmena a voči spriazneným osobám - nemáme</w:t>
      </w:r>
    </w:p>
    <w:p w:rsidR="00402AAF" w:rsidRDefault="00402AAF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L. písm. c) prílohy č. 3 o podmienenom majetku</w:t>
      </w:r>
      <w:r w:rsidR="00382C2F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73029B" w:rsidTr="00F4554D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investovania prostriedkov získaných oslobodením od dane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 časti M. prílohy č. 3 o príjmoch a výhodách členov štatutárnych orgánov, dozorných orgánov a iných orgánov</w:t>
      </w:r>
      <w:r w:rsidR="00916FC4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43"/>
        <w:gridCol w:w="1328"/>
        <w:gridCol w:w="28"/>
        <w:gridCol w:w="1158"/>
        <w:gridCol w:w="14"/>
        <w:gridCol w:w="1045"/>
        <w:gridCol w:w="1341"/>
        <w:gridCol w:w="15"/>
        <w:gridCol w:w="1228"/>
        <w:gridCol w:w="28"/>
        <w:gridCol w:w="1096"/>
      </w:tblGrid>
      <w:tr w:rsidR="000669B7" w:rsidRPr="0073029B" w:rsidTr="00A26CA3">
        <w:trPr>
          <w:trHeight w:val="495"/>
          <w:jc w:val="center"/>
        </w:trPr>
        <w:tc>
          <w:tcPr>
            <w:tcW w:w="20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príjmu, výhody</w:t>
            </w:r>
          </w:p>
        </w:tc>
        <w:tc>
          <w:tcPr>
            <w:tcW w:w="357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 príjmu, výhody súčasných členov orgánov</w:t>
            </w:r>
          </w:p>
        </w:tc>
        <w:tc>
          <w:tcPr>
            <w:tcW w:w="37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Hodnota príjmu, výhody bývalých členov orgánov                                                        </w:t>
            </w:r>
          </w:p>
        </w:tc>
      </w:tr>
      <w:tr w:rsidR="000669B7" w:rsidRPr="0073029B" w:rsidTr="00A26CA3">
        <w:trPr>
          <w:trHeight w:val="251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573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</w:t>
            </w:r>
          </w:p>
        </w:tc>
        <w:tc>
          <w:tcPr>
            <w:tcW w:w="370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c</w:t>
            </w:r>
          </w:p>
        </w:tc>
      </w:tr>
      <w:tr w:rsidR="000669B7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štatutárnych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dozorných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iných</w:t>
            </w: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štatutárnych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dozorných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iných</w:t>
            </w:r>
          </w:p>
        </w:tc>
      </w:tr>
      <w:tr w:rsidR="000669B7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70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1 - Bežné účtovné obdobie</w:t>
            </w:r>
          </w:p>
        </w:tc>
      </w:tr>
      <w:tr w:rsidR="000669B7" w:rsidRPr="0073029B" w:rsidTr="00A26CA3">
        <w:trPr>
          <w:trHeight w:val="345"/>
          <w:jc w:val="center"/>
        </w:trPr>
        <w:tc>
          <w:tcPr>
            <w:tcW w:w="2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a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70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0669B7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Peňažné príjmy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40736" w:rsidRDefault="00E40736" w:rsidP="00A26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0736">
              <w:rPr>
                <w:rFonts w:ascii="Arial Narrow" w:hAnsi="Arial Narrow"/>
                <w:sz w:val="22"/>
                <w:szCs w:val="22"/>
              </w:rPr>
              <w:t>40300,00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40736" w:rsidRDefault="000669B7" w:rsidP="00E40736">
            <w:pPr>
              <w:rPr>
                <w:rFonts w:ascii="Arial Narrow" w:hAnsi="Arial Narrow"/>
                <w:sz w:val="22"/>
                <w:szCs w:val="22"/>
              </w:rPr>
            </w:pPr>
            <w:r w:rsidRPr="00E40736">
              <w:rPr>
                <w:rFonts w:ascii="Arial Narrow" w:hAnsi="Arial Narrow"/>
                <w:sz w:val="22"/>
                <w:szCs w:val="22"/>
              </w:rPr>
              <w:t> </w:t>
            </w:r>
            <w:r w:rsidR="00E40736" w:rsidRPr="00E40736">
              <w:rPr>
                <w:rFonts w:ascii="Arial Narrow" w:hAnsi="Arial Narrow"/>
                <w:sz w:val="22"/>
                <w:szCs w:val="22"/>
              </w:rPr>
              <w:t>19760,00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37200,00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18240,00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Nepeňažné príjmy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Peňažné  preddavky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Nepeňažné preddavky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úvery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záruky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45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N. prílohy č. 3 o ekonomických vzťahoch medzi účtovnou jednotkou a spriaznenými osobami</w:t>
      </w:r>
      <w:r w:rsidR="00F80BCA">
        <w:rPr>
          <w:rFonts w:ascii="Arial Narrow" w:hAnsi="Arial Narrow"/>
          <w:sz w:val="22"/>
          <w:szCs w:val="22"/>
        </w:rPr>
        <w:t xml:space="preserve"> - nemáme</w:t>
      </w:r>
    </w:p>
    <w:p w:rsidR="00402AAF" w:rsidRDefault="00402AAF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D052CC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7. Informácie k časti P. prílohy č. 3 o zmenách vlastného imania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0669B7" w:rsidRPr="0073029B" w:rsidTr="004B470B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4B470B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 na konci účtovného obdobia</w:t>
            </w:r>
          </w:p>
        </w:tc>
      </w:tr>
      <w:tr w:rsidR="000669B7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f</w:t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DC3DDD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652767,00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C74536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t>83,00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C74536" w:rsidRDefault="00C74536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t>652684,00</w:t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DC3DDD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a04786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DC3DDD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a04787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1648" w:rsidRPr="0073029B" w:rsidTr="004B470B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DC3DDD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a04788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DC3DDD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C74536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t>8804125,00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544E3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t>1841536,00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544E38" w:rsidP="00544E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t>2639638,00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544E38" w:rsidRDefault="00544E3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t>8006023,00</w:t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1648" w:rsidRPr="0073029B" w:rsidTr="004B470B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544E38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44E38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44E3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44E3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3B49BB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B49BB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B49B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3B49BB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B49BB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B49B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3B49BB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B49BB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B49B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3B49BB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3B49BB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B49BB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B49B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3B49BB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t>89456,00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3B49BB" w:rsidRDefault="003B49BB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t>19628,00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3B49BB" w:rsidRDefault="003B49BB" w:rsidP="003B49B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t>18920,00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3B49BB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3B49BB" w:rsidRDefault="003B49BB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t>90164,00</w:t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3B49BB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B49BB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B49B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3B49BB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B49BB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B49B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3B49BB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B49BB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B49B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3B49BB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3B49BB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B49BB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B49B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852C19" w:rsidRDefault="009D1648" w:rsidP="009D164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52C19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DC3DDD" w:rsidRDefault="009D1648" w:rsidP="009D1648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111255,00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A053F9" w:rsidRDefault="009D1648" w:rsidP="009D164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053F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053F9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a02798 </w:instrText>
            </w:r>
            <w:r w:rsidRPr="00A053F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053F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053F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A053F9" w:rsidRDefault="00A053F9" w:rsidP="009D164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053F9">
              <w:rPr>
                <w:rFonts w:ascii="Arial Narrow" w:hAnsi="Arial Narrow"/>
                <w:b/>
                <w:sz w:val="18"/>
                <w:szCs w:val="18"/>
              </w:rPr>
              <w:t>5468,00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A053F9" w:rsidRDefault="009D1648" w:rsidP="009D164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A053F9" w:rsidRDefault="00A053F9" w:rsidP="009D164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053F9">
              <w:rPr>
                <w:rFonts w:ascii="Arial Narrow" w:hAnsi="Arial Narrow"/>
                <w:b/>
                <w:sz w:val="18"/>
                <w:szCs w:val="18"/>
              </w:rPr>
              <w:t>105787,00</w:t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DC3DDD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47080,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421BC0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5468,00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421BC0" w:rsidRDefault="00421BC0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41612,00</w:t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DC3DDD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64175,00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DC3DDD" w:rsidRDefault="009D1648" w:rsidP="009D164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4785,00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421BC0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421BC0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306,00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421BC0" w:rsidRDefault="00421BC0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4479,00</w:t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1648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D1648" w:rsidRPr="0073029B" w:rsidTr="004B470B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648" w:rsidRPr="0073029B" w:rsidRDefault="009D1648" w:rsidP="009D164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648" w:rsidRPr="00421BC0" w:rsidRDefault="009D1648" w:rsidP="009D16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F62E1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kapitálové fondy účtujeme na stranu Dal finančné pokrytie bytovej družstevnej výstavby a na Má dať vyradenie</w:t>
      </w:r>
    </w:p>
    <w:p w:rsidR="00F62E12" w:rsidRDefault="00F62E1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družstevného majetku / 021-dal a 413-má dať /, ktorý si nájomcovia previedli do svojho vlastníctva v zmysle zákona č. 182/1993 Z. z. o vlastníctve bytov a nebytových priestorov.</w:t>
      </w:r>
    </w:p>
    <w:p w:rsidR="0044731F" w:rsidRPr="0073029B" w:rsidRDefault="0044731F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A26CA3" w:rsidRPr="0073029B" w:rsidTr="009D1648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>
              <w:t>Bezprostredne predchádzajúce</w:t>
            </w:r>
            <w:r w:rsidRPr="0073029B">
              <w:t xml:space="preserve"> účtovné obdobie</w:t>
            </w:r>
          </w:p>
        </w:tc>
      </w:tr>
      <w:tr w:rsidR="00A26CA3" w:rsidRPr="0073029B" w:rsidTr="009D1648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Stav na konci účtovného obdobia</w:t>
            </w:r>
          </w:p>
        </w:tc>
      </w:tr>
      <w:tr w:rsidR="00A26CA3" w:rsidRPr="0073029B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f</w:t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652900,00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133,00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652767,00</w:t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a04786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a04787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874A6" w:rsidRPr="00F571F6" w:rsidTr="009D1648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a04788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9399514,00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1381715,00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1977104,00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8804125,00</w:t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a04791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a04792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a04793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874A6" w:rsidRPr="00F571F6" w:rsidTr="009D1648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a04794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a04795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89361,00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4541,00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4446,00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4A6" w:rsidRPr="004B470B" w:rsidRDefault="00D874A6" w:rsidP="00D874A6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89456,00</w:t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a04797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874A6" w:rsidRPr="00852C19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852C19" w:rsidRDefault="00D874A6" w:rsidP="00D874A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52C19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852C19" w:rsidRDefault="00D874A6" w:rsidP="00D874A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118789,00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852C19" w:rsidRDefault="00D874A6" w:rsidP="00D874A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52C1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52C19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a02798 </w:instrText>
            </w:r>
            <w:r w:rsidRPr="00852C1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52C1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52C1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852C19" w:rsidRDefault="00D874A6" w:rsidP="00D874A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7534,00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852C19" w:rsidRDefault="00D874A6" w:rsidP="00D874A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111255,00</w:t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54614,00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7534,00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47080,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00</w:t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64175,00</w:t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4525,00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4785,00</w:t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a04801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874A6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a04802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874A6" w:rsidRPr="00F571F6" w:rsidTr="009D1648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74A6" w:rsidRPr="0073029B" w:rsidRDefault="00D874A6" w:rsidP="00D874A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74A6" w:rsidRPr="00F571F6" w:rsidRDefault="00D874A6" w:rsidP="00D874A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74A6" w:rsidRPr="00DC3DDD" w:rsidRDefault="00D874A6" w:rsidP="00D874A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a04803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44731F" w:rsidRDefault="0044731F" w:rsidP="000669B7">
      <w:pPr>
        <w:rPr>
          <w:rFonts w:ascii="Arial Narrow" w:hAnsi="Arial Narrow"/>
          <w:sz w:val="22"/>
          <w:szCs w:val="22"/>
        </w:rPr>
      </w:pPr>
    </w:p>
    <w:p w:rsidR="0044731F" w:rsidRDefault="0044731F" w:rsidP="000669B7">
      <w:pPr>
        <w:rPr>
          <w:rFonts w:ascii="Arial Narrow" w:hAnsi="Arial Narrow"/>
          <w:sz w:val="22"/>
          <w:szCs w:val="22"/>
        </w:rPr>
      </w:pPr>
    </w:p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"/>
        <w:gridCol w:w="6106"/>
        <w:gridCol w:w="685"/>
        <w:gridCol w:w="1030"/>
        <w:gridCol w:w="1270"/>
      </w:tblGrid>
      <w:tr w:rsidR="004055CF" w:rsidRPr="004055CF" w:rsidTr="004055CF">
        <w:trPr>
          <w:trHeight w:val="255"/>
        </w:trPr>
        <w:tc>
          <w:tcPr>
            <w:tcW w:w="9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E14092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lang w:eastAsia="sk-SK"/>
              </w:rPr>
              <w:t xml:space="preserve">Informácie k časti </w:t>
            </w:r>
            <w:r w:rsidR="00E14092">
              <w:rPr>
                <w:rFonts w:ascii="Arial" w:hAnsi="Arial" w:cs="Arial"/>
                <w:b/>
                <w:bCs/>
                <w:lang w:eastAsia="sk-SK"/>
              </w:rPr>
              <w:t>R</w:t>
            </w:r>
            <w:bookmarkStart w:id="0" w:name="_GoBack"/>
            <w:bookmarkEnd w:id="0"/>
            <w:r w:rsidRPr="004055CF">
              <w:rPr>
                <w:rFonts w:ascii="Arial" w:hAnsi="Arial" w:cs="Arial"/>
                <w:b/>
                <w:bCs/>
                <w:lang w:eastAsia="sk-SK"/>
              </w:rPr>
              <w:t xml:space="preserve"> o prehľade peňažných tokov pri použití nepriamej metódy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účtovné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obdobie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4055CF">
              <w:rPr>
                <w:rFonts w:ascii="Arial" w:hAnsi="Arial" w:cs="Arial"/>
                <w:lang w:eastAsia="sk-SK"/>
              </w:rPr>
              <w:t>Ozn</w:t>
            </w:r>
            <w:proofErr w:type="spellEnd"/>
            <w:r w:rsidRPr="004055CF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6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 xml:space="preserve">                  Obsah položky</w:t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proofErr w:type="spellStart"/>
            <w:r w:rsidRPr="004055CF">
              <w:rPr>
                <w:rFonts w:ascii="Arial" w:hAnsi="Arial" w:cs="Arial"/>
                <w:lang w:eastAsia="sk-SK"/>
              </w:rPr>
              <w:t>č.riad</w:t>
            </w:r>
            <w:proofErr w:type="spellEnd"/>
            <w:r w:rsidRPr="004055CF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055CF">
              <w:rPr>
                <w:rFonts w:ascii="Arial" w:hAnsi="Arial" w:cs="Arial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055CF">
              <w:rPr>
                <w:rFonts w:ascii="Arial" w:hAnsi="Arial" w:cs="Arial"/>
                <w:sz w:val="16"/>
                <w:szCs w:val="16"/>
                <w:lang w:eastAsia="sk-SK"/>
              </w:rPr>
              <w:t>predchádzajúce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300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HV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Hospodársky výsledok za účtovné obdobie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4479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4785</w:t>
            </w:r>
          </w:p>
        </w:tc>
      </w:tr>
      <w:tr w:rsidR="004055CF" w:rsidRPr="004055CF" w:rsidTr="004055CF">
        <w:trPr>
          <w:trHeight w:val="300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43055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47046</w:t>
            </w:r>
          </w:p>
        </w:tc>
      </w:tr>
      <w:tr w:rsidR="004055CF" w:rsidRPr="004055CF" w:rsidTr="004055CF">
        <w:trPr>
          <w:trHeight w:val="300"/>
        </w:trPr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1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Zmena stavu pracovného kapitálu             A1+A2+A3</w:t>
            </w:r>
          </w:p>
        </w:tc>
        <w:tc>
          <w:tcPr>
            <w:tcW w:w="5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1254458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1280489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Zmena stavu zásob                                    </w:t>
            </w:r>
            <w:proofErr w:type="spellStart"/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súč</w:t>
            </w:r>
            <w:proofErr w:type="spellEnd"/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. A1.1.- A1.6.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A.1.1.</w:t>
            </w:r>
          </w:p>
        </w:tc>
        <w:tc>
          <w:tcPr>
            <w:tcW w:w="6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Materiál</w:t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A.1.2.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Nedokončená výroba a polotovary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A.1.3.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Výrobky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A.1.4.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Zvieratá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A.1.5.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Tovar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A.1.6.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Poskytnuté preddavky na zásoby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A.2.</w:t>
            </w:r>
          </w:p>
        </w:tc>
        <w:tc>
          <w:tcPr>
            <w:tcW w:w="61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pohľadávok                          súč.A.2.1.- A.2.16.</w:t>
            </w:r>
          </w:p>
        </w:tc>
        <w:tc>
          <w:tcPr>
            <w:tcW w:w="5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11</w:t>
            </w:r>
          </w:p>
        </w:tc>
        <w:tc>
          <w:tcPr>
            <w:tcW w:w="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1267563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739135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A.2.1.</w:t>
            </w:r>
          </w:p>
        </w:tc>
        <w:tc>
          <w:tcPr>
            <w:tcW w:w="6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Pohľadávky z obchodného styku /dlhodobé/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lastRenderedPageBreak/>
              <w:t>A.2.3.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Pohľadávky voči spoločníkom a združeniu /dlhodobé/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713953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1072168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A.2.4.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Pohľadávky voči ovládanej osobe a ovládajúcej osobe /dlhodobé/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A.2.5.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Ostatné pohľadávky v rámci konsolidovaného celku /dlhodobé/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A.2.6.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Iné pohľadávky /dlhodobé/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A.2.7.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Ostatné pohľadávky z obchodného styku /krátkodobé/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470351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115201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A.2.8.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Pohľadávky voči spoločníkom a združeniu / krátkodobé/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-73511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-62922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A.2.9.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Sociálne poistenie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A.2.10.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Daňové pohľadávky a dotácie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A.2.11.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Odložená daňová pohľadávka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A.2.12.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Pohľadávky voči ovládanej osobe a ovládajúcej osobe /krátkodobé/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A.2.13.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Ostatné pohľadávky v rámci konsolidovaného celku /krátkodobé/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A.2.14.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Iné pohľadávky /krátkodobé/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156770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-385312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A.2.15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Krátkodobý finančný majetok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A.2.16.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Obstarávaný krátkodobý finančný majetok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A.3.</w:t>
            </w:r>
          </w:p>
        </w:tc>
        <w:tc>
          <w:tcPr>
            <w:tcW w:w="61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záväzkov                              súč.A.3.1.- A.3.14.</w:t>
            </w:r>
          </w:p>
        </w:tc>
        <w:tc>
          <w:tcPr>
            <w:tcW w:w="5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28</w:t>
            </w:r>
          </w:p>
        </w:tc>
        <w:tc>
          <w:tcPr>
            <w:tcW w:w="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-13105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541354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A.3.1.</w:t>
            </w:r>
          </w:p>
        </w:tc>
        <w:tc>
          <w:tcPr>
            <w:tcW w:w="6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Iné záväzky /krátkodobé/</w:t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220881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432736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Krátkodobé rezervy zákonné a ostatné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2682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7372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Záväzky z obchodného styku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-240404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63065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A.3.4.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-11164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17634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A.3.5.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Záväzky voči spoločníkom a združeniu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-7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A.3.6.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Záväzky voči zamestnancom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47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A.3.7.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Záväzky zo sociálneho poistenia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6804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21843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A.3.8.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Daňové záväzky a dotácie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8426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-542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A.3.9.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Odložený daňový záväzok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-702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-1158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A.3.10.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Záväzky voči ovládanej osobe a ovládajúcej osobe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A.3.11.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Ostatné záväzky v rámci konsolidovaného celku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A.3.12.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Záväzky zo sociálneho fondu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144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364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A.3.13.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Bežné bankové úvery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A.3.14.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A.4.</w:t>
            </w:r>
          </w:p>
        </w:tc>
        <w:tc>
          <w:tcPr>
            <w:tcW w:w="61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rozlíšenie nákladov a príjmov         súč.A.4.1.- A.4.2. </w:t>
            </w:r>
          </w:p>
        </w:tc>
        <w:tc>
          <w:tcPr>
            <w:tcW w:w="5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43</w:t>
            </w:r>
          </w:p>
        </w:tc>
        <w:tc>
          <w:tcPr>
            <w:tcW w:w="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6123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493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A.4.1.</w:t>
            </w:r>
          </w:p>
        </w:tc>
        <w:tc>
          <w:tcPr>
            <w:tcW w:w="6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Náklady budúcich období</w:t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352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683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A.4.2.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 xml:space="preserve">Príjmy budúcich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5771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-190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A.5.</w:t>
            </w:r>
          </w:p>
        </w:tc>
        <w:tc>
          <w:tcPr>
            <w:tcW w:w="61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</w:t>
            </w:r>
            <w:proofErr w:type="spellStart"/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rozlišenie</w:t>
            </w:r>
            <w:proofErr w:type="spellEnd"/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 výdavkov a výnosov      súč.A.5.1.- A.5.2.</w:t>
            </w:r>
          </w:p>
        </w:tc>
        <w:tc>
          <w:tcPr>
            <w:tcW w:w="5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46</w:t>
            </w:r>
          </w:p>
        </w:tc>
        <w:tc>
          <w:tcPr>
            <w:tcW w:w="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31587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7740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A.5.1.</w:t>
            </w:r>
          </w:p>
        </w:tc>
        <w:tc>
          <w:tcPr>
            <w:tcW w:w="6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Výdavky budúcich období</w:t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-963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A.5.2.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Výnosy budúcich období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31587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8703</w:t>
            </w:r>
          </w:p>
        </w:tc>
      </w:tr>
      <w:tr w:rsidR="004055CF" w:rsidRPr="004055CF" w:rsidTr="004055CF">
        <w:trPr>
          <w:trHeight w:val="300"/>
        </w:trPr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A***</w:t>
            </w:r>
          </w:p>
        </w:tc>
        <w:tc>
          <w:tcPr>
            <w:tcW w:w="61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základ.podnik.činností</w:t>
            </w:r>
            <w:proofErr w:type="spellEnd"/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HV+O+A-A4-A5</w:t>
            </w:r>
          </w:p>
        </w:tc>
        <w:tc>
          <w:tcPr>
            <w:tcW w:w="5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49</w:t>
            </w:r>
          </w:p>
        </w:tc>
        <w:tc>
          <w:tcPr>
            <w:tcW w:w="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1339702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1340553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B.1.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dlhodobého majetku            súč.B.1.1.- B.1.23.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762417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1192529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B.1.1.</w:t>
            </w:r>
          </w:p>
        </w:tc>
        <w:tc>
          <w:tcPr>
            <w:tcW w:w="6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Zriaďovacie náklady</w:t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Aktivované náklady na  vývoj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Softvér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11064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9968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B.1.4.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 xml:space="preserve">Oceniteľné práva, </w:t>
            </w:r>
            <w:proofErr w:type="spellStart"/>
            <w:r w:rsidRPr="004055CF">
              <w:rPr>
                <w:rFonts w:ascii="Arial" w:hAnsi="Arial" w:cs="Arial"/>
                <w:lang w:eastAsia="sk-SK"/>
              </w:rPr>
              <w:t>goodwill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B.1.5.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Ostatný dlhodobý nehmotný majetok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B.1.6.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Obstarávaný dlhodobý nehmotný majetok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B.1.7.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Poskytnuté preddavky na dlhodobý nehmotný majetok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B.1.8.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Pozemky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5585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870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B.1.9.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Stavby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1144337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1395035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B.1.10.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Samostatné hnuteľné veci a súbory hnuteľných vecí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-10985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6112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B.1.11.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Pestovateľské celky trvalých porastov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B.1.12.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Základné stádo a ťažné zvieratá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B.1.13.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Ostatný dlhodobý hmotný majetok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B.1.14.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4055CF">
              <w:rPr>
                <w:rFonts w:ascii="Arial" w:hAnsi="Arial" w:cs="Arial"/>
                <w:lang w:eastAsia="sk-SK"/>
              </w:rPr>
              <w:t>Obstáravaný</w:t>
            </w:r>
            <w:proofErr w:type="spellEnd"/>
            <w:r w:rsidRPr="004055CF">
              <w:rPr>
                <w:rFonts w:ascii="Arial" w:hAnsi="Arial" w:cs="Arial"/>
                <w:lang w:eastAsia="sk-SK"/>
              </w:rPr>
              <w:t xml:space="preserve"> dlhodobý hmotný majetok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-387584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-219456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B.1.15.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Poskytnuté preddavky na dlhodobý hmotný majetok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B.1.16.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Podielové cenné papiere a podiely v prepojených jednotkách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lastRenderedPageBreak/>
              <w:t>B.1.17.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Podielové cenné papiere a vklady s podielovou účasťou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B.1.18.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Ostatné realizovateľné cenné papiere a podiely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B.1.19.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Pôžičky účtovnej jednotky v konsolidovanom celku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B.1.20.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Ostatný dlhodobý finančný majetok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B.1.21.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Pôžičky s dobou splatnosti najviac jeden rok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B.1.22.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Obstarávaný dlhodobý finančný majetok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B.1.23.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 xml:space="preserve">Poskytnuté preddavky na dlhodobý </w:t>
            </w:r>
            <w:proofErr w:type="spellStart"/>
            <w:r w:rsidRPr="004055CF">
              <w:rPr>
                <w:rFonts w:ascii="Arial" w:hAnsi="Arial" w:cs="Arial"/>
                <w:lang w:eastAsia="sk-SK"/>
              </w:rPr>
              <w:t>fin.majetok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300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-43055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-47046</w:t>
            </w:r>
          </w:p>
        </w:tc>
      </w:tr>
      <w:tr w:rsidR="004055CF" w:rsidRPr="004055CF" w:rsidTr="004055CF">
        <w:trPr>
          <w:trHeight w:val="300"/>
        </w:trPr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B***</w:t>
            </w:r>
          </w:p>
        </w:tc>
        <w:tc>
          <w:tcPr>
            <w:tcW w:w="61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B1+O</w:t>
            </w:r>
          </w:p>
        </w:tc>
        <w:tc>
          <w:tcPr>
            <w:tcW w:w="5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75</w:t>
            </w:r>
          </w:p>
        </w:tc>
        <w:tc>
          <w:tcPr>
            <w:tcW w:w="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719362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1145483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kapitálu                                 súč.D.1.1.- D.1.13.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-807730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-607486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 xml:space="preserve">             m</w:t>
            </w:r>
          </w:p>
        </w:tc>
        <w:tc>
          <w:tcPr>
            <w:tcW w:w="6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Základné imanie a zmeny základného imania</w:t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-83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-133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D.1.2.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D.1.3.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Emisné ážio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D.1.4.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Ostatné kapitálové fondy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-798102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-595389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D.1.5.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Oceňovacie rozdiely z precenenia majetku a záväzkov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D.1.6.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Oceňovacie rozdiely z kapitálových účastín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D.1.7.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Oceňovacie rozdiely pri splynutí a rozdelení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D.1.8.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Zákonný rezervný fond a nedeliteľný fond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95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D.1.9.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Rezervný fond na vlastné akcie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D.1.10.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Ostatné fondy zo zisku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D.1.11.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Nerozdelený zisk minulých rokov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-5468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-7534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D.1.12.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Neuhradená strata minulých rokov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D.1.13.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Hospodársky výsledok predchádzajúceho obdobia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89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-4785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-4525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D.2.</w:t>
            </w:r>
          </w:p>
        </w:tc>
        <w:tc>
          <w:tcPr>
            <w:tcW w:w="61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úverov a výpomocí               súč.D.2.1.- D.2.11.</w:t>
            </w:r>
          </w:p>
        </w:tc>
        <w:tc>
          <w:tcPr>
            <w:tcW w:w="5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90</w:t>
            </w:r>
          </w:p>
        </w:tc>
        <w:tc>
          <w:tcPr>
            <w:tcW w:w="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-691738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-1123519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D.2.1.</w:t>
            </w:r>
          </w:p>
        </w:tc>
        <w:tc>
          <w:tcPr>
            <w:tcW w:w="6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Rezervy zákonné</w:t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D.2.2.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Dlhodobé záväzky z obchodného styku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D.2.3.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Dlhodobé nevyfakturované dodávky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D.2.4.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Dlhodobé záväzky voči ovládanej osobe a ovládajúcej osobe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D.2.5.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Ostatné dlhodobé záväzky v rámci konsolidovaného celku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D.2.6.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D.2.7.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Bežné bankové úvery - ročné splátky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69242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59172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D.2.8.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Dlhodobé zmenky na úhradu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D.2.9.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Ostatné dlhodobé záväzky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-736802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-1363219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D.2.10.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4055CF" w:rsidRPr="004055CF" w:rsidTr="004055CF">
        <w:trPr>
          <w:trHeight w:val="25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D.2.11.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Dlhodobé bankové úvery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101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-24178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180528</w:t>
            </w:r>
          </w:p>
        </w:tc>
      </w:tr>
      <w:tr w:rsidR="004055CF" w:rsidRPr="004055CF" w:rsidTr="004055CF">
        <w:trPr>
          <w:trHeight w:val="300"/>
        </w:trPr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D***</w:t>
            </w:r>
          </w:p>
        </w:tc>
        <w:tc>
          <w:tcPr>
            <w:tcW w:w="61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D1+D2</w:t>
            </w:r>
          </w:p>
        </w:tc>
        <w:tc>
          <w:tcPr>
            <w:tcW w:w="5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102</w:t>
            </w:r>
          </w:p>
        </w:tc>
        <w:tc>
          <w:tcPr>
            <w:tcW w:w="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-1499468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-1731005</w:t>
            </w:r>
          </w:p>
        </w:tc>
      </w:tr>
      <w:tr w:rsidR="004055CF" w:rsidRPr="004055CF" w:rsidTr="004055CF">
        <w:trPr>
          <w:trHeight w:val="300"/>
        </w:trPr>
        <w:tc>
          <w:tcPr>
            <w:tcW w:w="9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základ.podnikateľ.činností</w:t>
            </w:r>
            <w:proofErr w:type="spellEnd"/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            A***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103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1339702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1340553</w:t>
            </w:r>
          </w:p>
        </w:tc>
      </w:tr>
      <w:tr w:rsidR="004055CF" w:rsidRPr="004055CF" w:rsidTr="004055CF">
        <w:trPr>
          <w:trHeight w:val="300"/>
        </w:trPr>
        <w:tc>
          <w:tcPr>
            <w:tcW w:w="9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              B***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104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719362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1145483</w:t>
            </w:r>
          </w:p>
        </w:tc>
      </w:tr>
      <w:tr w:rsidR="004055CF" w:rsidRPr="004055CF" w:rsidTr="004055CF">
        <w:trPr>
          <w:trHeight w:val="300"/>
        </w:trPr>
        <w:tc>
          <w:tcPr>
            <w:tcW w:w="9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III.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               D***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105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-1499468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-1731005</w:t>
            </w:r>
          </w:p>
        </w:tc>
      </w:tr>
      <w:tr w:rsidR="004055CF" w:rsidRPr="004055CF" w:rsidTr="004055CF">
        <w:trPr>
          <w:trHeight w:val="28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F.</w:t>
            </w:r>
          </w:p>
        </w:tc>
        <w:tc>
          <w:tcPr>
            <w:tcW w:w="6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 xml:space="preserve">Zmena stavu </w:t>
            </w:r>
            <w:proofErr w:type="spellStart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peňaž.prostr.a</w:t>
            </w:r>
            <w:proofErr w:type="spellEnd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peňaž.ekvivalent</w:t>
            </w:r>
            <w:proofErr w:type="spellEnd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. A***+B***+D***</w:t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106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559596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755031</w:t>
            </w:r>
          </w:p>
        </w:tc>
      </w:tr>
      <w:tr w:rsidR="004055CF" w:rsidRPr="004055CF" w:rsidTr="004055CF">
        <w:trPr>
          <w:trHeight w:val="28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G.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 xml:space="preserve">Stav </w:t>
            </w:r>
            <w:proofErr w:type="spellStart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peňaž</w:t>
            </w:r>
            <w:proofErr w:type="spellEnd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</w:t>
            </w:r>
            <w:proofErr w:type="spellStart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prostr</w:t>
            </w:r>
            <w:proofErr w:type="spellEnd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peňaž.ekvivalentov</w:t>
            </w:r>
            <w:proofErr w:type="spellEnd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 xml:space="preserve"> na </w:t>
            </w:r>
            <w:proofErr w:type="spellStart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zač.úč.obdobia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107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9819989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9064958</w:t>
            </w:r>
          </w:p>
        </w:tc>
      </w:tr>
      <w:tr w:rsidR="004055CF" w:rsidRPr="004055CF" w:rsidTr="004055CF">
        <w:trPr>
          <w:trHeight w:val="285"/>
        </w:trPr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H.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 xml:space="preserve">Zostatok </w:t>
            </w:r>
            <w:proofErr w:type="spellStart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peňaž.prostr</w:t>
            </w:r>
            <w:proofErr w:type="spellEnd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peňaž.ekviv</w:t>
            </w:r>
            <w:proofErr w:type="spellEnd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na konci </w:t>
            </w:r>
            <w:proofErr w:type="spellStart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uč.obd</w:t>
            </w:r>
            <w:proofErr w:type="spellEnd"/>
            <w:r w:rsidRPr="004055CF">
              <w:rPr>
                <w:rFonts w:ascii="Arial" w:hAnsi="Arial" w:cs="Arial"/>
                <w:sz w:val="22"/>
                <w:szCs w:val="22"/>
                <w:lang w:eastAsia="sk-SK"/>
              </w:rPr>
              <w:t>.   F+G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center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10379585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55CF" w:rsidRPr="004055CF" w:rsidRDefault="004055CF" w:rsidP="004055CF">
            <w:pPr>
              <w:jc w:val="right"/>
              <w:rPr>
                <w:rFonts w:ascii="Arial" w:hAnsi="Arial" w:cs="Arial"/>
                <w:lang w:eastAsia="sk-SK"/>
              </w:rPr>
            </w:pPr>
            <w:r w:rsidRPr="004055CF">
              <w:rPr>
                <w:rFonts w:ascii="Arial" w:hAnsi="Arial" w:cs="Arial"/>
                <w:lang w:eastAsia="sk-SK"/>
              </w:rPr>
              <w:t>9819989</w:t>
            </w:r>
          </w:p>
        </w:tc>
      </w:tr>
    </w:tbl>
    <w:p w:rsidR="00EC206B" w:rsidRDefault="00EC206B" w:rsidP="000669B7">
      <w:pPr>
        <w:rPr>
          <w:rFonts w:ascii="Arial Narrow" w:hAnsi="Arial Narrow"/>
          <w:sz w:val="22"/>
          <w:szCs w:val="22"/>
        </w:rPr>
      </w:pPr>
    </w:p>
    <w:p w:rsidR="00EC206B" w:rsidRDefault="00EC206B" w:rsidP="000669B7">
      <w:pPr>
        <w:rPr>
          <w:rFonts w:ascii="Arial Narrow" w:hAnsi="Arial Narrow"/>
          <w:sz w:val="22"/>
          <w:szCs w:val="22"/>
        </w:rPr>
      </w:pPr>
    </w:p>
    <w:p w:rsidR="00EC206B" w:rsidRDefault="00EC206B" w:rsidP="000669B7">
      <w:pPr>
        <w:rPr>
          <w:rFonts w:ascii="Arial Narrow" w:hAnsi="Arial Narrow"/>
          <w:sz w:val="22"/>
          <w:szCs w:val="22"/>
        </w:rPr>
      </w:pPr>
    </w:p>
    <w:p w:rsidR="00EC206B" w:rsidRPr="0073029B" w:rsidRDefault="00EC206B" w:rsidP="000669B7">
      <w:pPr>
        <w:rPr>
          <w:rFonts w:ascii="Arial Narrow" w:hAnsi="Arial Narrow"/>
          <w:sz w:val="22"/>
          <w:szCs w:val="22"/>
        </w:rPr>
      </w:pPr>
    </w:p>
    <w:sectPr w:rsidR="00EC206B" w:rsidRPr="0073029B" w:rsidSect="00DC0CCA">
      <w:headerReference w:type="default" r:id="rId8"/>
      <w:footerReference w:type="even" r:id="rId9"/>
      <w:footerReference w:type="default" r:id="rId10"/>
      <w:pgSz w:w="11906" w:h="16838"/>
      <w:pgMar w:top="1021" w:right="1418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C57" w:rsidRDefault="00A44C57">
      <w:r>
        <w:separator/>
      </w:r>
    </w:p>
  </w:endnote>
  <w:endnote w:type="continuationSeparator" w:id="0">
    <w:p w:rsidR="00A44C57" w:rsidRDefault="00A4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2BA" w:rsidRDefault="003D02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D02BA" w:rsidRDefault="003D02BA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2BA" w:rsidRPr="00010D38" w:rsidRDefault="003D02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E14092">
      <w:rPr>
        <w:rStyle w:val="slostrany"/>
        <w:sz w:val="16"/>
        <w:szCs w:val="16"/>
      </w:rPr>
      <w:t>30</w:t>
    </w:r>
    <w:r w:rsidRPr="00010D38">
      <w:rPr>
        <w:rStyle w:val="slostrany"/>
        <w:sz w:val="16"/>
        <w:szCs w:val="16"/>
      </w:rPr>
      <w:fldChar w:fldCharType="end"/>
    </w:r>
  </w:p>
  <w:p w:rsidR="003D02BA" w:rsidRDefault="003D02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C57" w:rsidRDefault="00A44C57">
      <w:r>
        <w:separator/>
      </w:r>
    </w:p>
  </w:footnote>
  <w:footnote w:type="continuationSeparator" w:id="0">
    <w:p w:rsidR="00A44C57" w:rsidRDefault="00A44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76"/>
      <w:gridCol w:w="2741"/>
      <w:gridCol w:w="3306"/>
      <w:gridCol w:w="3598"/>
    </w:tblGrid>
    <w:tr w:rsidR="003D02BA" w:rsidRPr="0073029B" w:rsidTr="00C02E9E">
      <w:trPr>
        <w:trHeight w:val="59"/>
      </w:trPr>
      <w:tc>
        <w:tcPr>
          <w:tcW w:w="416" w:type="pct"/>
          <w:noWrap/>
        </w:tcPr>
        <w:p w:rsidR="003D02BA" w:rsidRPr="0073029B" w:rsidRDefault="003D02BA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3D02BA" w:rsidRPr="0073029B" w:rsidRDefault="003D02BA" w:rsidP="003A5DDF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Poznámky UZ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v14-p</w:t>
          </w:r>
        </w:p>
      </w:tc>
      <w:tc>
        <w:tcPr>
          <w:tcW w:w="1571" w:type="pct"/>
        </w:tcPr>
        <w:p w:rsidR="003D02BA" w:rsidRDefault="003D02BA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3D02BA" w:rsidRPr="0073029B" w:rsidRDefault="003D02BA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IČO  00222038</w:t>
          </w:r>
        </w:p>
      </w:tc>
    </w:tr>
    <w:tr w:rsidR="003D02BA" w:rsidRPr="0073029B" w:rsidTr="00C02E9E">
      <w:trPr>
        <w:trHeight w:val="59"/>
      </w:trPr>
      <w:tc>
        <w:tcPr>
          <w:tcW w:w="416" w:type="pct"/>
          <w:noWrap/>
        </w:tcPr>
        <w:p w:rsidR="003D02BA" w:rsidRPr="0073029B" w:rsidRDefault="003D02BA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3D02BA" w:rsidRPr="0073029B" w:rsidRDefault="003D02BA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3D02BA" w:rsidRDefault="003D02BA" w:rsidP="00497D43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3D02BA" w:rsidRPr="0073029B" w:rsidRDefault="003D02BA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DIČ  2020431402</w:t>
          </w:r>
        </w:p>
      </w:tc>
    </w:tr>
  </w:tbl>
  <w:p w:rsidR="003D02BA" w:rsidRPr="00450F74" w:rsidRDefault="003D02BA" w:rsidP="00450F7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70E9"/>
    <w:multiLevelType w:val="hybridMultilevel"/>
    <w:tmpl w:val="62CA40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A3B"/>
    <w:multiLevelType w:val="hybridMultilevel"/>
    <w:tmpl w:val="D308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F7C"/>
    <w:multiLevelType w:val="hybridMultilevel"/>
    <w:tmpl w:val="8640BE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3CCB"/>
    <w:multiLevelType w:val="hybridMultilevel"/>
    <w:tmpl w:val="AE882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86DDE"/>
    <w:multiLevelType w:val="hybridMultilevel"/>
    <w:tmpl w:val="7174D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30C16"/>
    <w:multiLevelType w:val="hybridMultilevel"/>
    <w:tmpl w:val="E51A9D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F5DE1"/>
    <w:multiLevelType w:val="hybridMultilevel"/>
    <w:tmpl w:val="5152176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9" w15:restartNumberingAfterBreak="0">
    <w:nsid w:val="29153BAB"/>
    <w:multiLevelType w:val="hybridMultilevel"/>
    <w:tmpl w:val="BDF4EB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1C2E7F"/>
    <w:multiLevelType w:val="hybridMultilevel"/>
    <w:tmpl w:val="180E2A3E"/>
    <w:lvl w:ilvl="0" w:tplc="D1BA6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26DF"/>
    <w:multiLevelType w:val="hybridMultilevel"/>
    <w:tmpl w:val="84CE5D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DF4C8C"/>
    <w:multiLevelType w:val="hybridMultilevel"/>
    <w:tmpl w:val="177AE7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4"/>
  </w:num>
  <w:num w:numId="9">
    <w:abstractNumId w:val="5"/>
  </w:num>
  <w:num w:numId="10">
    <w:abstractNumId w:val="0"/>
  </w:num>
  <w:num w:numId="11">
    <w:abstractNumId w:val="15"/>
  </w:num>
  <w:num w:numId="12">
    <w:abstractNumId w:val="4"/>
  </w:num>
  <w:num w:numId="13">
    <w:abstractNumId w:val="9"/>
  </w:num>
  <w:num w:numId="14">
    <w:abstractNumId w:val="6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rg1" w:val="20140"/>
    <w:docVar w:name="arg2" w:val="driver=asa11;dbf=c:\anasoft\data\martin.db;dbn=martin;eng=sql;links=tcpip{ip=192.168.171.144};uid=capliarova;pwd=d;con=finus (10.15)"/>
    <w:docVar w:name="arg3" w:val="0"/>
    <w:docVar w:name="arg4" w:val="C:\Users\CAPLIA~1\AppData\Local\Temp\93538.doc"/>
    <w:docVar w:name="arg5" w:val="1"/>
  </w:docVars>
  <w:rsids>
    <w:rsidRoot w:val="00175F4B"/>
    <w:rsid w:val="00002694"/>
    <w:rsid w:val="000053B0"/>
    <w:rsid w:val="00005BFC"/>
    <w:rsid w:val="0000781D"/>
    <w:rsid w:val="0001143D"/>
    <w:rsid w:val="00011EDC"/>
    <w:rsid w:val="000142F6"/>
    <w:rsid w:val="00014E15"/>
    <w:rsid w:val="00016E3A"/>
    <w:rsid w:val="00016ECE"/>
    <w:rsid w:val="000171BB"/>
    <w:rsid w:val="000234F7"/>
    <w:rsid w:val="0002470E"/>
    <w:rsid w:val="0002509E"/>
    <w:rsid w:val="00025FC3"/>
    <w:rsid w:val="00026007"/>
    <w:rsid w:val="0002710D"/>
    <w:rsid w:val="00030DEB"/>
    <w:rsid w:val="00034F6E"/>
    <w:rsid w:val="000363BB"/>
    <w:rsid w:val="00037B33"/>
    <w:rsid w:val="00037BE9"/>
    <w:rsid w:val="00041387"/>
    <w:rsid w:val="000422B9"/>
    <w:rsid w:val="0004292E"/>
    <w:rsid w:val="00043A96"/>
    <w:rsid w:val="000461D1"/>
    <w:rsid w:val="000461D6"/>
    <w:rsid w:val="0004679C"/>
    <w:rsid w:val="00046C91"/>
    <w:rsid w:val="000504D8"/>
    <w:rsid w:val="00051D36"/>
    <w:rsid w:val="00052884"/>
    <w:rsid w:val="0005319F"/>
    <w:rsid w:val="00057D9F"/>
    <w:rsid w:val="00063363"/>
    <w:rsid w:val="00064ED1"/>
    <w:rsid w:val="000669B7"/>
    <w:rsid w:val="00067E4C"/>
    <w:rsid w:val="00070A5B"/>
    <w:rsid w:val="000722C5"/>
    <w:rsid w:val="00072FA0"/>
    <w:rsid w:val="000753F8"/>
    <w:rsid w:val="00077226"/>
    <w:rsid w:val="000772A5"/>
    <w:rsid w:val="00082058"/>
    <w:rsid w:val="00085147"/>
    <w:rsid w:val="000871D6"/>
    <w:rsid w:val="000929AD"/>
    <w:rsid w:val="00092BED"/>
    <w:rsid w:val="00094F4A"/>
    <w:rsid w:val="000950E8"/>
    <w:rsid w:val="000954D3"/>
    <w:rsid w:val="00097E02"/>
    <w:rsid w:val="00097E73"/>
    <w:rsid w:val="000A52E2"/>
    <w:rsid w:val="000A5E5A"/>
    <w:rsid w:val="000A6F44"/>
    <w:rsid w:val="000B015D"/>
    <w:rsid w:val="000B0A57"/>
    <w:rsid w:val="000B199A"/>
    <w:rsid w:val="000B3DF6"/>
    <w:rsid w:val="000B4849"/>
    <w:rsid w:val="000B5B43"/>
    <w:rsid w:val="000B68AC"/>
    <w:rsid w:val="000B71A9"/>
    <w:rsid w:val="000B7785"/>
    <w:rsid w:val="000C2209"/>
    <w:rsid w:val="000C553E"/>
    <w:rsid w:val="000D3217"/>
    <w:rsid w:val="000D40DE"/>
    <w:rsid w:val="000E1BF7"/>
    <w:rsid w:val="000E5A18"/>
    <w:rsid w:val="000E6997"/>
    <w:rsid w:val="000F0107"/>
    <w:rsid w:val="000F5802"/>
    <w:rsid w:val="00101D43"/>
    <w:rsid w:val="001030D1"/>
    <w:rsid w:val="001060C4"/>
    <w:rsid w:val="0010681B"/>
    <w:rsid w:val="00106ADA"/>
    <w:rsid w:val="0010741E"/>
    <w:rsid w:val="00112350"/>
    <w:rsid w:val="001135DA"/>
    <w:rsid w:val="00115FC8"/>
    <w:rsid w:val="00116BCB"/>
    <w:rsid w:val="001202E8"/>
    <w:rsid w:val="00120F10"/>
    <w:rsid w:val="00125776"/>
    <w:rsid w:val="0012652D"/>
    <w:rsid w:val="0013217B"/>
    <w:rsid w:val="00132F5C"/>
    <w:rsid w:val="00136610"/>
    <w:rsid w:val="0014269F"/>
    <w:rsid w:val="001444F9"/>
    <w:rsid w:val="0014588B"/>
    <w:rsid w:val="001465C1"/>
    <w:rsid w:val="0015103D"/>
    <w:rsid w:val="00152B1C"/>
    <w:rsid w:val="0015454F"/>
    <w:rsid w:val="00155119"/>
    <w:rsid w:val="00155D3A"/>
    <w:rsid w:val="00157BCD"/>
    <w:rsid w:val="001601C7"/>
    <w:rsid w:val="001604B5"/>
    <w:rsid w:val="00163764"/>
    <w:rsid w:val="001664BB"/>
    <w:rsid w:val="0017282B"/>
    <w:rsid w:val="00174ED8"/>
    <w:rsid w:val="00175F4B"/>
    <w:rsid w:val="001809E6"/>
    <w:rsid w:val="001933A8"/>
    <w:rsid w:val="00193BAE"/>
    <w:rsid w:val="0019621E"/>
    <w:rsid w:val="00197241"/>
    <w:rsid w:val="00197E0F"/>
    <w:rsid w:val="001A2A32"/>
    <w:rsid w:val="001A4E6D"/>
    <w:rsid w:val="001A6EEF"/>
    <w:rsid w:val="001A7000"/>
    <w:rsid w:val="001B0805"/>
    <w:rsid w:val="001B3409"/>
    <w:rsid w:val="001B497E"/>
    <w:rsid w:val="001B7064"/>
    <w:rsid w:val="001B711B"/>
    <w:rsid w:val="001B7FD6"/>
    <w:rsid w:val="001D0A84"/>
    <w:rsid w:val="001D1CC8"/>
    <w:rsid w:val="001D2AB6"/>
    <w:rsid w:val="001D2D19"/>
    <w:rsid w:val="001D31D0"/>
    <w:rsid w:val="001E0C5F"/>
    <w:rsid w:val="001E210C"/>
    <w:rsid w:val="001E31B3"/>
    <w:rsid w:val="001E33AE"/>
    <w:rsid w:val="001E4A7A"/>
    <w:rsid w:val="001E538B"/>
    <w:rsid w:val="001F17B9"/>
    <w:rsid w:val="001F32F6"/>
    <w:rsid w:val="001F3D1D"/>
    <w:rsid w:val="001F4853"/>
    <w:rsid w:val="001F4DA2"/>
    <w:rsid w:val="001F4F2D"/>
    <w:rsid w:val="001F5AF0"/>
    <w:rsid w:val="001F7461"/>
    <w:rsid w:val="00200A6E"/>
    <w:rsid w:val="00200F47"/>
    <w:rsid w:val="00202D57"/>
    <w:rsid w:val="00203EB9"/>
    <w:rsid w:val="002066E2"/>
    <w:rsid w:val="002067CD"/>
    <w:rsid w:val="00207A36"/>
    <w:rsid w:val="00210171"/>
    <w:rsid w:val="00211F5F"/>
    <w:rsid w:val="00212499"/>
    <w:rsid w:val="00212F83"/>
    <w:rsid w:val="002167FD"/>
    <w:rsid w:val="00220614"/>
    <w:rsid w:val="00220DC1"/>
    <w:rsid w:val="00222D33"/>
    <w:rsid w:val="00222F51"/>
    <w:rsid w:val="00224039"/>
    <w:rsid w:val="002247A4"/>
    <w:rsid w:val="00227203"/>
    <w:rsid w:val="00227DB8"/>
    <w:rsid w:val="00230F36"/>
    <w:rsid w:val="00231236"/>
    <w:rsid w:val="002336CD"/>
    <w:rsid w:val="0023484E"/>
    <w:rsid w:val="00240D97"/>
    <w:rsid w:val="00241F9D"/>
    <w:rsid w:val="0024212B"/>
    <w:rsid w:val="00244A85"/>
    <w:rsid w:val="002509F7"/>
    <w:rsid w:val="00251EEE"/>
    <w:rsid w:val="00252164"/>
    <w:rsid w:val="00253A0A"/>
    <w:rsid w:val="00254422"/>
    <w:rsid w:val="00254598"/>
    <w:rsid w:val="00255708"/>
    <w:rsid w:val="002577C5"/>
    <w:rsid w:val="00257C95"/>
    <w:rsid w:val="00261071"/>
    <w:rsid w:val="00261D73"/>
    <w:rsid w:val="002739DE"/>
    <w:rsid w:val="00275A93"/>
    <w:rsid w:val="0027668D"/>
    <w:rsid w:val="00280B22"/>
    <w:rsid w:val="00282982"/>
    <w:rsid w:val="002830A2"/>
    <w:rsid w:val="0028393A"/>
    <w:rsid w:val="0028560E"/>
    <w:rsid w:val="002901B0"/>
    <w:rsid w:val="00292243"/>
    <w:rsid w:val="00293762"/>
    <w:rsid w:val="00296C52"/>
    <w:rsid w:val="00297BC5"/>
    <w:rsid w:val="002A1377"/>
    <w:rsid w:val="002A4F07"/>
    <w:rsid w:val="002A575A"/>
    <w:rsid w:val="002B0C3F"/>
    <w:rsid w:val="002B1DC9"/>
    <w:rsid w:val="002B2ED2"/>
    <w:rsid w:val="002C0A91"/>
    <w:rsid w:val="002C1AEB"/>
    <w:rsid w:val="002C1BA1"/>
    <w:rsid w:val="002C245E"/>
    <w:rsid w:val="002C3D23"/>
    <w:rsid w:val="002C5C0E"/>
    <w:rsid w:val="002C5CE4"/>
    <w:rsid w:val="002C7A14"/>
    <w:rsid w:val="002C7D81"/>
    <w:rsid w:val="002D0906"/>
    <w:rsid w:val="002D0F3E"/>
    <w:rsid w:val="002D32F8"/>
    <w:rsid w:val="002D5ADB"/>
    <w:rsid w:val="002D60D4"/>
    <w:rsid w:val="002E13D5"/>
    <w:rsid w:val="002E14BB"/>
    <w:rsid w:val="002E266F"/>
    <w:rsid w:val="002E3F2A"/>
    <w:rsid w:val="002E4E32"/>
    <w:rsid w:val="002F002B"/>
    <w:rsid w:val="002F1265"/>
    <w:rsid w:val="002F2269"/>
    <w:rsid w:val="002F24B7"/>
    <w:rsid w:val="002F6118"/>
    <w:rsid w:val="002F6E7C"/>
    <w:rsid w:val="002F733E"/>
    <w:rsid w:val="002F7621"/>
    <w:rsid w:val="003003D0"/>
    <w:rsid w:val="00300482"/>
    <w:rsid w:val="00301F3B"/>
    <w:rsid w:val="0030373C"/>
    <w:rsid w:val="00304DD2"/>
    <w:rsid w:val="00307E20"/>
    <w:rsid w:val="0031025B"/>
    <w:rsid w:val="00310AEA"/>
    <w:rsid w:val="0031248C"/>
    <w:rsid w:val="003138AC"/>
    <w:rsid w:val="00316AE6"/>
    <w:rsid w:val="00317050"/>
    <w:rsid w:val="00323211"/>
    <w:rsid w:val="00325F00"/>
    <w:rsid w:val="00327ED0"/>
    <w:rsid w:val="003321E0"/>
    <w:rsid w:val="003334B1"/>
    <w:rsid w:val="00333EF7"/>
    <w:rsid w:val="00336D5C"/>
    <w:rsid w:val="00337BB7"/>
    <w:rsid w:val="00337CD6"/>
    <w:rsid w:val="00340072"/>
    <w:rsid w:val="003422C5"/>
    <w:rsid w:val="00354A2E"/>
    <w:rsid w:val="003560F3"/>
    <w:rsid w:val="00356D2E"/>
    <w:rsid w:val="00356DF2"/>
    <w:rsid w:val="00357FE0"/>
    <w:rsid w:val="003607F8"/>
    <w:rsid w:val="003614A8"/>
    <w:rsid w:val="00361C52"/>
    <w:rsid w:val="003648B5"/>
    <w:rsid w:val="0036500B"/>
    <w:rsid w:val="0037553D"/>
    <w:rsid w:val="003766F7"/>
    <w:rsid w:val="0038098F"/>
    <w:rsid w:val="003810AF"/>
    <w:rsid w:val="003824A0"/>
    <w:rsid w:val="003829E5"/>
    <w:rsid w:val="00382C2F"/>
    <w:rsid w:val="00383BD8"/>
    <w:rsid w:val="0038798B"/>
    <w:rsid w:val="0039096B"/>
    <w:rsid w:val="00391121"/>
    <w:rsid w:val="003912B2"/>
    <w:rsid w:val="00391901"/>
    <w:rsid w:val="00392182"/>
    <w:rsid w:val="00392BB9"/>
    <w:rsid w:val="003934AB"/>
    <w:rsid w:val="00396478"/>
    <w:rsid w:val="00397866"/>
    <w:rsid w:val="003A4E4F"/>
    <w:rsid w:val="003A5B8B"/>
    <w:rsid w:val="003A5DDF"/>
    <w:rsid w:val="003B035E"/>
    <w:rsid w:val="003B3710"/>
    <w:rsid w:val="003B4653"/>
    <w:rsid w:val="003B49BB"/>
    <w:rsid w:val="003B54C8"/>
    <w:rsid w:val="003B5C4C"/>
    <w:rsid w:val="003B64E0"/>
    <w:rsid w:val="003B7BC7"/>
    <w:rsid w:val="003B7E48"/>
    <w:rsid w:val="003C625E"/>
    <w:rsid w:val="003D02BA"/>
    <w:rsid w:val="003D1CAA"/>
    <w:rsid w:val="003D327D"/>
    <w:rsid w:val="003D3BA0"/>
    <w:rsid w:val="003D41AE"/>
    <w:rsid w:val="003D4FE3"/>
    <w:rsid w:val="003E3CCB"/>
    <w:rsid w:val="003E5CE2"/>
    <w:rsid w:val="003F14E5"/>
    <w:rsid w:val="003F1699"/>
    <w:rsid w:val="003F2C9A"/>
    <w:rsid w:val="003F4757"/>
    <w:rsid w:val="003F72F1"/>
    <w:rsid w:val="003F787E"/>
    <w:rsid w:val="00402AAF"/>
    <w:rsid w:val="00402D9C"/>
    <w:rsid w:val="00403D96"/>
    <w:rsid w:val="004055CF"/>
    <w:rsid w:val="00406791"/>
    <w:rsid w:val="004100DF"/>
    <w:rsid w:val="00411543"/>
    <w:rsid w:val="00411D91"/>
    <w:rsid w:val="0041295F"/>
    <w:rsid w:val="00413E9B"/>
    <w:rsid w:val="00416A9A"/>
    <w:rsid w:val="00420861"/>
    <w:rsid w:val="00421BC0"/>
    <w:rsid w:val="00422144"/>
    <w:rsid w:val="004224C8"/>
    <w:rsid w:val="0042364E"/>
    <w:rsid w:val="00423B0D"/>
    <w:rsid w:val="00425E24"/>
    <w:rsid w:val="004263F0"/>
    <w:rsid w:val="00432E85"/>
    <w:rsid w:val="00435D21"/>
    <w:rsid w:val="0044062B"/>
    <w:rsid w:val="0044163B"/>
    <w:rsid w:val="00442EE3"/>
    <w:rsid w:val="0044430B"/>
    <w:rsid w:val="00444AB0"/>
    <w:rsid w:val="00447203"/>
    <w:rsid w:val="0044731F"/>
    <w:rsid w:val="004508BD"/>
    <w:rsid w:val="00450F74"/>
    <w:rsid w:val="00453724"/>
    <w:rsid w:val="0045687E"/>
    <w:rsid w:val="00463CCA"/>
    <w:rsid w:val="00464F88"/>
    <w:rsid w:val="0047156B"/>
    <w:rsid w:val="00473992"/>
    <w:rsid w:val="004748E5"/>
    <w:rsid w:val="00474E35"/>
    <w:rsid w:val="0047572C"/>
    <w:rsid w:val="00475CAE"/>
    <w:rsid w:val="00481034"/>
    <w:rsid w:val="004920E3"/>
    <w:rsid w:val="004941CE"/>
    <w:rsid w:val="004969BE"/>
    <w:rsid w:val="00497D43"/>
    <w:rsid w:val="004A2AA1"/>
    <w:rsid w:val="004A49F0"/>
    <w:rsid w:val="004A6192"/>
    <w:rsid w:val="004A7E73"/>
    <w:rsid w:val="004B13B9"/>
    <w:rsid w:val="004B470B"/>
    <w:rsid w:val="004B5937"/>
    <w:rsid w:val="004C1789"/>
    <w:rsid w:val="004C1B25"/>
    <w:rsid w:val="004C2826"/>
    <w:rsid w:val="004C7DD4"/>
    <w:rsid w:val="004D1737"/>
    <w:rsid w:val="004D2BD4"/>
    <w:rsid w:val="004D3E0A"/>
    <w:rsid w:val="004D4DF3"/>
    <w:rsid w:val="004D77A8"/>
    <w:rsid w:val="004E08B1"/>
    <w:rsid w:val="004E1617"/>
    <w:rsid w:val="004E76FD"/>
    <w:rsid w:val="004E7989"/>
    <w:rsid w:val="004F034C"/>
    <w:rsid w:val="004F288E"/>
    <w:rsid w:val="004F3053"/>
    <w:rsid w:val="005021B0"/>
    <w:rsid w:val="00503E57"/>
    <w:rsid w:val="00507DB7"/>
    <w:rsid w:val="00511537"/>
    <w:rsid w:val="0051253E"/>
    <w:rsid w:val="005217D1"/>
    <w:rsid w:val="00522E2C"/>
    <w:rsid w:val="0052367F"/>
    <w:rsid w:val="00527290"/>
    <w:rsid w:val="00531A22"/>
    <w:rsid w:val="0053372C"/>
    <w:rsid w:val="0053445E"/>
    <w:rsid w:val="00535479"/>
    <w:rsid w:val="00537161"/>
    <w:rsid w:val="0053736D"/>
    <w:rsid w:val="00541022"/>
    <w:rsid w:val="00542FBC"/>
    <w:rsid w:val="00544E38"/>
    <w:rsid w:val="00546167"/>
    <w:rsid w:val="00547857"/>
    <w:rsid w:val="005501D1"/>
    <w:rsid w:val="00553E62"/>
    <w:rsid w:val="005576CC"/>
    <w:rsid w:val="005629FD"/>
    <w:rsid w:val="00565CD2"/>
    <w:rsid w:val="0057164E"/>
    <w:rsid w:val="005723B1"/>
    <w:rsid w:val="005726C0"/>
    <w:rsid w:val="00572A39"/>
    <w:rsid w:val="00572EAD"/>
    <w:rsid w:val="005735C3"/>
    <w:rsid w:val="00573DF0"/>
    <w:rsid w:val="0057527A"/>
    <w:rsid w:val="005773A6"/>
    <w:rsid w:val="00583D8D"/>
    <w:rsid w:val="00583E99"/>
    <w:rsid w:val="00587387"/>
    <w:rsid w:val="00590A9F"/>
    <w:rsid w:val="00590AC7"/>
    <w:rsid w:val="00591595"/>
    <w:rsid w:val="00591E51"/>
    <w:rsid w:val="00592EA0"/>
    <w:rsid w:val="005947AF"/>
    <w:rsid w:val="00594F88"/>
    <w:rsid w:val="005952D5"/>
    <w:rsid w:val="00596287"/>
    <w:rsid w:val="005A0629"/>
    <w:rsid w:val="005A17C2"/>
    <w:rsid w:val="005A24D3"/>
    <w:rsid w:val="005A2C6A"/>
    <w:rsid w:val="005A3AA4"/>
    <w:rsid w:val="005A6066"/>
    <w:rsid w:val="005A66AA"/>
    <w:rsid w:val="005B12C0"/>
    <w:rsid w:val="005B1909"/>
    <w:rsid w:val="005B40B5"/>
    <w:rsid w:val="005B43AF"/>
    <w:rsid w:val="005B4629"/>
    <w:rsid w:val="005B4FD5"/>
    <w:rsid w:val="005B73D3"/>
    <w:rsid w:val="005C0045"/>
    <w:rsid w:val="005C2619"/>
    <w:rsid w:val="005C2753"/>
    <w:rsid w:val="005C4A78"/>
    <w:rsid w:val="005C6EF7"/>
    <w:rsid w:val="005D44A5"/>
    <w:rsid w:val="005D5816"/>
    <w:rsid w:val="005D62F0"/>
    <w:rsid w:val="005D7299"/>
    <w:rsid w:val="005D7ECB"/>
    <w:rsid w:val="005E418C"/>
    <w:rsid w:val="005E493E"/>
    <w:rsid w:val="005E529C"/>
    <w:rsid w:val="005E5613"/>
    <w:rsid w:val="005E6E96"/>
    <w:rsid w:val="005F037D"/>
    <w:rsid w:val="005F03CD"/>
    <w:rsid w:val="005F58BA"/>
    <w:rsid w:val="005F5D62"/>
    <w:rsid w:val="005F6302"/>
    <w:rsid w:val="00604F4E"/>
    <w:rsid w:val="0060653F"/>
    <w:rsid w:val="0060758C"/>
    <w:rsid w:val="00614891"/>
    <w:rsid w:val="00616C8F"/>
    <w:rsid w:val="00617B9E"/>
    <w:rsid w:val="00631973"/>
    <w:rsid w:val="006328B3"/>
    <w:rsid w:val="00635A67"/>
    <w:rsid w:val="0063773B"/>
    <w:rsid w:val="006408B4"/>
    <w:rsid w:val="00643188"/>
    <w:rsid w:val="006455D4"/>
    <w:rsid w:val="006505DD"/>
    <w:rsid w:val="00653C1D"/>
    <w:rsid w:val="00660AB8"/>
    <w:rsid w:val="006637EA"/>
    <w:rsid w:val="00664C55"/>
    <w:rsid w:val="0066542A"/>
    <w:rsid w:val="00675117"/>
    <w:rsid w:val="00675C75"/>
    <w:rsid w:val="00676AB0"/>
    <w:rsid w:val="006818FD"/>
    <w:rsid w:val="00683125"/>
    <w:rsid w:val="00683EB7"/>
    <w:rsid w:val="006851AB"/>
    <w:rsid w:val="006913F9"/>
    <w:rsid w:val="006952B9"/>
    <w:rsid w:val="00695DB2"/>
    <w:rsid w:val="00696535"/>
    <w:rsid w:val="00697B08"/>
    <w:rsid w:val="006A0267"/>
    <w:rsid w:val="006A0A86"/>
    <w:rsid w:val="006A1F82"/>
    <w:rsid w:val="006A3399"/>
    <w:rsid w:val="006A5B35"/>
    <w:rsid w:val="006B2D46"/>
    <w:rsid w:val="006B3F73"/>
    <w:rsid w:val="006B4786"/>
    <w:rsid w:val="006B77B2"/>
    <w:rsid w:val="006B7A69"/>
    <w:rsid w:val="006B7A97"/>
    <w:rsid w:val="006C40A2"/>
    <w:rsid w:val="006C5C86"/>
    <w:rsid w:val="006D05EC"/>
    <w:rsid w:val="006D3E16"/>
    <w:rsid w:val="006D49BA"/>
    <w:rsid w:val="006D5498"/>
    <w:rsid w:val="006D6292"/>
    <w:rsid w:val="006D6899"/>
    <w:rsid w:val="006D7F5C"/>
    <w:rsid w:val="006E482F"/>
    <w:rsid w:val="006E48BA"/>
    <w:rsid w:val="006E4D34"/>
    <w:rsid w:val="006E54EB"/>
    <w:rsid w:val="006E73D8"/>
    <w:rsid w:val="006F31A6"/>
    <w:rsid w:val="006F3455"/>
    <w:rsid w:val="00702279"/>
    <w:rsid w:val="00702664"/>
    <w:rsid w:val="007026CB"/>
    <w:rsid w:val="00703629"/>
    <w:rsid w:val="00704350"/>
    <w:rsid w:val="007046D5"/>
    <w:rsid w:val="00707C93"/>
    <w:rsid w:val="00707D80"/>
    <w:rsid w:val="0071111B"/>
    <w:rsid w:val="00715B93"/>
    <w:rsid w:val="00716A9E"/>
    <w:rsid w:val="00717689"/>
    <w:rsid w:val="0072033A"/>
    <w:rsid w:val="00720C67"/>
    <w:rsid w:val="00720CB8"/>
    <w:rsid w:val="00720D29"/>
    <w:rsid w:val="00723F26"/>
    <w:rsid w:val="0072558F"/>
    <w:rsid w:val="007266B9"/>
    <w:rsid w:val="00727A0D"/>
    <w:rsid w:val="00727C23"/>
    <w:rsid w:val="0073029B"/>
    <w:rsid w:val="0074076C"/>
    <w:rsid w:val="00740C3B"/>
    <w:rsid w:val="0074200F"/>
    <w:rsid w:val="00742E3C"/>
    <w:rsid w:val="0074308A"/>
    <w:rsid w:val="0074502A"/>
    <w:rsid w:val="007450CC"/>
    <w:rsid w:val="0074624D"/>
    <w:rsid w:val="00746CF4"/>
    <w:rsid w:val="00747440"/>
    <w:rsid w:val="00752C7A"/>
    <w:rsid w:val="00753C85"/>
    <w:rsid w:val="00755C3C"/>
    <w:rsid w:val="0076308E"/>
    <w:rsid w:val="00771556"/>
    <w:rsid w:val="00773CF3"/>
    <w:rsid w:val="00775BB3"/>
    <w:rsid w:val="007771E7"/>
    <w:rsid w:val="007772AA"/>
    <w:rsid w:val="0077797D"/>
    <w:rsid w:val="007822F9"/>
    <w:rsid w:val="00782545"/>
    <w:rsid w:val="00784BD5"/>
    <w:rsid w:val="00793C02"/>
    <w:rsid w:val="007956CE"/>
    <w:rsid w:val="0079716F"/>
    <w:rsid w:val="007A12BF"/>
    <w:rsid w:val="007A7376"/>
    <w:rsid w:val="007B000E"/>
    <w:rsid w:val="007B0F65"/>
    <w:rsid w:val="007B42AA"/>
    <w:rsid w:val="007B478D"/>
    <w:rsid w:val="007B69E9"/>
    <w:rsid w:val="007C0B6D"/>
    <w:rsid w:val="007C5361"/>
    <w:rsid w:val="007C71E0"/>
    <w:rsid w:val="007D03FD"/>
    <w:rsid w:val="007D5C04"/>
    <w:rsid w:val="007D6251"/>
    <w:rsid w:val="007D7C47"/>
    <w:rsid w:val="007E020B"/>
    <w:rsid w:val="007E0D49"/>
    <w:rsid w:val="007E4CF3"/>
    <w:rsid w:val="007E4EF5"/>
    <w:rsid w:val="007E76DA"/>
    <w:rsid w:val="007F0F00"/>
    <w:rsid w:val="007F0FEA"/>
    <w:rsid w:val="007F15BE"/>
    <w:rsid w:val="007F1872"/>
    <w:rsid w:val="007F3A6A"/>
    <w:rsid w:val="007F63F2"/>
    <w:rsid w:val="008000E6"/>
    <w:rsid w:val="00801080"/>
    <w:rsid w:val="00801419"/>
    <w:rsid w:val="00812CB8"/>
    <w:rsid w:val="0081386B"/>
    <w:rsid w:val="00814B58"/>
    <w:rsid w:val="00814DFF"/>
    <w:rsid w:val="00820918"/>
    <w:rsid w:val="0082130C"/>
    <w:rsid w:val="00821344"/>
    <w:rsid w:val="00821A06"/>
    <w:rsid w:val="00822CE8"/>
    <w:rsid w:val="0082442D"/>
    <w:rsid w:val="00826B24"/>
    <w:rsid w:val="008276E1"/>
    <w:rsid w:val="0083409F"/>
    <w:rsid w:val="008408FC"/>
    <w:rsid w:val="008414B1"/>
    <w:rsid w:val="00845239"/>
    <w:rsid w:val="00852C19"/>
    <w:rsid w:val="00856670"/>
    <w:rsid w:val="0086010C"/>
    <w:rsid w:val="00870D63"/>
    <w:rsid w:val="008722F4"/>
    <w:rsid w:val="0087241F"/>
    <w:rsid w:val="00872B38"/>
    <w:rsid w:val="00874791"/>
    <w:rsid w:val="00874C86"/>
    <w:rsid w:val="008757C9"/>
    <w:rsid w:val="00881D09"/>
    <w:rsid w:val="0088351E"/>
    <w:rsid w:val="008854F1"/>
    <w:rsid w:val="008860D3"/>
    <w:rsid w:val="0089005F"/>
    <w:rsid w:val="008943BE"/>
    <w:rsid w:val="00894CF6"/>
    <w:rsid w:val="00897EDA"/>
    <w:rsid w:val="008A0E11"/>
    <w:rsid w:val="008A1A95"/>
    <w:rsid w:val="008A453C"/>
    <w:rsid w:val="008A60E6"/>
    <w:rsid w:val="008A637C"/>
    <w:rsid w:val="008B2D38"/>
    <w:rsid w:val="008B3B67"/>
    <w:rsid w:val="008B4077"/>
    <w:rsid w:val="008B7045"/>
    <w:rsid w:val="008C1428"/>
    <w:rsid w:val="008C1980"/>
    <w:rsid w:val="008C3186"/>
    <w:rsid w:val="008C3337"/>
    <w:rsid w:val="008C3CA4"/>
    <w:rsid w:val="008C7F2B"/>
    <w:rsid w:val="008D503A"/>
    <w:rsid w:val="008D5C39"/>
    <w:rsid w:val="008D6310"/>
    <w:rsid w:val="008D6A21"/>
    <w:rsid w:val="008E0CE2"/>
    <w:rsid w:val="008F137F"/>
    <w:rsid w:val="008F1459"/>
    <w:rsid w:val="008F1975"/>
    <w:rsid w:val="008F3963"/>
    <w:rsid w:val="008F51AB"/>
    <w:rsid w:val="008F6603"/>
    <w:rsid w:val="00900048"/>
    <w:rsid w:val="009000AF"/>
    <w:rsid w:val="00901C02"/>
    <w:rsid w:val="0090277A"/>
    <w:rsid w:val="009027D5"/>
    <w:rsid w:val="00906094"/>
    <w:rsid w:val="00906B61"/>
    <w:rsid w:val="009101A2"/>
    <w:rsid w:val="009126AC"/>
    <w:rsid w:val="00914ADD"/>
    <w:rsid w:val="009162E3"/>
    <w:rsid w:val="00916FC4"/>
    <w:rsid w:val="009178B3"/>
    <w:rsid w:val="00917993"/>
    <w:rsid w:val="00917B6D"/>
    <w:rsid w:val="00921FA0"/>
    <w:rsid w:val="00924809"/>
    <w:rsid w:val="009265BB"/>
    <w:rsid w:val="00927928"/>
    <w:rsid w:val="009328AD"/>
    <w:rsid w:val="00932F1E"/>
    <w:rsid w:val="00935402"/>
    <w:rsid w:val="009414CE"/>
    <w:rsid w:val="0094468D"/>
    <w:rsid w:val="009446F6"/>
    <w:rsid w:val="00946D75"/>
    <w:rsid w:val="0095098F"/>
    <w:rsid w:val="00951CD2"/>
    <w:rsid w:val="00951F2B"/>
    <w:rsid w:val="0096055A"/>
    <w:rsid w:val="00960AB7"/>
    <w:rsid w:val="00961D2E"/>
    <w:rsid w:val="00964ED4"/>
    <w:rsid w:val="00970FBE"/>
    <w:rsid w:val="00980093"/>
    <w:rsid w:val="009802A5"/>
    <w:rsid w:val="00981744"/>
    <w:rsid w:val="00982946"/>
    <w:rsid w:val="00983B8B"/>
    <w:rsid w:val="00985EBA"/>
    <w:rsid w:val="00994EDB"/>
    <w:rsid w:val="00997C4F"/>
    <w:rsid w:val="009A0BDF"/>
    <w:rsid w:val="009A278B"/>
    <w:rsid w:val="009A38DD"/>
    <w:rsid w:val="009A6080"/>
    <w:rsid w:val="009A75E8"/>
    <w:rsid w:val="009B47BA"/>
    <w:rsid w:val="009B5CAB"/>
    <w:rsid w:val="009B63E6"/>
    <w:rsid w:val="009B6601"/>
    <w:rsid w:val="009C1A5E"/>
    <w:rsid w:val="009C1EE8"/>
    <w:rsid w:val="009C2679"/>
    <w:rsid w:val="009C3021"/>
    <w:rsid w:val="009C4349"/>
    <w:rsid w:val="009C4F70"/>
    <w:rsid w:val="009C6016"/>
    <w:rsid w:val="009D1648"/>
    <w:rsid w:val="009D322D"/>
    <w:rsid w:val="009D4680"/>
    <w:rsid w:val="009E1566"/>
    <w:rsid w:val="009E1BB8"/>
    <w:rsid w:val="009E20E2"/>
    <w:rsid w:val="009E45E4"/>
    <w:rsid w:val="009E5FB2"/>
    <w:rsid w:val="009E6601"/>
    <w:rsid w:val="009E7F29"/>
    <w:rsid w:val="009F2298"/>
    <w:rsid w:val="009F3BBC"/>
    <w:rsid w:val="009F61B4"/>
    <w:rsid w:val="00A01231"/>
    <w:rsid w:val="00A0268F"/>
    <w:rsid w:val="00A02DF7"/>
    <w:rsid w:val="00A052AA"/>
    <w:rsid w:val="00A053F9"/>
    <w:rsid w:val="00A0740D"/>
    <w:rsid w:val="00A11253"/>
    <w:rsid w:val="00A15F85"/>
    <w:rsid w:val="00A16596"/>
    <w:rsid w:val="00A20CE0"/>
    <w:rsid w:val="00A21A3A"/>
    <w:rsid w:val="00A22C58"/>
    <w:rsid w:val="00A23D98"/>
    <w:rsid w:val="00A26CA3"/>
    <w:rsid w:val="00A36AFB"/>
    <w:rsid w:val="00A41FEC"/>
    <w:rsid w:val="00A44202"/>
    <w:rsid w:val="00A44C57"/>
    <w:rsid w:val="00A4559A"/>
    <w:rsid w:val="00A45CBB"/>
    <w:rsid w:val="00A47C2F"/>
    <w:rsid w:val="00A50193"/>
    <w:rsid w:val="00A548D2"/>
    <w:rsid w:val="00A56F27"/>
    <w:rsid w:val="00A61D74"/>
    <w:rsid w:val="00A62795"/>
    <w:rsid w:val="00A628DE"/>
    <w:rsid w:val="00A62A19"/>
    <w:rsid w:val="00A62F12"/>
    <w:rsid w:val="00A63261"/>
    <w:rsid w:val="00A63C71"/>
    <w:rsid w:val="00A65012"/>
    <w:rsid w:val="00A67AA4"/>
    <w:rsid w:val="00A67FF0"/>
    <w:rsid w:val="00A75288"/>
    <w:rsid w:val="00A777A8"/>
    <w:rsid w:val="00A80683"/>
    <w:rsid w:val="00A8188D"/>
    <w:rsid w:val="00A8280F"/>
    <w:rsid w:val="00A82CC0"/>
    <w:rsid w:val="00A82EE4"/>
    <w:rsid w:val="00A857DF"/>
    <w:rsid w:val="00A9162D"/>
    <w:rsid w:val="00A91977"/>
    <w:rsid w:val="00A94895"/>
    <w:rsid w:val="00A955BE"/>
    <w:rsid w:val="00A97460"/>
    <w:rsid w:val="00A9748B"/>
    <w:rsid w:val="00AA1239"/>
    <w:rsid w:val="00AA1945"/>
    <w:rsid w:val="00AA63EE"/>
    <w:rsid w:val="00AB0D58"/>
    <w:rsid w:val="00AB4291"/>
    <w:rsid w:val="00AB47FD"/>
    <w:rsid w:val="00AC0B0C"/>
    <w:rsid w:val="00AC1897"/>
    <w:rsid w:val="00AC1ED3"/>
    <w:rsid w:val="00AC390E"/>
    <w:rsid w:val="00AD0855"/>
    <w:rsid w:val="00AD0D42"/>
    <w:rsid w:val="00AD1B65"/>
    <w:rsid w:val="00AD1F14"/>
    <w:rsid w:val="00AD20ED"/>
    <w:rsid w:val="00AD37E7"/>
    <w:rsid w:val="00AD4B1C"/>
    <w:rsid w:val="00AD530E"/>
    <w:rsid w:val="00AD5EAF"/>
    <w:rsid w:val="00AD6F86"/>
    <w:rsid w:val="00AD76C3"/>
    <w:rsid w:val="00AE4CE4"/>
    <w:rsid w:val="00AE564C"/>
    <w:rsid w:val="00AE5D03"/>
    <w:rsid w:val="00AF0434"/>
    <w:rsid w:val="00AF0D46"/>
    <w:rsid w:val="00AF3CBF"/>
    <w:rsid w:val="00AF7A50"/>
    <w:rsid w:val="00B00113"/>
    <w:rsid w:val="00B01A26"/>
    <w:rsid w:val="00B0365D"/>
    <w:rsid w:val="00B038BA"/>
    <w:rsid w:val="00B05F56"/>
    <w:rsid w:val="00B060CB"/>
    <w:rsid w:val="00B06131"/>
    <w:rsid w:val="00B07FB5"/>
    <w:rsid w:val="00B1127D"/>
    <w:rsid w:val="00B1198E"/>
    <w:rsid w:val="00B20E3B"/>
    <w:rsid w:val="00B21A23"/>
    <w:rsid w:val="00B24C48"/>
    <w:rsid w:val="00B30D51"/>
    <w:rsid w:val="00B32FEB"/>
    <w:rsid w:val="00B34328"/>
    <w:rsid w:val="00B42269"/>
    <w:rsid w:val="00B44AA1"/>
    <w:rsid w:val="00B45495"/>
    <w:rsid w:val="00B45729"/>
    <w:rsid w:val="00B45C29"/>
    <w:rsid w:val="00B461FE"/>
    <w:rsid w:val="00B5159F"/>
    <w:rsid w:val="00B5188E"/>
    <w:rsid w:val="00B6014A"/>
    <w:rsid w:val="00B60A65"/>
    <w:rsid w:val="00B618C0"/>
    <w:rsid w:val="00B65506"/>
    <w:rsid w:val="00B6597A"/>
    <w:rsid w:val="00B664BB"/>
    <w:rsid w:val="00B669F1"/>
    <w:rsid w:val="00B678D6"/>
    <w:rsid w:val="00B71EFD"/>
    <w:rsid w:val="00B75226"/>
    <w:rsid w:val="00B80017"/>
    <w:rsid w:val="00B80751"/>
    <w:rsid w:val="00B8520C"/>
    <w:rsid w:val="00B85F0B"/>
    <w:rsid w:val="00B85FA5"/>
    <w:rsid w:val="00B8742B"/>
    <w:rsid w:val="00B9049A"/>
    <w:rsid w:val="00B943F2"/>
    <w:rsid w:val="00B955EF"/>
    <w:rsid w:val="00B95C70"/>
    <w:rsid w:val="00B96303"/>
    <w:rsid w:val="00B96680"/>
    <w:rsid w:val="00BA4596"/>
    <w:rsid w:val="00BA5ABC"/>
    <w:rsid w:val="00BA5F6F"/>
    <w:rsid w:val="00BB2432"/>
    <w:rsid w:val="00BB24AF"/>
    <w:rsid w:val="00BB24ED"/>
    <w:rsid w:val="00BB5DA2"/>
    <w:rsid w:val="00BB64C5"/>
    <w:rsid w:val="00BB7B7D"/>
    <w:rsid w:val="00BC11DE"/>
    <w:rsid w:val="00BC1B5E"/>
    <w:rsid w:val="00BC2414"/>
    <w:rsid w:val="00BD105C"/>
    <w:rsid w:val="00BD1315"/>
    <w:rsid w:val="00BD28DC"/>
    <w:rsid w:val="00BD2A75"/>
    <w:rsid w:val="00BD4ECF"/>
    <w:rsid w:val="00BE550F"/>
    <w:rsid w:val="00BF03B8"/>
    <w:rsid w:val="00BF2FEF"/>
    <w:rsid w:val="00BF62A3"/>
    <w:rsid w:val="00BF6515"/>
    <w:rsid w:val="00BF6581"/>
    <w:rsid w:val="00BF6E8C"/>
    <w:rsid w:val="00BF7EC7"/>
    <w:rsid w:val="00C0036E"/>
    <w:rsid w:val="00C026D0"/>
    <w:rsid w:val="00C02E9E"/>
    <w:rsid w:val="00C034C2"/>
    <w:rsid w:val="00C03DE4"/>
    <w:rsid w:val="00C05815"/>
    <w:rsid w:val="00C06B24"/>
    <w:rsid w:val="00C11151"/>
    <w:rsid w:val="00C12CB6"/>
    <w:rsid w:val="00C13DAB"/>
    <w:rsid w:val="00C14735"/>
    <w:rsid w:val="00C1582B"/>
    <w:rsid w:val="00C165AD"/>
    <w:rsid w:val="00C213A6"/>
    <w:rsid w:val="00C245C1"/>
    <w:rsid w:val="00C256E0"/>
    <w:rsid w:val="00C32EEF"/>
    <w:rsid w:val="00C330B6"/>
    <w:rsid w:val="00C3539E"/>
    <w:rsid w:val="00C35C7F"/>
    <w:rsid w:val="00C36064"/>
    <w:rsid w:val="00C41449"/>
    <w:rsid w:val="00C419BE"/>
    <w:rsid w:val="00C420C4"/>
    <w:rsid w:val="00C43B24"/>
    <w:rsid w:val="00C47DC8"/>
    <w:rsid w:val="00C47E2F"/>
    <w:rsid w:val="00C528BA"/>
    <w:rsid w:val="00C52CD8"/>
    <w:rsid w:val="00C53EFA"/>
    <w:rsid w:val="00C54563"/>
    <w:rsid w:val="00C54898"/>
    <w:rsid w:val="00C54CF7"/>
    <w:rsid w:val="00C5720B"/>
    <w:rsid w:val="00C61144"/>
    <w:rsid w:val="00C6138D"/>
    <w:rsid w:val="00C64245"/>
    <w:rsid w:val="00C658B2"/>
    <w:rsid w:val="00C71F5C"/>
    <w:rsid w:val="00C736A2"/>
    <w:rsid w:val="00C74536"/>
    <w:rsid w:val="00C74B1A"/>
    <w:rsid w:val="00C75514"/>
    <w:rsid w:val="00C778BE"/>
    <w:rsid w:val="00C77B5A"/>
    <w:rsid w:val="00C80416"/>
    <w:rsid w:val="00C82075"/>
    <w:rsid w:val="00C82A19"/>
    <w:rsid w:val="00C85750"/>
    <w:rsid w:val="00C874B0"/>
    <w:rsid w:val="00C87967"/>
    <w:rsid w:val="00C91E35"/>
    <w:rsid w:val="00C94B6D"/>
    <w:rsid w:val="00CA16E9"/>
    <w:rsid w:val="00CA1A43"/>
    <w:rsid w:val="00CB0E25"/>
    <w:rsid w:val="00CB3D7D"/>
    <w:rsid w:val="00CB4BEF"/>
    <w:rsid w:val="00CB5868"/>
    <w:rsid w:val="00CB6966"/>
    <w:rsid w:val="00CC3860"/>
    <w:rsid w:val="00CC3E6D"/>
    <w:rsid w:val="00CD0CCD"/>
    <w:rsid w:val="00CD2022"/>
    <w:rsid w:val="00CD2CB0"/>
    <w:rsid w:val="00CD5915"/>
    <w:rsid w:val="00CD6DB7"/>
    <w:rsid w:val="00CE07D9"/>
    <w:rsid w:val="00CE0D8F"/>
    <w:rsid w:val="00CE1463"/>
    <w:rsid w:val="00CE23A8"/>
    <w:rsid w:val="00CE28FD"/>
    <w:rsid w:val="00CE2ADE"/>
    <w:rsid w:val="00CE4D8C"/>
    <w:rsid w:val="00CF039F"/>
    <w:rsid w:val="00CF03D0"/>
    <w:rsid w:val="00CF1985"/>
    <w:rsid w:val="00CF2976"/>
    <w:rsid w:val="00CF7059"/>
    <w:rsid w:val="00D009DF"/>
    <w:rsid w:val="00D01172"/>
    <w:rsid w:val="00D0172F"/>
    <w:rsid w:val="00D01B9C"/>
    <w:rsid w:val="00D048EB"/>
    <w:rsid w:val="00D052CC"/>
    <w:rsid w:val="00D10115"/>
    <w:rsid w:val="00D16B97"/>
    <w:rsid w:val="00D16DD1"/>
    <w:rsid w:val="00D217C0"/>
    <w:rsid w:val="00D24C4D"/>
    <w:rsid w:val="00D250F3"/>
    <w:rsid w:val="00D2559B"/>
    <w:rsid w:val="00D309AC"/>
    <w:rsid w:val="00D3426A"/>
    <w:rsid w:val="00D40AD4"/>
    <w:rsid w:val="00D40CBA"/>
    <w:rsid w:val="00D42477"/>
    <w:rsid w:val="00D42BE8"/>
    <w:rsid w:val="00D43DE2"/>
    <w:rsid w:val="00D45558"/>
    <w:rsid w:val="00D46F86"/>
    <w:rsid w:val="00D47486"/>
    <w:rsid w:val="00D501B8"/>
    <w:rsid w:val="00D536C2"/>
    <w:rsid w:val="00D55236"/>
    <w:rsid w:val="00D5588C"/>
    <w:rsid w:val="00D55F40"/>
    <w:rsid w:val="00D57937"/>
    <w:rsid w:val="00D618B3"/>
    <w:rsid w:val="00D63B1C"/>
    <w:rsid w:val="00D66889"/>
    <w:rsid w:val="00D74676"/>
    <w:rsid w:val="00D75E56"/>
    <w:rsid w:val="00D83878"/>
    <w:rsid w:val="00D83C37"/>
    <w:rsid w:val="00D84B5C"/>
    <w:rsid w:val="00D8555B"/>
    <w:rsid w:val="00D85DD2"/>
    <w:rsid w:val="00D87125"/>
    <w:rsid w:val="00D874A6"/>
    <w:rsid w:val="00D905BD"/>
    <w:rsid w:val="00D9186F"/>
    <w:rsid w:val="00DA1033"/>
    <w:rsid w:val="00DA1207"/>
    <w:rsid w:val="00DA38E3"/>
    <w:rsid w:val="00DA4018"/>
    <w:rsid w:val="00DA513F"/>
    <w:rsid w:val="00DA5484"/>
    <w:rsid w:val="00DA6EB8"/>
    <w:rsid w:val="00DA7259"/>
    <w:rsid w:val="00DB0FDF"/>
    <w:rsid w:val="00DB164A"/>
    <w:rsid w:val="00DB1FF0"/>
    <w:rsid w:val="00DB32EA"/>
    <w:rsid w:val="00DB43DF"/>
    <w:rsid w:val="00DB4A38"/>
    <w:rsid w:val="00DC0931"/>
    <w:rsid w:val="00DC0CCA"/>
    <w:rsid w:val="00DC23C5"/>
    <w:rsid w:val="00DC3DDD"/>
    <w:rsid w:val="00DC5053"/>
    <w:rsid w:val="00DC7516"/>
    <w:rsid w:val="00DC7E6B"/>
    <w:rsid w:val="00DD41C5"/>
    <w:rsid w:val="00DD4C0C"/>
    <w:rsid w:val="00DD6B9B"/>
    <w:rsid w:val="00DE0595"/>
    <w:rsid w:val="00DE1559"/>
    <w:rsid w:val="00DE4789"/>
    <w:rsid w:val="00DE4A85"/>
    <w:rsid w:val="00DE4DE6"/>
    <w:rsid w:val="00DF00CF"/>
    <w:rsid w:val="00DF234E"/>
    <w:rsid w:val="00DF7230"/>
    <w:rsid w:val="00DF7339"/>
    <w:rsid w:val="00E0044F"/>
    <w:rsid w:val="00E05339"/>
    <w:rsid w:val="00E05DF6"/>
    <w:rsid w:val="00E06C96"/>
    <w:rsid w:val="00E07A88"/>
    <w:rsid w:val="00E101C6"/>
    <w:rsid w:val="00E12817"/>
    <w:rsid w:val="00E132C6"/>
    <w:rsid w:val="00E1369A"/>
    <w:rsid w:val="00E14092"/>
    <w:rsid w:val="00E14AFE"/>
    <w:rsid w:val="00E15A6B"/>
    <w:rsid w:val="00E1754D"/>
    <w:rsid w:val="00E17E76"/>
    <w:rsid w:val="00E22677"/>
    <w:rsid w:val="00E259B1"/>
    <w:rsid w:val="00E33978"/>
    <w:rsid w:val="00E355E6"/>
    <w:rsid w:val="00E40736"/>
    <w:rsid w:val="00E42196"/>
    <w:rsid w:val="00E45D5E"/>
    <w:rsid w:val="00E50ED4"/>
    <w:rsid w:val="00E51C26"/>
    <w:rsid w:val="00E51F6B"/>
    <w:rsid w:val="00E5488E"/>
    <w:rsid w:val="00E55240"/>
    <w:rsid w:val="00E56EB4"/>
    <w:rsid w:val="00E60E1F"/>
    <w:rsid w:val="00E61EAC"/>
    <w:rsid w:val="00E62CA8"/>
    <w:rsid w:val="00E64EA1"/>
    <w:rsid w:val="00E77B6B"/>
    <w:rsid w:val="00E84655"/>
    <w:rsid w:val="00E855C2"/>
    <w:rsid w:val="00E85CCA"/>
    <w:rsid w:val="00E870E8"/>
    <w:rsid w:val="00E872C0"/>
    <w:rsid w:val="00E87756"/>
    <w:rsid w:val="00E9202B"/>
    <w:rsid w:val="00E932FF"/>
    <w:rsid w:val="00E93FCF"/>
    <w:rsid w:val="00EA31BC"/>
    <w:rsid w:val="00EA32B7"/>
    <w:rsid w:val="00EA6F2E"/>
    <w:rsid w:val="00EA70C0"/>
    <w:rsid w:val="00EB1174"/>
    <w:rsid w:val="00EB27F6"/>
    <w:rsid w:val="00EB5714"/>
    <w:rsid w:val="00EC206B"/>
    <w:rsid w:val="00EC20B8"/>
    <w:rsid w:val="00EC2247"/>
    <w:rsid w:val="00EC328A"/>
    <w:rsid w:val="00EC3AE3"/>
    <w:rsid w:val="00EC4BCB"/>
    <w:rsid w:val="00EC55C7"/>
    <w:rsid w:val="00ED0A88"/>
    <w:rsid w:val="00ED1295"/>
    <w:rsid w:val="00ED4DCA"/>
    <w:rsid w:val="00ED6CE1"/>
    <w:rsid w:val="00ED7262"/>
    <w:rsid w:val="00ED727E"/>
    <w:rsid w:val="00ED7A83"/>
    <w:rsid w:val="00EE1963"/>
    <w:rsid w:val="00EE1A88"/>
    <w:rsid w:val="00EE25B5"/>
    <w:rsid w:val="00EE3300"/>
    <w:rsid w:val="00EE423C"/>
    <w:rsid w:val="00EE49C0"/>
    <w:rsid w:val="00EE6A7D"/>
    <w:rsid w:val="00EE7439"/>
    <w:rsid w:val="00EE7EC4"/>
    <w:rsid w:val="00EF45B7"/>
    <w:rsid w:val="00EF4BFA"/>
    <w:rsid w:val="00EF644C"/>
    <w:rsid w:val="00EF754E"/>
    <w:rsid w:val="00F018C0"/>
    <w:rsid w:val="00F02E1D"/>
    <w:rsid w:val="00F10981"/>
    <w:rsid w:val="00F13F7C"/>
    <w:rsid w:val="00F16B8B"/>
    <w:rsid w:val="00F1714F"/>
    <w:rsid w:val="00F20B73"/>
    <w:rsid w:val="00F2247B"/>
    <w:rsid w:val="00F27801"/>
    <w:rsid w:val="00F333BE"/>
    <w:rsid w:val="00F33BCD"/>
    <w:rsid w:val="00F3555E"/>
    <w:rsid w:val="00F35B49"/>
    <w:rsid w:val="00F42BB3"/>
    <w:rsid w:val="00F4554D"/>
    <w:rsid w:val="00F464E4"/>
    <w:rsid w:val="00F475A7"/>
    <w:rsid w:val="00F47675"/>
    <w:rsid w:val="00F50F2E"/>
    <w:rsid w:val="00F535E8"/>
    <w:rsid w:val="00F53A38"/>
    <w:rsid w:val="00F56D38"/>
    <w:rsid w:val="00F57F6C"/>
    <w:rsid w:val="00F62577"/>
    <w:rsid w:val="00F62E12"/>
    <w:rsid w:val="00F6547A"/>
    <w:rsid w:val="00F70C1D"/>
    <w:rsid w:val="00F727D3"/>
    <w:rsid w:val="00F744F5"/>
    <w:rsid w:val="00F804CD"/>
    <w:rsid w:val="00F80BCA"/>
    <w:rsid w:val="00F81DEF"/>
    <w:rsid w:val="00F83350"/>
    <w:rsid w:val="00F83BD7"/>
    <w:rsid w:val="00F846FA"/>
    <w:rsid w:val="00F87BF3"/>
    <w:rsid w:val="00F918DE"/>
    <w:rsid w:val="00F9573B"/>
    <w:rsid w:val="00F96B12"/>
    <w:rsid w:val="00FA0A73"/>
    <w:rsid w:val="00FA18BE"/>
    <w:rsid w:val="00FA1E58"/>
    <w:rsid w:val="00FA203B"/>
    <w:rsid w:val="00FA2FC0"/>
    <w:rsid w:val="00FA3FE9"/>
    <w:rsid w:val="00FA7A8A"/>
    <w:rsid w:val="00FB2CCE"/>
    <w:rsid w:val="00FB512E"/>
    <w:rsid w:val="00FB5B77"/>
    <w:rsid w:val="00FB7E91"/>
    <w:rsid w:val="00FC168E"/>
    <w:rsid w:val="00FC1E5A"/>
    <w:rsid w:val="00FC4108"/>
    <w:rsid w:val="00FC4134"/>
    <w:rsid w:val="00FD553E"/>
    <w:rsid w:val="00FE1C4B"/>
    <w:rsid w:val="00FE3A1E"/>
    <w:rsid w:val="00FE4246"/>
    <w:rsid w:val="00FF17C5"/>
    <w:rsid w:val="00FF561E"/>
    <w:rsid w:val="00FF6790"/>
    <w:rsid w:val="00FF7190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5E0D7E2-CC33-45D3-BA41-DE6B8668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52367F"/>
    <w:pPr>
      <w:ind w:left="720"/>
      <w:contextualSpacing/>
    </w:pPr>
  </w:style>
  <w:style w:type="table" w:styleId="Mriekatabuky">
    <w:name w:val="Table Grid"/>
    <w:basedOn w:val="Normlnatabuka"/>
    <w:uiPriority w:val="99"/>
    <w:rsid w:val="00EE7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F1B28-C91C-4CB7-8A0A-4366C08D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poznamky_1</Template>
  <TotalTime>314</TotalTime>
  <Pages>30</Pages>
  <Words>11063</Words>
  <Characters>63061</Characters>
  <Application>Microsoft Office Word</Application>
  <DocSecurity>0</DocSecurity>
  <Lines>525</Lines>
  <Paragraphs>147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73977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capliarova</dc:creator>
  <cp:lastModifiedBy>capliarova</cp:lastModifiedBy>
  <cp:revision>66</cp:revision>
  <cp:lastPrinted>2019-03-22T09:59:00Z</cp:lastPrinted>
  <dcterms:created xsi:type="dcterms:W3CDTF">2019-03-21T11:40:00Z</dcterms:created>
  <dcterms:modified xsi:type="dcterms:W3CDTF">2019-03-25T09:06:00Z</dcterms:modified>
</cp:coreProperties>
</file>