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63" w:rsidRPr="00A55E63" w:rsidRDefault="00695463">
      <w:pPr>
        <w:spacing w:before="2" w:line="140" w:lineRule="exact"/>
        <w:rPr>
          <w:sz w:val="14"/>
          <w:szCs w:val="14"/>
          <w:lang w:val="en-US"/>
        </w:rPr>
      </w:pPr>
    </w:p>
    <w:p w:rsidR="00695463" w:rsidRPr="00746665" w:rsidRDefault="00695463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 mikro účtovnej závierke za rok 201</w:t>
      </w:r>
      <w:r>
        <w:rPr>
          <w:rFonts w:ascii="Arial Narrow" w:hAnsi="Arial Narrow"/>
          <w:b/>
          <w:sz w:val="28"/>
          <w:szCs w:val="28"/>
        </w:rPr>
        <w:t>8</w:t>
      </w:r>
    </w:p>
    <w:p w:rsidR="00695463" w:rsidRPr="00A55E63" w:rsidRDefault="00695463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95463" w:rsidRPr="00A55E63" w:rsidRDefault="00695463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95463" w:rsidRPr="00A55E63" w:rsidRDefault="00695463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95463" w:rsidRPr="00A55E63" w:rsidRDefault="00695463" w:rsidP="00AD749D">
      <w:pPr>
        <w:spacing w:before="7" w:line="240" w:lineRule="exact"/>
        <w:jc w:val="both"/>
        <w:rPr>
          <w:rFonts w:ascii="Arial" w:hAnsi="Arial" w:cs="Arial"/>
        </w:rPr>
      </w:pPr>
    </w:p>
    <w:p w:rsidR="00695463" w:rsidRPr="00A55E63" w:rsidRDefault="00695463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95463" w:rsidRPr="00A55E63" w:rsidRDefault="00695463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695463" w:rsidRPr="00F06B89" w:rsidTr="00F06B89">
        <w:tc>
          <w:tcPr>
            <w:tcW w:w="3085" w:type="dxa"/>
          </w:tcPr>
          <w:p w:rsidR="00695463" w:rsidRPr="00F06B89" w:rsidRDefault="00695463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B8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95463" w:rsidRPr="00F06B89" w:rsidRDefault="00695463" w:rsidP="00F06B89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W.P.K.D. </w:t>
            </w:r>
            <w:r w:rsidRPr="00F06B89">
              <w:rPr>
                <w:rFonts w:ascii="Arial" w:hAnsi="Arial" w:cs="Arial"/>
              </w:rPr>
              <w:t xml:space="preserve"> s.r.o.</w:t>
            </w:r>
          </w:p>
        </w:tc>
      </w:tr>
      <w:tr w:rsidR="00695463" w:rsidRPr="00F06B89" w:rsidTr="00F06B89">
        <w:tc>
          <w:tcPr>
            <w:tcW w:w="3085" w:type="dxa"/>
          </w:tcPr>
          <w:p w:rsidR="00695463" w:rsidRPr="00F06B89" w:rsidRDefault="00695463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B8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95463" w:rsidRPr="00F06B89" w:rsidRDefault="00695463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45951845</w:t>
            </w:r>
          </w:p>
        </w:tc>
      </w:tr>
      <w:tr w:rsidR="00695463" w:rsidRPr="00F06B89" w:rsidTr="00F06B89">
        <w:tc>
          <w:tcPr>
            <w:tcW w:w="3085" w:type="dxa"/>
          </w:tcPr>
          <w:p w:rsidR="00695463" w:rsidRPr="00F06B89" w:rsidRDefault="00695463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B8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95463" w:rsidRPr="00F06B89" w:rsidRDefault="00695463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Železničná 7/7</w:t>
            </w:r>
            <w:r w:rsidRPr="00F06B89">
              <w:rPr>
                <w:rFonts w:ascii="Arial" w:hAnsi="Arial" w:cs="Arial"/>
              </w:rPr>
              <w:t>, 945 01 Komárno</w:t>
            </w:r>
          </w:p>
        </w:tc>
      </w:tr>
    </w:tbl>
    <w:p w:rsidR="00695463" w:rsidRPr="00A55E63" w:rsidRDefault="00695463" w:rsidP="00EB55FA">
      <w:pPr>
        <w:spacing w:line="260" w:lineRule="exact"/>
        <w:jc w:val="both"/>
        <w:rPr>
          <w:rFonts w:ascii="Arial" w:hAnsi="Arial" w:cs="Arial"/>
        </w:rPr>
      </w:pPr>
    </w:p>
    <w:p w:rsidR="00695463" w:rsidRPr="00A55E63" w:rsidRDefault="00695463" w:rsidP="00EB55FA">
      <w:pPr>
        <w:spacing w:line="260" w:lineRule="exact"/>
        <w:jc w:val="both"/>
        <w:rPr>
          <w:rFonts w:ascii="Arial" w:hAnsi="Arial" w:cs="Arial"/>
        </w:rPr>
      </w:pPr>
    </w:p>
    <w:p w:rsidR="00695463" w:rsidRDefault="006954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95463" w:rsidRDefault="006954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695463" w:rsidRPr="00746665" w:rsidRDefault="006954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695463" w:rsidRPr="00A55E63" w:rsidRDefault="006954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95463" w:rsidRPr="00A55E63" w:rsidRDefault="0069546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95463" w:rsidRPr="00A55E63" w:rsidRDefault="00695463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95463" w:rsidRPr="00A55E63" w:rsidRDefault="00695463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95463" w:rsidRPr="00F06B89" w:rsidTr="00F06B89">
        <w:tc>
          <w:tcPr>
            <w:tcW w:w="4219" w:type="dxa"/>
          </w:tcPr>
          <w:p w:rsidR="00695463" w:rsidRPr="00F06B89" w:rsidRDefault="00695463" w:rsidP="00F06B8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06B8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95463" w:rsidRPr="00F06B89" w:rsidRDefault="00695463" w:rsidP="00F06B8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06B89">
              <w:rPr>
                <w:rFonts w:ascii="Arial" w:hAnsi="Arial" w:cs="Arial"/>
                <w:b/>
              </w:rPr>
              <w:t>Bežné účtovné</w:t>
            </w:r>
          </w:p>
          <w:p w:rsidR="00695463" w:rsidRPr="00F06B89" w:rsidRDefault="00695463" w:rsidP="00F06B8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06B8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95463" w:rsidRPr="00F06B89" w:rsidRDefault="00695463" w:rsidP="00F06B8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06B8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95463" w:rsidRPr="00F06B89" w:rsidTr="00F06B89">
        <w:tc>
          <w:tcPr>
            <w:tcW w:w="4219" w:type="dxa"/>
          </w:tcPr>
          <w:p w:rsidR="00695463" w:rsidRPr="00F06B89" w:rsidRDefault="00695463" w:rsidP="00F06B89">
            <w:pPr>
              <w:spacing w:line="260" w:lineRule="exact"/>
              <w:rPr>
                <w:rFonts w:ascii="Arial" w:hAnsi="Arial" w:cs="Arial"/>
              </w:rPr>
            </w:pPr>
            <w:r w:rsidRPr="00F06B8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95463" w:rsidRPr="00F06B89" w:rsidRDefault="00695463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95463" w:rsidRPr="00F06B89" w:rsidRDefault="00695463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0</w:t>
            </w:r>
          </w:p>
        </w:tc>
      </w:tr>
    </w:tbl>
    <w:p w:rsidR="00695463" w:rsidRPr="00A55E63" w:rsidRDefault="00695463" w:rsidP="00AD6C8A">
      <w:pPr>
        <w:spacing w:line="260" w:lineRule="exact"/>
        <w:jc w:val="both"/>
        <w:rPr>
          <w:rFonts w:ascii="Arial" w:hAnsi="Arial" w:cs="Arial"/>
        </w:rPr>
      </w:pPr>
    </w:p>
    <w:p w:rsidR="00695463" w:rsidRPr="00A55E63" w:rsidRDefault="00695463" w:rsidP="00AD749D">
      <w:pPr>
        <w:spacing w:before="1" w:line="280" w:lineRule="exact"/>
        <w:jc w:val="both"/>
        <w:rPr>
          <w:rFonts w:ascii="Arial" w:hAnsi="Arial" w:cs="Arial"/>
        </w:rPr>
      </w:pPr>
    </w:p>
    <w:p w:rsidR="00695463" w:rsidRPr="00A55E63" w:rsidRDefault="00695463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95463" w:rsidRPr="00A55E63" w:rsidRDefault="00695463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95463" w:rsidRPr="00A55E63" w:rsidRDefault="00695463" w:rsidP="00AD749D">
      <w:pPr>
        <w:spacing w:before="11" w:line="260" w:lineRule="exact"/>
        <w:jc w:val="both"/>
        <w:rPr>
          <w:rFonts w:ascii="Arial" w:hAnsi="Arial" w:cs="Arial"/>
        </w:rPr>
      </w:pPr>
    </w:p>
    <w:p w:rsidR="00695463" w:rsidRPr="00746665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695463" w:rsidRPr="00A55E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Pr="00A55E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95463" w:rsidRPr="00A55E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B8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B8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z w:val="22"/>
                <w:szCs w:val="22"/>
              </w:rPr>
              <w:t>n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06B89">
              <w:rPr>
                <w:rFonts w:ascii="Arial" w:hAnsi="Arial" w:cs="Arial"/>
                <w:sz w:val="22"/>
                <w:szCs w:val="22"/>
              </w:rPr>
              <w:t>ný ma</w:t>
            </w:r>
            <w:r w:rsidRPr="00F06B8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z w:val="22"/>
                <w:szCs w:val="22"/>
              </w:rPr>
              <w:t>r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06B89">
              <w:rPr>
                <w:rFonts w:ascii="Arial" w:hAnsi="Arial" w:cs="Arial"/>
                <w:sz w:val="22"/>
                <w:szCs w:val="22"/>
              </w:rPr>
              <w:t>kúpo</w:t>
            </w:r>
            <w:r w:rsidRPr="00F06B8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06B8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06B8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06B8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06B89">
              <w:rPr>
                <w:rFonts w:ascii="Arial" w:hAnsi="Arial" w:cs="Arial"/>
                <w:sz w:val="22"/>
                <w:szCs w:val="22"/>
              </w:rPr>
              <w:t>tvor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06B8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z w:val="22"/>
                <w:szCs w:val="22"/>
              </w:rPr>
              <w:t>d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06B8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z w:val="22"/>
                <w:szCs w:val="22"/>
              </w:rPr>
              <w:t>d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06B8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K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06B8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06B89">
              <w:rPr>
                <w:rFonts w:ascii="Arial" w:hAnsi="Arial" w:cs="Arial"/>
                <w:sz w:val="22"/>
                <w:szCs w:val="22"/>
              </w:rPr>
              <w:t>ina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06B89">
              <w:rPr>
                <w:rFonts w:ascii="Arial" w:hAnsi="Arial" w:cs="Arial"/>
                <w:sz w:val="22"/>
                <w:szCs w:val="22"/>
              </w:rPr>
              <w:t>ný maj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06B89">
              <w:rPr>
                <w:rFonts w:ascii="Arial" w:hAnsi="Arial" w:cs="Arial"/>
                <w:sz w:val="22"/>
                <w:szCs w:val="22"/>
              </w:rPr>
              <w:t>v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06B89">
              <w:rPr>
                <w:rFonts w:ascii="Arial" w:hAnsi="Arial" w:cs="Arial"/>
                <w:sz w:val="22"/>
                <w:szCs w:val="22"/>
              </w:rPr>
              <w:t>ky v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06B89">
              <w:rPr>
                <w:rFonts w:ascii="Arial" w:hAnsi="Arial" w:cs="Arial"/>
                <w:sz w:val="22"/>
                <w:szCs w:val="22"/>
              </w:rPr>
              <w:t>tane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Pô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06B89">
              <w:rPr>
                <w:rFonts w:ascii="Arial" w:hAnsi="Arial" w:cs="Arial"/>
                <w:sz w:val="22"/>
                <w:szCs w:val="22"/>
              </w:rPr>
              <w:t>ičky a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06B89">
              <w:rPr>
                <w:rFonts w:ascii="Arial" w:hAnsi="Arial" w:cs="Arial"/>
                <w:sz w:val="22"/>
                <w:szCs w:val="22"/>
              </w:rPr>
              <w:t>úv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695463" w:rsidRPr="00F06B89" w:rsidTr="00F06B89">
        <w:tc>
          <w:tcPr>
            <w:tcW w:w="4843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riv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06B89">
              <w:rPr>
                <w:rFonts w:ascii="Arial" w:hAnsi="Arial" w:cs="Arial"/>
                <w:sz w:val="22"/>
                <w:szCs w:val="22"/>
              </w:rPr>
              <w:t>to</w:t>
            </w:r>
            <w:r w:rsidRPr="00F06B8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06B89">
              <w:rPr>
                <w:rFonts w:ascii="Arial" w:hAnsi="Arial" w:cs="Arial"/>
                <w:sz w:val="22"/>
                <w:szCs w:val="22"/>
              </w:rPr>
              <w:t>op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rá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06B8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95463" w:rsidRPr="00F06B89" w:rsidRDefault="00695463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6954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Pr="00A55E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Pr="00A55E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954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6954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95463" w:rsidRPr="009E4E4F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Pr="009E4E4F">
        <w:rPr>
          <w:rFonts w:ascii="Arial" w:hAnsi="Arial" w:cs="Arial"/>
          <w:b/>
          <w:i/>
          <w:sz w:val="22"/>
          <w:szCs w:val="22"/>
        </w:rPr>
        <w:t>Účtovné a daňové odpisy sa rovnajú</w:t>
      </w:r>
      <w:r>
        <w:rPr>
          <w:rFonts w:ascii="Arial" w:hAnsi="Arial" w:cs="Arial"/>
          <w:i/>
          <w:sz w:val="22"/>
          <w:szCs w:val="22"/>
        </w:rPr>
        <w:t>.</w:t>
      </w:r>
    </w:p>
    <w:p w:rsidR="00695463" w:rsidRPr="00A55E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Pr="009E4E4F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 </w:t>
      </w:r>
      <w:r w:rsidRPr="009E4E4F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95463" w:rsidRPr="00A55E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95463" w:rsidRPr="009E4E4F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Pr="009E4E4F">
        <w:rPr>
          <w:rFonts w:ascii="Arial" w:hAnsi="Arial" w:cs="Arial"/>
          <w:i/>
          <w:spacing w:val="-1"/>
          <w:sz w:val="22"/>
          <w:szCs w:val="22"/>
        </w:rPr>
        <w:t>bez náplne</w:t>
      </w:r>
    </w:p>
    <w:p w:rsidR="00695463" w:rsidRPr="00A55E63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5463" w:rsidRPr="009E4E4F" w:rsidRDefault="0069546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  </w:t>
      </w:r>
      <w:r w:rsidRPr="009E4E4F">
        <w:rPr>
          <w:rFonts w:ascii="Arial" w:hAnsi="Arial" w:cs="Arial"/>
          <w:i/>
          <w:sz w:val="22"/>
          <w:szCs w:val="22"/>
        </w:rPr>
        <w:t>bez náplne</w:t>
      </w:r>
    </w:p>
    <w:p w:rsidR="00695463" w:rsidRPr="00A55E63" w:rsidRDefault="00695463" w:rsidP="00AD749D">
      <w:pPr>
        <w:spacing w:before="1" w:line="280" w:lineRule="exact"/>
        <w:jc w:val="both"/>
        <w:rPr>
          <w:rFonts w:ascii="Arial" w:hAnsi="Arial" w:cs="Arial"/>
        </w:rPr>
      </w:pPr>
    </w:p>
    <w:p w:rsidR="00695463" w:rsidRPr="00A55E63" w:rsidRDefault="00695463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95463" w:rsidRPr="00A55E63" w:rsidRDefault="00695463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95463" w:rsidRPr="00A55E63" w:rsidRDefault="00695463" w:rsidP="00AD749D">
      <w:pPr>
        <w:spacing w:before="11" w:line="260" w:lineRule="exact"/>
        <w:jc w:val="both"/>
        <w:rPr>
          <w:rFonts w:ascii="Arial" w:hAnsi="Arial" w:cs="Arial"/>
        </w:rPr>
      </w:pPr>
    </w:p>
    <w:p w:rsidR="00695463" w:rsidRPr="002C11BA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z w:val="22"/>
          <w:szCs w:val="22"/>
        </w:rPr>
        <w:t>bez náplne</w:t>
      </w: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2C11BA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z w:val="22"/>
          <w:szCs w:val="22"/>
        </w:rPr>
        <w:t>0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C11BA">
        <w:rPr>
          <w:rFonts w:ascii="Arial" w:hAnsi="Arial" w:cs="Arial"/>
          <w:i/>
          <w:sz w:val="22"/>
          <w:szCs w:val="22"/>
        </w:rPr>
        <w:t xml:space="preserve"> EUR</w:t>
      </w: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2C11BA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2C11BA">
        <w:rPr>
          <w:rFonts w:ascii="Arial" w:hAnsi="Arial" w:cs="Arial"/>
          <w:i/>
          <w:sz w:val="22"/>
          <w:szCs w:val="22"/>
        </w:rPr>
        <w:t>0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C11BA">
        <w:rPr>
          <w:rFonts w:ascii="Arial" w:hAnsi="Arial" w:cs="Arial"/>
          <w:i/>
          <w:sz w:val="22"/>
          <w:szCs w:val="22"/>
        </w:rPr>
        <w:t xml:space="preserve"> EUR</w:t>
      </w: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2C11BA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  </w:t>
      </w:r>
      <w:r w:rsidRPr="002C11BA">
        <w:rPr>
          <w:rFonts w:ascii="Arial" w:hAnsi="Arial" w:cs="Arial"/>
          <w:i/>
          <w:sz w:val="22"/>
          <w:szCs w:val="22"/>
        </w:rPr>
        <w:t>bez náplne</w:t>
      </w: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2C11BA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2C11BA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pacing w:val="-2"/>
          <w:sz w:val="22"/>
          <w:szCs w:val="22"/>
        </w:rPr>
        <w:t>bez náplne</w:t>
      </w:r>
    </w:p>
    <w:p w:rsidR="00695463" w:rsidRPr="00A55E63" w:rsidRDefault="0069546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2C11BA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95463" w:rsidRPr="00A55E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95463" w:rsidRPr="002C11BA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z w:val="22"/>
          <w:szCs w:val="22"/>
        </w:rPr>
        <w:t>bez náplne</w:t>
      </w:r>
    </w:p>
    <w:p w:rsidR="00695463" w:rsidRPr="00A55E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A55E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95463" w:rsidRPr="00A55E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95463" w:rsidRPr="002C11BA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  </w:t>
      </w:r>
      <w:r w:rsidRPr="002C11BA">
        <w:rPr>
          <w:rFonts w:ascii="Arial" w:hAnsi="Arial" w:cs="Arial"/>
          <w:i/>
          <w:spacing w:val="-8"/>
          <w:sz w:val="22"/>
          <w:szCs w:val="22"/>
        </w:rPr>
        <w:t>bez náplne</w:t>
      </w:r>
    </w:p>
    <w:p w:rsidR="00695463" w:rsidRPr="00A55E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954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95463" w:rsidRPr="00B852B7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95463" w:rsidRPr="00451ED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</w:p>
    <w:p w:rsidR="00695463" w:rsidRPr="00B852B7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954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95463" w:rsidRPr="00B852B7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95463" w:rsidRPr="00451ED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B852B7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 </w:t>
      </w: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95463" w:rsidRPr="00A55E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95463" w:rsidRPr="00B852B7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 </w:t>
      </w: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95463" w:rsidRPr="00A55E63" w:rsidRDefault="006954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95463" w:rsidRPr="00A55E63" w:rsidSect="00FC51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463" w:rsidRDefault="00695463">
      <w:r>
        <w:separator/>
      </w:r>
    </w:p>
  </w:endnote>
  <w:endnote w:type="continuationSeparator" w:id="0">
    <w:p w:rsidR="00695463" w:rsidRDefault="00695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63" w:rsidRDefault="0069546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695463" w:rsidRDefault="00695463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463" w:rsidRDefault="00695463">
      <w:r>
        <w:separator/>
      </w:r>
    </w:p>
  </w:footnote>
  <w:footnote w:type="continuationSeparator" w:id="0">
    <w:p w:rsidR="00695463" w:rsidRDefault="00695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63" w:rsidRDefault="00695463">
    <w:pPr>
      <w:pStyle w:val="Header"/>
    </w:pPr>
  </w:p>
  <w:p w:rsidR="00695463" w:rsidRDefault="00695463">
    <w:pPr>
      <w:pStyle w:val="Header"/>
    </w:pPr>
  </w:p>
  <w:p w:rsidR="00695463" w:rsidRDefault="00695463">
    <w:pPr>
      <w:pStyle w:val="Header"/>
    </w:pPr>
  </w:p>
  <w:p w:rsidR="00695463" w:rsidRDefault="00695463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45951845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>2023158357</w:t>
    </w:r>
  </w:p>
  <w:p w:rsidR="00695463" w:rsidRDefault="00695463" w:rsidP="0055784D">
    <w:pPr>
      <w:pStyle w:val="Header"/>
      <w:rPr>
        <w:rFonts w:ascii="Times New Roman" w:hAnsi="Times New Roman"/>
        <w:sz w:val="24"/>
        <w:szCs w:val="24"/>
      </w:rPr>
    </w:pPr>
  </w:p>
  <w:p w:rsidR="00695463" w:rsidRDefault="006954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2BC0"/>
    <w:rsid w:val="00031A10"/>
    <w:rsid w:val="00064798"/>
    <w:rsid w:val="000B090B"/>
    <w:rsid w:val="00117C78"/>
    <w:rsid w:val="001339F9"/>
    <w:rsid w:val="001406AD"/>
    <w:rsid w:val="001A1B05"/>
    <w:rsid w:val="002401F1"/>
    <w:rsid w:val="00272570"/>
    <w:rsid w:val="002C11BA"/>
    <w:rsid w:val="002C12B4"/>
    <w:rsid w:val="002D7E6D"/>
    <w:rsid w:val="00361042"/>
    <w:rsid w:val="003657F5"/>
    <w:rsid w:val="00373635"/>
    <w:rsid w:val="003D056F"/>
    <w:rsid w:val="003D5B4D"/>
    <w:rsid w:val="00401155"/>
    <w:rsid w:val="00451ED3"/>
    <w:rsid w:val="00470784"/>
    <w:rsid w:val="004A2BF3"/>
    <w:rsid w:val="004C647F"/>
    <w:rsid w:val="0055784D"/>
    <w:rsid w:val="00560DB1"/>
    <w:rsid w:val="00623868"/>
    <w:rsid w:val="00637F73"/>
    <w:rsid w:val="00641B78"/>
    <w:rsid w:val="006555C7"/>
    <w:rsid w:val="006572AC"/>
    <w:rsid w:val="00676DB4"/>
    <w:rsid w:val="006831DF"/>
    <w:rsid w:val="00694951"/>
    <w:rsid w:val="00695463"/>
    <w:rsid w:val="00726580"/>
    <w:rsid w:val="00731408"/>
    <w:rsid w:val="00746665"/>
    <w:rsid w:val="007D30A4"/>
    <w:rsid w:val="00861175"/>
    <w:rsid w:val="008771A6"/>
    <w:rsid w:val="00902D2B"/>
    <w:rsid w:val="00913435"/>
    <w:rsid w:val="00916772"/>
    <w:rsid w:val="009219CE"/>
    <w:rsid w:val="009A27D0"/>
    <w:rsid w:val="009D22A6"/>
    <w:rsid w:val="009D5C84"/>
    <w:rsid w:val="009E4E4F"/>
    <w:rsid w:val="00A55E63"/>
    <w:rsid w:val="00AC4558"/>
    <w:rsid w:val="00AD6C8A"/>
    <w:rsid w:val="00AD749D"/>
    <w:rsid w:val="00AF188E"/>
    <w:rsid w:val="00B15E67"/>
    <w:rsid w:val="00B441B9"/>
    <w:rsid w:val="00B7440A"/>
    <w:rsid w:val="00B852B7"/>
    <w:rsid w:val="00BD49AA"/>
    <w:rsid w:val="00C01CB7"/>
    <w:rsid w:val="00C71636"/>
    <w:rsid w:val="00C90255"/>
    <w:rsid w:val="00CC3205"/>
    <w:rsid w:val="00CD545D"/>
    <w:rsid w:val="00CE73C1"/>
    <w:rsid w:val="00E1750C"/>
    <w:rsid w:val="00E2231E"/>
    <w:rsid w:val="00E337AA"/>
    <w:rsid w:val="00E45921"/>
    <w:rsid w:val="00E532AD"/>
    <w:rsid w:val="00E70F0E"/>
    <w:rsid w:val="00EB4798"/>
    <w:rsid w:val="00EB55FA"/>
    <w:rsid w:val="00EE5474"/>
    <w:rsid w:val="00F06B89"/>
    <w:rsid w:val="00F404E8"/>
    <w:rsid w:val="00F817B0"/>
    <w:rsid w:val="00FC51A5"/>
    <w:rsid w:val="00FC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1A5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C51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89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C51A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C51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6189A"/>
    <w:rPr>
      <w:lang w:eastAsia="en-US"/>
    </w:rPr>
  </w:style>
  <w:style w:type="paragraph" w:styleId="ListParagraph">
    <w:name w:val="List Paragraph"/>
    <w:basedOn w:val="Normal"/>
    <w:uiPriority w:val="99"/>
    <w:qFormat/>
    <w:rsid w:val="00FC51A5"/>
  </w:style>
  <w:style w:type="paragraph" w:customStyle="1" w:styleId="TableParagraph">
    <w:name w:val="Table Paragraph"/>
    <w:basedOn w:val="Normal"/>
    <w:uiPriority w:val="99"/>
    <w:rsid w:val="00FC51A5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C4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558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1085</Words>
  <Characters>6190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Ildiko</cp:lastModifiedBy>
  <cp:revision>2</cp:revision>
  <cp:lastPrinted>2018-03-26T13:29:00Z</cp:lastPrinted>
  <dcterms:created xsi:type="dcterms:W3CDTF">2019-02-27T13:18:00Z</dcterms:created>
  <dcterms:modified xsi:type="dcterms:W3CDTF">2019-02-27T13:18:00Z</dcterms:modified>
</cp:coreProperties>
</file>