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FE" w:rsidRPr="00A55E63" w:rsidRDefault="003D6DFE">
      <w:pPr>
        <w:spacing w:before="2" w:line="140" w:lineRule="exact"/>
        <w:rPr>
          <w:sz w:val="14"/>
          <w:szCs w:val="14"/>
          <w:lang w:val="en-US"/>
        </w:rPr>
      </w:pPr>
    </w:p>
    <w:p w:rsidR="003D6DFE" w:rsidRPr="00746665" w:rsidRDefault="003D6DFE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 mikro účtovnej závierke za rok 201</w:t>
      </w:r>
      <w:r>
        <w:rPr>
          <w:rFonts w:ascii="Arial Narrow" w:hAnsi="Arial Narrow"/>
          <w:b/>
          <w:sz w:val="28"/>
          <w:szCs w:val="28"/>
        </w:rPr>
        <w:t>8</w:t>
      </w:r>
    </w:p>
    <w:p w:rsidR="003D6DFE" w:rsidRPr="00A55E63" w:rsidRDefault="003D6DFE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3D6DFE" w:rsidRPr="00A55E63" w:rsidRDefault="003D6DFE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3D6DFE" w:rsidRPr="00A55E63" w:rsidRDefault="003D6DFE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3D6DFE" w:rsidRPr="00A55E63" w:rsidRDefault="003D6DFE" w:rsidP="00AD749D">
      <w:pPr>
        <w:spacing w:before="7" w:line="240" w:lineRule="exact"/>
        <w:jc w:val="both"/>
        <w:rPr>
          <w:rFonts w:ascii="Arial" w:hAnsi="Arial" w:cs="Arial"/>
        </w:rPr>
      </w:pPr>
    </w:p>
    <w:p w:rsidR="003D6DFE" w:rsidRPr="00A55E63" w:rsidRDefault="003D6DFE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3D6DFE" w:rsidRPr="00A55E63" w:rsidRDefault="003D6DFE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3D6DFE" w:rsidRPr="00F06B89" w:rsidTr="00F06B89">
        <w:tc>
          <w:tcPr>
            <w:tcW w:w="3085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F06B8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 xml:space="preserve">Energo-Color s.r.o. </w:t>
            </w:r>
            <w:r w:rsidRPr="00F06B89">
              <w:rPr>
                <w:rFonts w:ascii="Arial" w:hAnsi="Arial" w:cs="Arial"/>
              </w:rPr>
              <w:t xml:space="preserve"> s.r.o.</w:t>
            </w:r>
          </w:p>
        </w:tc>
      </w:tr>
      <w:tr w:rsidR="003D6DFE" w:rsidRPr="00F06B89" w:rsidTr="00F06B89">
        <w:tc>
          <w:tcPr>
            <w:tcW w:w="3085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F06B8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36364738</w:t>
            </w:r>
          </w:p>
        </w:tc>
      </w:tr>
      <w:tr w:rsidR="003D6DFE" w:rsidRPr="00F06B89" w:rsidTr="00F06B89">
        <w:tc>
          <w:tcPr>
            <w:tcW w:w="3085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F06B8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</w:t>
            </w:r>
            <w:r w:rsidRPr="00F06B89">
              <w:rPr>
                <w:rFonts w:ascii="Arial" w:hAnsi="Arial" w:cs="Arial"/>
              </w:rPr>
              <w:t>, 945 01 Komárno</w:t>
            </w:r>
          </w:p>
        </w:tc>
      </w:tr>
    </w:tbl>
    <w:p w:rsidR="003D6DFE" w:rsidRPr="00A55E63" w:rsidRDefault="003D6DFE" w:rsidP="00EB55FA">
      <w:pPr>
        <w:spacing w:line="260" w:lineRule="exact"/>
        <w:jc w:val="both"/>
        <w:rPr>
          <w:rFonts w:ascii="Arial" w:hAnsi="Arial" w:cs="Arial"/>
        </w:rPr>
      </w:pPr>
    </w:p>
    <w:p w:rsidR="003D6DFE" w:rsidRPr="00A55E63" w:rsidRDefault="003D6DFE" w:rsidP="00EB55FA">
      <w:pPr>
        <w:spacing w:line="260" w:lineRule="exact"/>
        <w:jc w:val="both"/>
        <w:rPr>
          <w:rFonts w:ascii="Arial" w:hAnsi="Arial" w:cs="Arial"/>
        </w:rPr>
      </w:pPr>
    </w:p>
    <w:p w:rsidR="003D6DFE" w:rsidRDefault="003D6DFE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3D6DFE" w:rsidRDefault="003D6DFE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3D6DFE" w:rsidRPr="00746665" w:rsidRDefault="003D6DFE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3D6DFE" w:rsidRPr="00A55E63" w:rsidRDefault="003D6DFE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3D6DFE" w:rsidRPr="00A55E63" w:rsidRDefault="003D6DFE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3D6DFE" w:rsidRPr="00A55E63" w:rsidRDefault="003D6DFE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3D6DFE" w:rsidRPr="00A55E63" w:rsidRDefault="003D6DFE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3D6DFE" w:rsidRPr="00F06B89" w:rsidTr="00F06B89">
        <w:tc>
          <w:tcPr>
            <w:tcW w:w="4219" w:type="dxa"/>
          </w:tcPr>
          <w:p w:rsidR="003D6DFE" w:rsidRPr="00F06B89" w:rsidRDefault="003D6DFE" w:rsidP="00F06B8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F06B8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3D6DFE" w:rsidRPr="00F06B89" w:rsidRDefault="003D6DFE" w:rsidP="00F06B8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F06B89">
              <w:rPr>
                <w:rFonts w:ascii="Arial" w:hAnsi="Arial" w:cs="Arial"/>
                <w:b/>
              </w:rPr>
              <w:t>Bežné účtovné</w:t>
            </w:r>
          </w:p>
          <w:p w:rsidR="003D6DFE" w:rsidRPr="00F06B89" w:rsidRDefault="003D6DFE" w:rsidP="00F06B8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F06B8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3D6DFE" w:rsidRPr="00F06B89" w:rsidRDefault="003D6DFE" w:rsidP="00F06B8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F06B8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3D6DFE" w:rsidRPr="00F06B89" w:rsidTr="00F06B89">
        <w:tc>
          <w:tcPr>
            <w:tcW w:w="4219" w:type="dxa"/>
          </w:tcPr>
          <w:p w:rsidR="003D6DFE" w:rsidRPr="00F06B89" w:rsidRDefault="003D6DFE" w:rsidP="00F06B89">
            <w:pPr>
              <w:spacing w:line="260" w:lineRule="exact"/>
              <w:rPr>
                <w:rFonts w:ascii="Arial" w:hAnsi="Arial" w:cs="Arial"/>
              </w:rPr>
            </w:pPr>
            <w:r w:rsidRPr="00F06B8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3D6DFE" w:rsidRPr="00F06B89" w:rsidRDefault="003D6DFE" w:rsidP="00F06B89">
            <w:pPr>
              <w:spacing w:line="260" w:lineRule="exact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1</w:t>
            </w:r>
          </w:p>
        </w:tc>
      </w:tr>
    </w:tbl>
    <w:p w:rsidR="003D6DFE" w:rsidRPr="00A55E63" w:rsidRDefault="003D6DFE" w:rsidP="00AD6C8A">
      <w:pPr>
        <w:spacing w:line="260" w:lineRule="exact"/>
        <w:jc w:val="both"/>
        <w:rPr>
          <w:rFonts w:ascii="Arial" w:hAnsi="Arial" w:cs="Arial"/>
        </w:rPr>
      </w:pPr>
    </w:p>
    <w:p w:rsidR="003D6DFE" w:rsidRPr="00A55E63" w:rsidRDefault="003D6DFE" w:rsidP="00AD749D">
      <w:pPr>
        <w:spacing w:before="1" w:line="280" w:lineRule="exact"/>
        <w:jc w:val="both"/>
        <w:rPr>
          <w:rFonts w:ascii="Arial" w:hAnsi="Arial" w:cs="Arial"/>
        </w:rPr>
      </w:pPr>
    </w:p>
    <w:p w:rsidR="003D6DFE" w:rsidRPr="00A55E63" w:rsidRDefault="003D6DFE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3D6DFE" w:rsidRPr="00A55E63" w:rsidRDefault="003D6DFE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3D6DFE" w:rsidRPr="00A55E63" w:rsidRDefault="003D6DFE" w:rsidP="00AD749D">
      <w:pPr>
        <w:spacing w:before="11" w:line="260" w:lineRule="exact"/>
        <w:jc w:val="both"/>
        <w:rPr>
          <w:rFonts w:ascii="Arial" w:hAnsi="Arial" w:cs="Arial"/>
        </w:rPr>
      </w:pPr>
    </w:p>
    <w:p w:rsidR="003D6DFE" w:rsidRPr="00746665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6B8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6B8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F06B89">
              <w:rPr>
                <w:rFonts w:ascii="Arial" w:hAnsi="Arial" w:cs="Arial"/>
                <w:sz w:val="22"/>
                <w:szCs w:val="22"/>
              </w:rPr>
              <w:t>n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F06B89">
              <w:rPr>
                <w:rFonts w:ascii="Arial" w:hAnsi="Arial" w:cs="Arial"/>
                <w:sz w:val="22"/>
                <w:szCs w:val="22"/>
              </w:rPr>
              <w:t>ný ma</w:t>
            </w:r>
            <w:r w:rsidRPr="00F06B8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F06B89">
              <w:rPr>
                <w:rFonts w:ascii="Arial" w:hAnsi="Arial" w:cs="Arial"/>
                <w:sz w:val="22"/>
                <w:szCs w:val="22"/>
              </w:rPr>
              <w:t>r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F06B8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F06B89">
              <w:rPr>
                <w:rFonts w:ascii="Arial" w:hAnsi="Arial" w:cs="Arial"/>
                <w:sz w:val="22"/>
                <w:szCs w:val="22"/>
              </w:rPr>
              <w:t>kúpo</w:t>
            </w:r>
            <w:r w:rsidRPr="00F06B8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F06B8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F06B8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F06B8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F06B89">
              <w:rPr>
                <w:rFonts w:ascii="Arial" w:hAnsi="Arial" w:cs="Arial"/>
                <w:sz w:val="22"/>
                <w:szCs w:val="22"/>
              </w:rPr>
              <w:t>tvor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F06B8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F06B89">
              <w:rPr>
                <w:rFonts w:ascii="Arial" w:hAnsi="Arial" w:cs="Arial"/>
                <w:sz w:val="22"/>
                <w:szCs w:val="22"/>
              </w:rPr>
              <w:t>d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F06B8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F06B89">
              <w:rPr>
                <w:rFonts w:ascii="Arial" w:hAnsi="Arial" w:cs="Arial"/>
                <w:sz w:val="22"/>
                <w:szCs w:val="22"/>
              </w:rPr>
              <w:t>d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F06B8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K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F06B8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F06B89">
              <w:rPr>
                <w:rFonts w:ascii="Arial" w:hAnsi="Arial" w:cs="Arial"/>
                <w:sz w:val="22"/>
                <w:szCs w:val="22"/>
              </w:rPr>
              <w:t>ina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F06B89">
              <w:rPr>
                <w:rFonts w:ascii="Arial" w:hAnsi="Arial" w:cs="Arial"/>
                <w:sz w:val="22"/>
                <w:szCs w:val="22"/>
              </w:rPr>
              <w:t>ný maj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F06B89">
              <w:rPr>
                <w:rFonts w:ascii="Arial" w:hAnsi="Arial" w:cs="Arial"/>
                <w:sz w:val="22"/>
                <w:szCs w:val="22"/>
              </w:rPr>
              <w:t>v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F06B89">
              <w:rPr>
                <w:rFonts w:ascii="Arial" w:hAnsi="Arial" w:cs="Arial"/>
                <w:sz w:val="22"/>
                <w:szCs w:val="22"/>
              </w:rPr>
              <w:t>ky v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F06B89">
              <w:rPr>
                <w:rFonts w:ascii="Arial" w:hAnsi="Arial" w:cs="Arial"/>
                <w:sz w:val="22"/>
                <w:szCs w:val="22"/>
              </w:rPr>
              <w:t>tane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Pô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F06B89">
              <w:rPr>
                <w:rFonts w:ascii="Arial" w:hAnsi="Arial" w:cs="Arial"/>
                <w:sz w:val="22"/>
                <w:szCs w:val="22"/>
              </w:rPr>
              <w:t>ičky a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F06B89">
              <w:rPr>
                <w:rFonts w:ascii="Arial" w:hAnsi="Arial" w:cs="Arial"/>
                <w:sz w:val="22"/>
                <w:szCs w:val="22"/>
              </w:rPr>
              <w:t>úv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3D6DFE" w:rsidRPr="00F06B89" w:rsidTr="00F06B89">
        <w:tc>
          <w:tcPr>
            <w:tcW w:w="4843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6B89">
              <w:rPr>
                <w:rFonts w:ascii="Arial" w:hAnsi="Arial" w:cs="Arial"/>
                <w:sz w:val="22"/>
                <w:szCs w:val="22"/>
              </w:rPr>
              <w:t>D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riv</w:t>
            </w:r>
            <w:r w:rsidRPr="00F06B8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F06B89">
              <w:rPr>
                <w:rFonts w:ascii="Arial" w:hAnsi="Arial" w:cs="Arial"/>
                <w:sz w:val="22"/>
                <w:szCs w:val="22"/>
              </w:rPr>
              <w:t>to</w:t>
            </w:r>
            <w:r w:rsidRPr="00F06B8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F06B89">
              <w:rPr>
                <w:rFonts w:ascii="Arial" w:hAnsi="Arial" w:cs="Arial"/>
                <w:sz w:val="22"/>
                <w:szCs w:val="22"/>
              </w:rPr>
              <w:t>op</w:t>
            </w:r>
            <w:r w:rsidRPr="00F06B8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F06B89">
              <w:rPr>
                <w:rFonts w:ascii="Arial" w:hAnsi="Arial" w:cs="Arial"/>
                <w:sz w:val="22"/>
                <w:szCs w:val="22"/>
              </w:rPr>
              <w:t>rá</w:t>
            </w:r>
            <w:r w:rsidRPr="00F06B8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F06B8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3D6DFE" w:rsidRPr="00F06B89" w:rsidRDefault="003D6DFE" w:rsidP="00F06B8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06B89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</w:p>
    <w:p w:rsidR="003D6DFE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D6DFE" w:rsidRPr="009E4E4F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Pr="009E4E4F">
        <w:rPr>
          <w:rFonts w:ascii="Arial" w:hAnsi="Arial" w:cs="Arial"/>
          <w:b/>
          <w:i/>
          <w:sz w:val="22"/>
          <w:szCs w:val="22"/>
        </w:rPr>
        <w:t>Účtovné a daňové odpisy sa rovnajú</w:t>
      </w:r>
      <w:r>
        <w:rPr>
          <w:rFonts w:ascii="Arial" w:hAnsi="Arial" w:cs="Arial"/>
          <w:i/>
          <w:sz w:val="22"/>
          <w:szCs w:val="22"/>
        </w:rPr>
        <w:t>.</w:t>
      </w: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Pr="009E4E4F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  </w:t>
      </w:r>
      <w:r w:rsidRPr="009E4E4F">
        <w:rPr>
          <w:rFonts w:ascii="Arial" w:hAnsi="Arial" w:cs="Arial"/>
          <w:i/>
          <w:spacing w:val="-5"/>
          <w:sz w:val="22"/>
          <w:szCs w:val="22"/>
        </w:rPr>
        <w:t>bez náplne</w:t>
      </w: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D6DFE" w:rsidRPr="009E4E4F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Pr="009E4E4F">
        <w:rPr>
          <w:rFonts w:ascii="Arial" w:hAnsi="Arial" w:cs="Arial"/>
          <w:i/>
          <w:spacing w:val="-1"/>
          <w:sz w:val="22"/>
          <w:szCs w:val="22"/>
        </w:rPr>
        <w:t>bez náplne</w:t>
      </w:r>
    </w:p>
    <w:p w:rsidR="003D6DFE" w:rsidRPr="00A55E63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D6DFE" w:rsidRPr="009E4E4F" w:rsidRDefault="003D6DFE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  </w:t>
      </w:r>
      <w:r w:rsidRPr="009E4E4F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AD749D">
      <w:pPr>
        <w:spacing w:before="1" w:line="280" w:lineRule="exact"/>
        <w:jc w:val="both"/>
        <w:rPr>
          <w:rFonts w:ascii="Arial" w:hAnsi="Arial" w:cs="Arial"/>
        </w:rPr>
      </w:pPr>
    </w:p>
    <w:p w:rsidR="003D6DFE" w:rsidRPr="00A55E63" w:rsidRDefault="003D6DFE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3D6DFE" w:rsidRPr="00A55E63" w:rsidRDefault="003D6DFE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3D6DFE" w:rsidRPr="00A55E63" w:rsidRDefault="003D6DFE" w:rsidP="00AD749D">
      <w:pPr>
        <w:spacing w:before="11" w:line="260" w:lineRule="exact"/>
        <w:jc w:val="both"/>
        <w:rPr>
          <w:rFonts w:ascii="Arial" w:hAnsi="Arial" w:cs="Arial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  <w:r>
        <w:rPr>
          <w:rFonts w:ascii="Arial" w:hAnsi="Arial" w:cs="Arial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z w:val="22"/>
          <w:szCs w:val="22"/>
        </w:rPr>
        <w:t>0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2C11BA">
        <w:rPr>
          <w:rFonts w:ascii="Arial" w:hAnsi="Arial" w:cs="Arial"/>
          <w:i/>
          <w:sz w:val="22"/>
          <w:szCs w:val="22"/>
        </w:rPr>
        <w:t xml:space="preserve"> EUR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Arial" w:hAnsi="Arial" w:cs="Arial"/>
          <w:sz w:val="22"/>
          <w:szCs w:val="22"/>
        </w:rPr>
        <w:t xml:space="preserve"> </w:t>
      </w:r>
      <w:r w:rsidRPr="002C11BA">
        <w:rPr>
          <w:rFonts w:ascii="Arial" w:hAnsi="Arial" w:cs="Arial"/>
          <w:i/>
          <w:sz w:val="22"/>
          <w:szCs w:val="22"/>
        </w:rPr>
        <w:t>0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2C11BA">
        <w:rPr>
          <w:rFonts w:ascii="Arial" w:hAnsi="Arial" w:cs="Arial"/>
          <w:i/>
          <w:sz w:val="22"/>
          <w:szCs w:val="22"/>
        </w:rPr>
        <w:t xml:space="preserve"> EUR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  </w:t>
      </w:r>
      <w:r w:rsidRPr="002C11BA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pacing w:val="-5"/>
          <w:sz w:val="22"/>
          <w:szCs w:val="22"/>
        </w:rPr>
        <w:t>bez náplne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pacing w:val="-2"/>
          <w:sz w:val="22"/>
          <w:szCs w:val="22"/>
        </w:rPr>
        <w:t>bez náplne</w:t>
      </w:r>
    </w:p>
    <w:p w:rsidR="003D6DFE" w:rsidRPr="00A55E63" w:rsidRDefault="003D6DFE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2C11BA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pacing w:val="-5"/>
          <w:sz w:val="22"/>
          <w:szCs w:val="22"/>
        </w:rPr>
        <w:t>bez náplne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D6DFE" w:rsidRPr="002C11BA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 </w:t>
      </w:r>
      <w:r w:rsidRPr="002C11BA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3D6DFE" w:rsidRPr="002C11BA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  </w:t>
      </w:r>
      <w:r w:rsidRPr="002C11BA">
        <w:rPr>
          <w:rFonts w:ascii="Arial" w:hAnsi="Arial" w:cs="Arial"/>
          <w:i/>
          <w:spacing w:val="-8"/>
          <w:sz w:val="22"/>
          <w:szCs w:val="22"/>
        </w:rPr>
        <w:t>bez náplne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3D6DFE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3D6DFE" w:rsidRPr="00B852B7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B852B7">
        <w:rPr>
          <w:rFonts w:ascii="Arial" w:hAnsi="Arial" w:cs="Arial"/>
          <w:i/>
          <w:sz w:val="22"/>
          <w:szCs w:val="22"/>
        </w:rPr>
        <w:t>bez náplne</w:t>
      </w:r>
    </w:p>
    <w:p w:rsidR="003D6DFE" w:rsidRPr="00451ED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Arial" w:hAnsi="Arial" w:cs="Arial"/>
          <w:sz w:val="22"/>
          <w:szCs w:val="22"/>
        </w:rPr>
        <w:t xml:space="preserve">  </w:t>
      </w:r>
    </w:p>
    <w:p w:rsidR="003D6DFE" w:rsidRPr="00B852B7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B852B7">
        <w:rPr>
          <w:rFonts w:ascii="Arial" w:hAnsi="Arial" w:cs="Arial"/>
          <w:i/>
          <w:sz w:val="22"/>
          <w:szCs w:val="22"/>
        </w:rPr>
        <w:t>bez náplne</w:t>
      </w:r>
    </w:p>
    <w:p w:rsidR="003D6DFE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3D6DFE" w:rsidRPr="00B852B7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B852B7">
        <w:rPr>
          <w:rFonts w:ascii="Arial" w:hAnsi="Arial" w:cs="Arial"/>
          <w:i/>
          <w:sz w:val="22"/>
          <w:szCs w:val="22"/>
        </w:rPr>
        <w:t>bez náplne</w:t>
      </w:r>
    </w:p>
    <w:p w:rsidR="003D6DFE" w:rsidRPr="00451ED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B852B7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  <w:t xml:space="preserve">  </w:t>
      </w:r>
      <w:r w:rsidRPr="00B852B7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D6DFE" w:rsidRPr="00B852B7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 </w:t>
      </w:r>
      <w:r w:rsidRPr="00B852B7">
        <w:rPr>
          <w:rFonts w:ascii="Arial" w:hAnsi="Arial" w:cs="Arial"/>
          <w:i/>
          <w:sz w:val="22"/>
          <w:szCs w:val="22"/>
        </w:rPr>
        <w:t>bez náplne</w:t>
      </w:r>
    </w:p>
    <w:p w:rsidR="003D6DFE" w:rsidRPr="00A55E63" w:rsidRDefault="003D6DFE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3D6DFE" w:rsidRPr="00A55E63" w:rsidSect="00FC51A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DFE" w:rsidRDefault="003D6DFE">
      <w:r>
        <w:separator/>
      </w:r>
    </w:p>
  </w:endnote>
  <w:endnote w:type="continuationSeparator" w:id="0">
    <w:p w:rsidR="003D6DFE" w:rsidRDefault="003D6D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FE" w:rsidRDefault="003D6DFE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3.9pt;margin-top:800.05pt;width:42.6pt;height:1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3D6DFE" w:rsidRDefault="003D6DFE">
                <w:pPr>
                  <w:pStyle w:val="Body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DFE" w:rsidRDefault="003D6DFE">
      <w:r>
        <w:separator/>
      </w:r>
    </w:p>
  </w:footnote>
  <w:footnote w:type="continuationSeparator" w:id="0">
    <w:p w:rsidR="003D6DFE" w:rsidRDefault="003D6D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FE" w:rsidRDefault="003D6DFE">
    <w:pPr>
      <w:pStyle w:val="Header"/>
    </w:pPr>
  </w:p>
  <w:p w:rsidR="003D6DFE" w:rsidRDefault="003D6DFE">
    <w:pPr>
      <w:pStyle w:val="Header"/>
    </w:pPr>
  </w:p>
  <w:p w:rsidR="003D6DFE" w:rsidRDefault="003D6DFE">
    <w:pPr>
      <w:pStyle w:val="Header"/>
    </w:pPr>
  </w:p>
  <w:p w:rsidR="003D6DFE" w:rsidRDefault="003D6DFE" w:rsidP="004A2BF3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36364738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>
      <w:rPr>
        <w:rFonts w:ascii="Arial" w:hAnsi="Arial" w:cs="Arial"/>
        <w:sz w:val="22"/>
        <w:szCs w:val="22"/>
        <w:bdr w:val="single" w:sz="4" w:space="0" w:color="auto"/>
      </w:rPr>
      <w:t>2022202347</w:t>
    </w:r>
  </w:p>
  <w:p w:rsidR="003D6DFE" w:rsidRDefault="003D6DFE" w:rsidP="0055784D">
    <w:pPr>
      <w:pStyle w:val="Header"/>
      <w:rPr>
        <w:rFonts w:ascii="Times New Roman" w:hAnsi="Times New Roman"/>
        <w:sz w:val="24"/>
        <w:szCs w:val="24"/>
      </w:rPr>
    </w:pPr>
  </w:p>
  <w:p w:rsidR="003D6DFE" w:rsidRDefault="003D6DF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02BC0"/>
    <w:rsid w:val="00031A10"/>
    <w:rsid w:val="00064798"/>
    <w:rsid w:val="000B090B"/>
    <w:rsid w:val="00117C78"/>
    <w:rsid w:val="001339F9"/>
    <w:rsid w:val="001406AD"/>
    <w:rsid w:val="001A1B05"/>
    <w:rsid w:val="002401F1"/>
    <w:rsid w:val="00272570"/>
    <w:rsid w:val="002C11BA"/>
    <w:rsid w:val="002C12B4"/>
    <w:rsid w:val="002D7E6D"/>
    <w:rsid w:val="002F14A3"/>
    <w:rsid w:val="00361042"/>
    <w:rsid w:val="003657F5"/>
    <w:rsid w:val="00373635"/>
    <w:rsid w:val="003D056F"/>
    <w:rsid w:val="003D5B4D"/>
    <w:rsid w:val="003D6DFE"/>
    <w:rsid w:val="00401155"/>
    <w:rsid w:val="00422590"/>
    <w:rsid w:val="00451ED3"/>
    <w:rsid w:val="00470784"/>
    <w:rsid w:val="004A2BF3"/>
    <w:rsid w:val="004C647F"/>
    <w:rsid w:val="0055784D"/>
    <w:rsid w:val="00560DB1"/>
    <w:rsid w:val="00623868"/>
    <w:rsid w:val="00637F73"/>
    <w:rsid w:val="00641B78"/>
    <w:rsid w:val="006555C7"/>
    <w:rsid w:val="006572AC"/>
    <w:rsid w:val="00676DB4"/>
    <w:rsid w:val="006831DF"/>
    <w:rsid w:val="00694951"/>
    <w:rsid w:val="00695463"/>
    <w:rsid w:val="00726580"/>
    <w:rsid w:val="00731408"/>
    <w:rsid w:val="00746665"/>
    <w:rsid w:val="007D30A4"/>
    <w:rsid w:val="00861175"/>
    <w:rsid w:val="008771A6"/>
    <w:rsid w:val="00902D2B"/>
    <w:rsid w:val="00913435"/>
    <w:rsid w:val="00916772"/>
    <w:rsid w:val="009219CE"/>
    <w:rsid w:val="009A27D0"/>
    <w:rsid w:val="009D22A6"/>
    <w:rsid w:val="009D5C84"/>
    <w:rsid w:val="009E4E4F"/>
    <w:rsid w:val="00A55E63"/>
    <w:rsid w:val="00AC4558"/>
    <w:rsid w:val="00AD6C8A"/>
    <w:rsid w:val="00AD749D"/>
    <w:rsid w:val="00AF188E"/>
    <w:rsid w:val="00B15E67"/>
    <w:rsid w:val="00B441B9"/>
    <w:rsid w:val="00B7440A"/>
    <w:rsid w:val="00B852B7"/>
    <w:rsid w:val="00BD49AA"/>
    <w:rsid w:val="00C01CB7"/>
    <w:rsid w:val="00C71636"/>
    <w:rsid w:val="00C90255"/>
    <w:rsid w:val="00CC3205"/>
    <w:rsid w:val="00CD545D"/>
    <w:rsid w:val="00CE73C1"/>
    <w:rsid w:val="00D0174B"/>
    <w:rsid w:val="00E1750C"/>
    <w:rsid w:val="00E2231E"/>
    <w:rsid w:val="00E337AA"/>
    <w:rsid w:val="00E45921"/>
    <w:rsid w:val="00E532AD"/>
    <w:rsid w:val="00E70F0E"/>
    <w:rsid w:val="00EB4798"/>
    <w:rsid w:val="00EB55FA"/>
    <w:rsid w:val="00EE5474"/>
    <w:rsid w:val="00F06B89"/>
    <w:rsid w:val="00F404E8"/>
    <w:rsid w:val="00F817B0"/>
    <w:rsid w:val="00FC51A5"/>
    <w:rsid w:val="00FC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1A5"/>
    <w:pPr>
      <w:widowControl w:val="0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FC51A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FC51A5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FC51A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FC51A5"/>
  </w:style>
  <w:style w:type="paragraph" w:customStyle="1" w:styleId="TableParagraph">
    <w:name w:val="Table Paragraph"/>
    <w:basedOn w:val="Normal"/>
    <w:uiPriority w:val="99"/>
    <w:rsid w:val="00FC51A5"/>
  </w:style>
  <w:style w:type="paragraph" w:styleId="Header">
    <w:name w:val="header"/>
    <w:basedOn w:val="Normal"/>
    <w:link w:val="Head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B479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4798"/>
    <w:rPr>
      <w:rFonts w:cs="Times New Roman"/>
    </w:rPr>
  </w:style>
  <w:style w:type="table" w:styleId="TableGrid">
    <w:name w:val="Table Grid"/>
    <w:basedOn w:val="TableNormal"/>
    <w:uiPriority w:val="99"/>
    <w:rsid w:val="002D7E6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C4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4558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4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1087</Words>
  <Characters>6197</Characters>
  <Application>Microsoft Office Outlook</Application>
  <DocSecurity>0</DocSecurity>
  <Lines>0</Lines>
  <Paragraphs>0</Paragraphs>
  <ScaleCrop>false</ScaleCrop>
  <Company>PKF Slovensko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Ildiko</cp:lastModifiedBy>
  <cp:revision>2</cp:revision>
  <cp:lastPrinted>2018-03-26T13:29:00Z</cp:lastPrinted>
  <dcterms:created xsi:type="dcterms:W3CDTF">2019-03-25T15:20:00Z</dcterms:created>
  <dcterms:modified xsi:type="dcterms:W3CDTF">2019-03-25T15:20:00Z</dcterms:modified>
</cp:coreProperties>
</file>