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E3" w:rsidRPr="003E7910" w:rsidRDefault="003239E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3239E3" w:rsidRPr="003E7910" w:rsidRDefault="003239E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3239E3" w:rsidRPr="003E7910" w:rsidRDefault="003239E3" w:rsidP="00A5552F">
      <w:pPr>
        <w:rPr>
          <w:rFonts w:cs="Arial"/>
          <w:szCs w:val="22"/>
        </w:rPr>
      </w:pPr>
    </w:p>
    <w:p w:rsidR="003239E3" w:rsidRPr="003E7910" w:rsidRDefault="003239E3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3239E3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3239E3" w:rsidRPr="003E7910" w:rsidRDefault="003239E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3239E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 w:rsidR="003239E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3239E3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3239E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>
            <w:pPr>
              <w:jc w:val="both"/>
              <w:rPr>
                <w:rFonts w:cs="Arial"/>
                <w:szCs w:val="22"/>
              </w:rPr>
            </w:pPr>
          </w:p>
        </w:tc>
      </w:tr>
      <w:tr w:rsidR="003239E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39E3" w:rsidRPr="003E7910" w:rsidRDefault="003239E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39E3" w:rsidRPr="003E7910" w:rsidRDefault="003239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24.2.2012</w:t>
            </w:r>
          </w:p>
        </w:tc>
      </w:tr>
    </w:tbl>
    <w:p w:rsidR="003239E3" w:rsidRPr="003E7910" w:rsidRDefault="003239E3" w:rsidP="007B0660">
      <w:pPr>
        <w:jc w:val="both"/>
        <w:rPr>
          <w:rFonts w:cs="Arial"/>
          <w:b/>
          <w:bCs/>
          <w:szCs w:val="22"/>
        </w:rPr>
      </w:pPr>
    </w:p>
    <w:p w:rsidR="003239E3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</w:p>
    <w:p w:rsidR="003239E3" w:rsidRPr="003E7910" w:rsidRDefault="003239E3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239E3" w:rsidRPr="003E7910" w:rsidRDefault="003239E3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3239E3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E7910" w:rsidRDefault="003239E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E7910" w:rsidRDefault="003239E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39E3" w:rsidRPr="003E7910" w:rsidRDefault="003239E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239E3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39E3" w:rsidRPr="003E7910" w:rsidRDefault="003239E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239E3" w:rsidRPr="003E7910" w:rsidRDefault="003239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239E3" w:rsidRPr="003E7910" w:rsidRDefault="003239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239E3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239E3" w:rsidRPr="003E7910" w:rsidRDefault="003239E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239E3" w:rsidRPr="003E7910" w:rsidRDefault="003239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239E3" w:rsidRPr="003E7910" w:rsidRDefault="003239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239E3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E7910" w:rsidRDefault="003239E3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39E3" w:rsidRPr="003E7910" w:rsidRDefault="003239E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239E3" w:rsidRPr="003E7910" w:rsidRDefault="003239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239E3" w:rsidRPr="003E7910" w:rsidRDefault="003239E3" w:rsidP="003E7910">
      <w:pPr>
        <w:pStyle w:val="Title"/>
        <w:spacing w:before="0" w:beforeAutospacing="0" w:after="0"/>
        <w:jc w:val="left"/>
        <w:rPr>
          <w:szCs w:val="22"/>
        </w:rPr>
      </w:pPr>
    </w:p>
    <w:p w:rsidR="003239E3" w:rsidRPr="003E7910" w:rsidRDefault="003239E3" w:rsidP="007B0660">
      <w:pPr>
        <w:jc w:val="both"/>
        <w:rPr>
          <w:rFonts w:cs="Arial"/>
          <w:szCs w:val="22"/>
        </w:rPr>
      </w:pP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3239E3" w:rsidRPr="004534D4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239E3" w:rsidRPr="003E7910" w:rsidRDefault="003239E3" w:rsidP="007B0660">
      <w:pPr>
        <w:ind w:right="-468"/>
        <w:jc w:val="both"/>
        <w:rPr>
          <w:rFonts w:cs="Arial"/>
          <w:b/>
          <w:szCs w:val="22"/>
        </w:rPr>
      </w:pPr>
    </w:p>
    <w:p w:rsidR="003239E3" w:rsidRPr="003E7910" w:rsidRDefault="003239E3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3239E3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3239E3" w:rsidRPr="003E7910" w:rsidRDefault="003239E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3239E3" w:rsidRPr="003E7910" w:rsidRDefault="003239E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3239E3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3239E3" w:rsidRPr="003E7910" w:rsidRDefault="003239E3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3239E3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39E3" w:rsidRPr="003E7910" w:rsidRDefault="003239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</w:tr>
      <w:tr w:rsidR="003239E3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9E3" w:rsidRPr="003E7910" w:rsidRDefault="003239E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</w:tr>
      <w:tr w:rsidR="003239E3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E3" w:rsidRPr="003E7910" w:rsidRDefault="003239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E3" w:rsidRPr="003E7910" w:rsidRDefault="003239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9E3" w:rsidRPr="003E7910" w:rsidRDefault="003239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239E3" w:rsidRPr="003E7910" w:rsidRDefault="003239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239E3" w:rsidRPr="003E7910" w:rsidRDefault="003239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</w:tr>
      <w:tr w:rsidR="003239E3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</w:tr>
      <w:tr w:rsidR="003239E3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 w:rsidP="00841190">
            <w:pPr>
              <w:rPr>
                <w:sz w:val="20"/>
                <w:szCs w:val="20"/>
              </w:rPr>
            </w:pPr>
          </w:p>
        </w:tc>
      </w:tr>
      <w:tr w:rsidR="003239E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</w:tr>
      <w:tr w:rsidR="003239E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</w:tr>
      <w:tr w:rsidR="003239E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39E3" w:rsidRPr="003E7910" w:rsidRDefault="003239E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239E3" w:rsidRPr="003E7910" w:rsidRDefault="003239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239E3" w:rsidRPr="003E7910" w:rsidRDefault="003239E3">
            <w:pPr>
              <w:rPr>
                <w:sz w:val="20"/>
                <w:szCs w:val="20"/>
              </w:rPr>
            </w:pPr>
          </w:p>
        </w:tc>
      </w:tr>
    </w:tbl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3239E3" w:rsidRPr="005611A8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3239E3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239E3" w:rsidRPr="003E7910" w:rsidRDefault="003239E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</w:p>
    <w:p w:rsidR="003239E3" w:rsidRPr="003E7910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3239E3" w:rsidRPr="003E7910" w:rsidRDefault="003239E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3239E3" w:rsidRPr="003E7910" w:rsidRDefault="003239E3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239E3" w:rsidRPr="003E7910" w:rsidRDefault="003239E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3239E3" w:rsidRPr="003E7910" w:rsidRDefault="003239E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3239E3" w:rsidRPr="003E7910" w:rsidRDefault="003239E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3239E3" w:rsidRPr="003E7910" w:rsidRDefault="003239E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3239E3" w:rsidRPr="003E7910" w:rsidRDefault="003239E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239E3" w:rsidRPr="003E7910" w:rsidRDefault="003239E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3239E3" w:rsidRPr="003E7910" w:rsidRDefault="003239E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239E3" w:rsidRPr="003E7910" w:rsidRDefault="003239E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239E3" w:rsidRPr="00B86B25" w:rsidRDefault="003239E3" w:rsidP="00B86B25">
      <w:pPr>
        <w:ind w:right="-468"/>
        <w:jc w:val="both"/>
        <w:rPr>
          <w:rFonts w:cs="Arial"/>
          <w:szCs w:val="22"/>
        </w:rPr>
      </w:pPr>
      <w:r w:rsidRPr="003E7910">
        <w:t xml:space="preserve">F. Informácie o údajoch vykázaných na strane aktív súvahy: </w:t>
      </w:r>
    </w:p>
    <w:p w:rsidR="003239E3" w:rsidRPr="003F477D" w:rsidRDefault="003239E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3239E3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239E3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239E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239E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239E3" w:rsidRPr="003F477D" w:rsidRDefault="003239E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239E3" w:rsidRPr="003F477D" w:rsidRDefault="003239E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239E3" w:rsidRPr="003F477D" w:rsidRDefault="003239E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39E3" w:rsidRPr="003F477D" w:rsidRDefault="003239E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239E3" w:rsidRPr="003F477D" w:rsidRDefault="003239E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239E3" w:rsidRPr="003F477D" w:rsidRDefault="003239E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</w:tbl>
    <w:p w:rsidR="003239E3" w:rsidRDefault="003239E3" w:rsidP="0003344F">
      <w:pPr>
        <w:spacing w:after="0" w:line="240" w:lineRule="auto"/>
        <w:jc w:val="both"/>
        <w:rPr>
          <w:szCs w:val="22"/>
        </w:rPr>
      </w:pPr>
    </w:p>
    <w:p w:rsidR="003239E3" w:rsidRPr="003F477D" w:rsidRDefault="003239E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3239E3" w:rsidRPr="003F477D" w:rsidRDefault="003239E3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3239E3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39E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21760</w:t>
            </w:r>
          </w:p>
        </w:tc>
      </w:tr>
      <w:tr w:rsidR="003239E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3661</w:t>
            </w:r>
          </w:p>
        </w:tc>
        <w:tc>
          <w:tcPr>
            <w:tcW w:w="2405" w:type="dxa"/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</w:t>
            </w:r>
          </w:p>
        </w:tc>
      </w:tr>
      <w:tr w:rsidR="003239E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239E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239E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239E3" w:rsidRPr="003F477D" w:rsidRDefault="003239E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22341</w:t>
            </w:r>
          </w:p>
        </w:tc>
      </w:tr>
    </w:tbl>
    <w:p w:rsidR="003239E3" w:rsidRPr="003F477D" w:rsidRDefault="003239E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3239E3" w:rsidRPr="003F477D" w:rsidRDefault="003239E3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239E3" w:rsidRPr="003F477D" w:rsidRDefault="003239E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239E3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39E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8B38E4" w:rsidRDefault="003239E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12500</w:t>
            </w:r>
          </w:p>
        </w:tc>
      </w:tr>
      <w:tr w:rsidR="003239E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8B38E4" w:rsidRDefault="003239E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12500</w:t>
            </w:r>
          </w:p>
        </w:tc>
      </w:tr>
    </w:tbl>
    <w:p w:rsidR="003239E3" w:rsidRDefault="003239E3" w:rsidP="0003344F">
      <w:pPr>
        <w:spacing w:after="0" w:line="240" w:lineRule="auto"/>
        <w:rPr>
          <w:szCs w:val="22"/>
        </w:rPr>
      </w:pPr>
    </w:p>
    <w:p w:rsidR="003239E3" w:rsidRDefault="003239E3" w:rsidP="0003344F">
      <w:pPr>
        <w:spacing w:after="0" w:line="240" w:lineRule="auto"/>
        <w:rPr>
          <w:szCs w:val="22"/>
        </w:rPr>
      </w:pPr>
    </w:p>
    <w:p w:rsidR="003239E3" w:rsidRDefault="003239E3" w:rsidP="0003344F">
      <w:pPr>
        <w:spacing w:after="0" w:line="240" w:lineRule="auto"/>
        <w:rPr>
          <w:szCs w:val="22"/>
        </w:rPr>
      </w:pPr>
    </w:p>
    <w:p w:rsidR="003239E3" w:rsidRDefault="003239E3" w:rsidP="0003344F">
      <w:pPr>
        <w:spacing w:after="0" w:line="240" w:lineRule="auto"/>
        <w:rPr>
          <w:szCs w:val="22"/>
        </w:rPr>
      </w:pPr>
    </w:p>
    <w:p w:rsidR="003239E3" w:rsidRPr="003F477D" w:rsidRDefault="003239E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239E3" w:rsidRPr="003F477D" w:rsidRDefault="003239E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3239E3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3239E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3239E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</w:t>
            </w: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3239E3" w:rsidRPr="003F477D" w:rsidRDefault="003239E3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239E3" w:rsidRDefault="003239E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239E3" w:rsidRDefault="003239E3" w:rsidP="00B86B25"/>
    <w:p w:rsidR="003239E3" w:rsidRPr="00B86B25" w:rsidRDefault="003239E3" w:rsidP="00B86B25"/>
    <w:p w:rsidR="003239E3" w:rsidRPr="003F477D" w:rsidRDefault="003239E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3239E3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39E3" w:rsidRPr="00504647" w:rsidRDefault="003239E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239E3" w:rsidRPr="003F477D" w:rsidRDefault="003239E3" w:rsidP="006B42EC">
      <w:pPr>
        <w:spacing w:after="0" w:line="240" w:lineRule="auto"/>
        <w:rPr>
          <w:kern w:val="28"/>
          <w:szCs w:val="22"/>
        </w:rPr>
      </w:pPr>
    </w:p>
    <w:p w:rsidR="003239E3" w:rsidRPr="003F477D" w:rsidRDefault="003239E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239E3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66197</w:t>
            </w:r>
          </w:p>
        </w:tc>
      </w:tr>
      <w:tr w:rsidR="003239E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8F34F2" w:rsidRDefault="003239E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8F34F2" w:rsidRDefault="003239E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66197</w:t>
            </w:r>
          </w:p>
        </w:tc>
      </w:tr>
    </w:tbl>
    <w:p w:rsidR="003239E3" w:rsidRPr="003F477D" w:rsidRDefault="003239E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239E3" w:rsidRPr="003F477D" w:rsidRDefault="003239E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3239E3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8875A1">
            <w:pPr>
              <w:pStyle w:val="TopHeader"/>
            </w:pPr>
            <w:r w:rsidRPr="003F477D">
              <w:t>Bezprostredne predchádzajúce</w:t>
            </w:r>
          </w:p>
          <w:p w:rsidR="003239E3" w:rsidRPr="003F477D" w:rsidRDefault="003239E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239E3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Daň v %</w:t>
            </w:r>
          </w:p>
        </w:tc>
      </w:tr>
      <w:tr w:rsidR="003239E3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39E3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239E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239E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9C21AB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9C21AB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9C21AB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9C21AB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9C21AB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239E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239E3" w:rsidRPr="003F477D" w:rsidRDefault="003239E3" w:rsidP="0003344F">
      <w:pPr>
        <w:spacing w:after="0" w:line="240" w:lineRule="auto"/>
        <w:rPr>
          <w:szCs w:val="22"/>
        </w:rPr>
      </w:pPr>
    </w:p>
    <w:p w:rsidR="003239E3" w:rsidRPr="003F477D" w:rsidRDefault="003239E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239E3" w:rsidRPr="003F477D" w:rsidRDefault="003239E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3239E3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239E3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239E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3239E3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39E3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239E3" w:rsidRPr="003F477D" w:rsidRDefault="003239E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239E3" w:rsidRPr="003F477D" w:rsidRDefault="003239E3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3239E3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39E3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239E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3239E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9E3" w:rsidRPr="003F477D" w:rsidRDefault="003239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5806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39E3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9E3" w:rsidRPr="003F477D" w:rsidRDefault="003239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239E3" w:rsidRPr="003F477D" w:rsidRDefault="003239E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3239E3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3239E3" w:rsidRPr="003F477D" w:rsidRDefault="003239E3" w:rsidP="003E7910">
      <w:pPr>
        <w:spacing w:after="0" w:line="240" w:lineRule="auto"/>
        <w:rPr>
          <w:szCs w:val="22"/>
        </w:rPr>
      </w:pPr>
    </w:p>
    <w:sectPr w:rsidR="003239E3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9E3" w:rsidRDefault="003239E3" w:rsidP="00107589">
      <w:pPr>
        <w:spacing w:after="0" w:line="240" w:lineRule="auto"/>
      </w:pPr>
      <w:r>
        <w:separator/>
      </w:r>
    </w:p>
  </w:endnote>
  <w:endnote w:type="continuationSeparator" w:id="0">
    <w:p w:rsidR="003239E3" w:rsidRDefault="003239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E3" w:rsidRPr="00981468" w:rsidRDefault="003239E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9E3" w:rsidRDefault="003239E3" w:rsidP="00107589">
      <w:pPr>
        <w:spacing w:after="0" w:line="240" w:lineRule="auto"/>
      </w:pPr>
      <w:r>
        <w:separator/>
      </w:r>
    </w:p>
  </w:footnote>
  <w:footnote w:type="continuationSeparator" w:id="0">
    <w:p w:rsidR="003239E3" w:rsidRDefault="003239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3239E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239E3" w:rsidRPr="003F477D" w:rsidRDefault="003239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239E3" w:rsidRPr="003F477D" w:rsidRDefault="003239E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39E3" w:rsidRPr="004268D2" w:rsidRDefault="003239E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E3" w:rsidRPr="004268D2" w:rsidRDefault="003239E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B3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9E3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8D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7F3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BC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B25"/>
    <w:rsid w:val="00B86FC2"/>
    <w:rsid w:val="00B93432"/>
    <w:rsid w:val="00BA33DA"/>
    <w:rsid w:val="00BE042D"/>
    <w:rsid w:val="00BE0B8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23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39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3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8</Pages>
  <Words>1592</Words>
  <Characters>9077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3</cp:revision>
  <cp:lastPrinted>2015-01-27T14:36:00Z</cp:lastPrinted>
  <dcterms:created xsi:type="dcterms:W3CDTF">2019-03-14T09:19:00Z</dcterms:created>
  <dcterms:modified xsi:type="dcterms:W3CDTF">2019-03-27T15:36:00Z</dcterms:modified>
</cp:coreProperties>
</file>