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F139E2">
        <w:t>SANNy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>februára 2013 a je vedená v Obchodnom registri Okresného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nezahrnuje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2018 nemala žiadnych zamestnancov.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>Účtovná závierka Spoločnosti k 31. decembru 201</w:t>
      </w:r>
      <w:r w:rsidR="00065670">
        <w:t>8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201</w:t>
      </w:r>
      <w:r w:rsidR="00065670">
        <w:t>8</w:t>
      </w:r>
      <w:r w:rsidRPr="00075F4D">
        <w:t xml:space="preserve"> do 31. decembra 201</w:t>
      </w:r>
      <w:r w:rsidR="00065670">
        <w:t>8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AC47A9">
        <w:t>18</w:t>
      </w:r>
      <w:r>
        <w:t xml:space="preserve"> bol</w:t>
      </w:r>
      <w:r w:rsidR="00AC47A9">
        <w:t>1</w:t>
      </w:r>
      <w:r>
        <w:t>a schválená dňa 2</w:t>
      </w:r>
      <w:r w:rsidR="00AC47A9">
        <w:t>5</w:t>
      </w:r>
      <w:r>
        <w:t>.3.201</w:t>
      </w:r>
      <w:r w:rsidR="00AC47A9">
        <w:t>8</w:t>
      </w:r>
    </w:p>
    <w:p w:rsidR="000A5FFC" w:rsidRDefault="007B4E83" w:rsidP="007B4E83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.201</w:t>
      </w:r>
      <w:r w:rsidR="003D30C5">
        <w:t>8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DNM a DHM nebol v účtovnom období nakupovaný.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V prípade nákupu by  ÚJ postupuje:</w:t>
      </w:r>
    </w:p>
    <w:p w:rsidR="007B4E83" w:rsidRDefault="007B4E83" w:rsidP="007B4E83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2018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Spoločnosť neeviduje dlhodobý majetok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Ing.arch. Anna Králiková</w:t>
      </w:r>
    </w:p>
    <w:bookmarkEnd w:id="2"/>
    <w:p w:rsidR="00A67D42" w:rsidRDefault="00A67D42" w:rsidP="00A67D42">
      <w:pPr>
        <w:spacing w:after="200" w:line="276" w:lineRule="auto"/>
        <w:rPr>
          <w:sz w:val="18"/>
        </w:rPr>
      </w:pPr>
    </w:p>
    <w:sectPr w:rsidR="00A67D42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F10" w:rsidRDefault="004E3F10" w:rsidP="00E95128">
      <w:r>
        <w:separator/>
      </w:r>
    </w:p>
  </w:endnote>
  <w:endnote w:type="continuationSeparator" w:id="1">
    <w:p w:rsidR="004E3F10" w:rsidRDefault="004E3F1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F10" w:rsidRDefault="004E3F10" w:rsidP="00E95128">
      <w:r>
        <w:separator/>
      </w:r>
    </w:p>
  </w:footnote>
  <w:footnote w:type="continuationSeparator" w:id="1">
    <w:p w:rsidR="004E3F10" w:rsidRDefault="004E3F1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81921"/>
    <w:rsid w:val="00082DB2"/>
    <w:rsid w:val="0008425B"/>
    <w:rsid w:val="00085A3A"/>
    <w:rsid w:val="00086A82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C59"/>
    <w:rsid w:val="0019293B"/>
    <w:rsid w:val="00193EE6"/>
    <w:rsid w:val="001A1C39"/>
    <w:rsid w:val="001A566C"/>
    <w:rsid w:val="001A5AC5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617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3264"/>
    <w:rsid w:val="00906A24"/>
    <w:rsid w:val="009226CD"/>
    <w:rsid w:val="009441EB"/>
    <w:rsid w:val="009458E0"/>
    <w:rsid w:val="00946962"/>
    <w:rsid w:val="0095003F"/>
    <w:rsid w:val="00954399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7573"/>
    <w:rsid w:val="00B71C86"/>
    <w:rsid w:val="00B765D9"/>
    <w:rsid w:val="00B77494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3140"/>
    <w:rsid w:val="00CC153E"/>
    <w:rsid w:val="00CC3798"/>
    <w:rsid w:val="00CD3A8A"/>
    <w:rsid w:val="00CD4F6B"/>
    <w:rsid w:val="00CE4AD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68C3"/>
    <w:rsid w:val="00DD23C0"/>
    <w:rsid w:val="00DE16DE"/>
    <w:rsid w:val="00DE1D1A"/>
    <w:rsid w:val="00DE358C"/>
    <w:rsid w:val="00DE5898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34</TotalTime>
  <Pages>4</Pages>
  <Words>1602</Words>
  <Characters>9135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23</cp:revision>
  <cp:lastPrinted>2011-11-22T08:34:00Z</cp:lastPrinted>
  <dcterms:created xsi:type="dcterms:W3CDTF">2019-03-26T19:25:00Z</dcterms:created>
  <dcterms:modified xsi:type="dcterms:W3CDTF">2019-03-26T20:02:00Z</dcterms:modified>
</cp:coreProperties>
</file>