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43D" w:rsidRPr="003E7910" w:rsidRDefault="0004543D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31.12.2018</w:t>
      </w:r>
    </w:p>
    <w:p w:rsidR="0004543D" w:rsidRPr="003E7910" w:rsidRDefault="0004543D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04543D" w:rsidRPr="003E7910" w:rsidRDefault="0004543D" w:rsidP="00A5552F">
      <w:pPr>
        <w:rPr>
          <w:rFonts w:cs="Arial"/>
          <w:szCs w:val="22"/>
        </w:rPr>
      </w:pPr>
    </w:p>
    <w:p w:rsidR="0004543D" w:rsidRPr="003E7910" w:rsidRDefault="0004543D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04543D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04543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04543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04543D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04543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</w:p>
        </w:tc>
      </w:tr>
      <w:tr w:rsidR="0004543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04543D" w:rsidRPr="003E7910" w:rsidRDefault="0004543D" w:rsidP="007B0660">
      <w:pPr>
        <w:jc w:val="both"/>
        <w:rPr>
          <w:rFonts w:cs="Arial"/>
          <w:b/>
          <w:bCs/>
          <w:szCs w:val="22"/>
        </w:rPr>
      </w:pPr>
    </w:p>
    <w:p w:rsidR="0004543D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</w:p>
    <w:p w:rsidR="0004543D" w:rsidRPr="003E7910" w:rsidRDefault="0004543D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04543D" w:rsidRPr="003E7910" w:rsidRDefault="0004543D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04543D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E7910" w:rsidRDefault="0004543D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E7910" w:rsidRDefault="0004543D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4543D" w:rsidRPr="003E7910" w:rsidRDefault="0004543D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04543D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543D" w:rsidRPr="003E7910" w:rsidRDefault="0004543D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04543D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04543D" w:rsidRPr="003E7910" w:rsidRDefault="0004543D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04543D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E7910" w:rsidRDefault="0004543D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04543D" w:rsidRPr="003E7910" w:rsidRDefault="0004543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4543D" w:rsidRPr="003E7910" w:rsidRDefault="0004543D" w:rsidP="003E7910">
      <w:pPr>
        <w:pStyle w:val="Title"/>
        <w:spacing w:before="0" w:beforeAutospacing="0" w:after="0"/>
        <w:jc w:val="left"/>
        <w:rPr>
          <w:szCs w:val="22"/>
        </w:rPr>
      </w:pPr>
    </w:p>
    <w:p w:rsidR="0004543D" w:rsidRPr="003E7910" w:rsidRDefault="0004543D" w:rsidP="007B0660">
      <w:pPr>
        <w:jc w:val="both"/>
        <w:rPr>
          <w:rFonts w:cs="Arial"/>
          <w:szCs w:val="22"/>
        </w:rPr>
      </w:pP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04543D" w:rsidRPr="004534D4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szCs w:val="22"/>
        </w:rPr>
      </w:pPr>
    </w:p>
    <w:p w:rsidR="0004543D" w:rsidRPr="003E7910" w:rsidRDefault="0004543D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04543D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04543D" w:rsidRPr="003E7910" w:rsidRDefault="0004543D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04543D" w:rsidRPr="003E7910" w:rsidRDefault="0004543D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04543D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04543D" w:rsidRPr="003E7910" w:rsidRDefault="0004543D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04543D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43D" w:rsidRPr="003E7910" w:rsidRDefault="0004543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4543D" w:rsidRPr="003E7910" w:rsidRDefault="0004543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 w:rsidP="00841190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  <w:tr w:rsidR="0004543D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543D" w:rsidRPr="003E7910" w:rsidRDefault="0004543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04543D" w:rsidRPr="003E7910" w:rsidRDefault="0004543D">
            <w:pPr>
              <w:rPr>
                <w:sz w:val="20"/>
                <w:szCs w:val="20"/>
              </w:rPr>
            </w:pPr>
          </w:p>
        </w:tc>
      </w:tr>
    </w:tbl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04543D" w:rsidRPr="005611A8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04543D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</w:p>
    <w:p w:rsidR="0004543D" w:rsidRPr="003E7910" w:rsidRDefault="0004543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04543D" w:rsidRPr="003E7910" w:rsidRDefault="0004543D" w:rsidP="007B0660">
      <w:pPr>
        <w:jc w:val="both"/>
        <w:rPr>
          <w:rFonts w:cs="Arial"/>
          <w:szCs w:val="22"/>
        </w:rPr>
      </w:pPr>
    </w:p>
    <w:p w:rsidR="0004543D" w:rsidRPr="003E7910" w:rsidRDefault="0004543D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04543D" w:rsidRPr="003E7910" w:rsidRDefault="0004543D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04543D" w:rsidRPr="003E7910" w:rsidRDefault="0004543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04543D" w:rsidRPr="003E7910" w:rsidRDefault="0004543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04543D" w:rsidRPr="003E7910" w:rsidRDefault="0004543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04543D" w:rsidRPr="003E7910" w:rsidRDefault="0004543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04543D" w:rsidRPr="003E7910" w:rsidRDefault="0004543D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04543D" w:rsidRPr="003E7910" w:rsidRDefault="0004543D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04543D" w:rsidRPr="003E7910" w:rsidRDefault="0004543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4543D" w:rsidRPr="003F477D" w:rsidRDefault="0004543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04543D" w:rsidRPr="003F477D" w:rsidRDefault="0004543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4543D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4543D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04543D" w:rsidRPr="003F477D" w:rsidRDefault="0004543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4543D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8444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13551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13933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14073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27484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25326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52997</w:t>
            </w:r>
          </w:p>
        </w:tc>
      </w:tr>
      <w:tr w:rsidR="0004543D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19697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39064</w:t>
            </w:r>
          </w:p>
        </w:tc>
      </w:tr>
    </w:tbl>
    <w:p w:rsidR="0004543D" w:rsidRPr="003F477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04543D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4543D" w:rsidRPr="003F477D" w:rsidRDefault="0004543D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04543D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4543D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4543D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4543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04543D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4543D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4543D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4543D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  <w:tc>
          <w:tcPr>
            <w:tcW w:w="1843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4543D" w:rsidRPr="003F477D" w:rsidRDefault="0004543D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4543D" w:rsidRPr="003F477D" w:rsidRDefault="0004543D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4543D" w:rsidRPr="003F477D" w:rsidRDefault="0004543D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543D" w:rsidRPr="003F477D" w:rsidRDefault="0004543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1580</w:t>
            </w:r>
          </w:p>
        </w:tc>
      </w:tr>
    </w:tbl>
    <w:p w:rsidR="0004543D" w:rsidRDefault="0004543D" w:rsidP="0003344F">
      <w:pPr>
        <w:spacing w:after="0" w:line="240" w:lineRule="auto"/>
        <w:jc w:val="both"/>
        <w:rPr>
          <w:szCs w:val="22"/>
        </w:rPr>
      </w:pPr>
    </w:p>
    <w:p w:rsidR="0004543D" w:rsidRPr="003F477D" w:rsidRDefault="0004543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04543D" w:rsidRPr="003F477D" w:rsidRDefault="0004543D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04543D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3514</w:t>
            </w:r>
          </w:p>
        </w:tc>
      </w:tr>
      <w:tr w:rsidR="0004543D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271</w:t>
            </w:r>
          </w:p>
        </w:tc>
        <w:tc>
          <w:tcPr>
            <w:tcW w:w="2405" w:type="dxa"/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4443</w:t>
            </w:r>
          </w:p>
        </w:tc>
      </w:tr>
      <w:tr w:rsidR="0004543D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4543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4543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4543D" w:rsidRPr="003F477D" w:rsidRDefault="0004543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7957</w:t>
            </w:r>
          </w:p>
        </w:tc>
      </w:tr>
    </w:tbl>
    <w:p w:rsidR="0004543D" w:rsidRDefault="0004543D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4543D" w:rsidRPr="003F477D" w:rsidRDefault="0004543D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4543D" w:rsidRPr="003F477D" w:rsidRDefault="0004543D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04543D" w:rsidRPr="003F477D" w:rsidRDefault="0004543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4543D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8B38E4" w:rsidRDefault="0004543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4543D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8B38E4" w:rsidRDefault="0004543D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4543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04543D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4543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17855</w:t>
            </w:r>
          </w:p>
        </w:tc>
      </w:tr>
      <w:tr w:rsidR="0004543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17855</w:t>
            </w: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17855</w:t>
            </w:r>
          </w:p>
        </w:tc>
      </w:tr>
    </w:tbl>
    <w:p w:rsidR="0004543D" w:rsidRPr="003F477D" w:rsidRDefault="0004543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4543D" w:rsidRPr="003F477D" w:rsidRDefault="0004543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04543D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4543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73965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87541</w:t>
            </w:r>
          </w:p>
        </w:tc>
      </w:tr>
      <w:tr w:rsidR="0004543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73965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87541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04543D" w:rsidRPr="003F477D" w:rsidRDefault="0004543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4543D" w:rsidRPr="003F477D" w:rsidRDefault="0004543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04543D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504647" w:rsidRDefault="0004543D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</w:t>
            </w:r>
          </w:p>
        </w:tc>
      </w:tr>
      <w:tr w:rsidR="0004543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</w:tbl>
    <w:p w:rsidR="0004543D" w:rsidRPr="003F477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6B42EC">
      <w:pPr>
        <w:spacing w:after="0" w:line="240" w:lineRule="auto"/>
        <w:rPr>
          <w:kern w:val="28"/>
          <w:szCs w:val="22"/>
        </w:rPr>
      </w:pPr>
    </w:p>
    <w:p w:rsidR="0004543D" w:rsidRPr="003F477D" w:rsidRDefault="0004543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04543D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</w:tr>
      <w:tr w:rsidR="0004543D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187483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143874</w:t>
            </w:r>
          </w:p>
        </w:tc>
      </w:tr>
      <w:tr w:rsidR="0004543D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</w:tr>
      <w:tr w:rsidR="0004543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8F34F2" w:rsidRDefault="0004543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237549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8F34F2" w:rsidRDefault="0004543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151726</w:t>
            </w:r>
          </w:p>
        </w:tc>
      </w:tr>
    </w:tbl>
    <w:p w:rsidR="0004543D" w:rsidRPr="003F477D" w:rsidRDefault="0004543D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4543D" w:rsidRPr="003F477D" w:rsidRDefault="0004543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4543D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8875A1">
            <w:pPr>
              <w:pStyle w:val="TopHeader"/>
            </w:pPr>
            <w:r w:rsidRPr="003F477D">
              <w:t>Bezprostredne predchádzajúce</w:t>
            </w:r>
          </w:p>
          <w:p w:rsidR="0004543D" w:rsidRPr="003F477D" w:rsidRDefault="0004543D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04543D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Daň v %</w:t>
            </w:r>
          </w:p>
        </w:tc>
      </w:tr>
      <w:tr w:rsidR="0004543D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4543D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-5860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-9198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2558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9C21AB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-6929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4543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4543D" w:rsidRPr="003F477D" w:rsidRDefault="0004543D" w:rsidP="0003344F">
      <w:pPr>
        <w:spacing w:after="0" w:line="240" w:lineRule="auto"/>
        <w:rPr>
          <w:szCs w:val="22"/>
        </w:rPr>
      </w:pPr>
    </w:p>
    <w:p w:rsidR="0004543D" w:rsidRPr="003F477D" w:rsidRDefault="0004543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04543D" w:rsidRPr="003F477D" w:rsidRDefault="0004543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04543D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4543D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4543D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4543D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17855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4543D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4543D" w:rsidRPr="003F477D" w:rsidRDefault="0004543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4543D" w:rsidRPr="003F477D" w:rsidRDefault="0004543D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04543D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4543D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4543D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04543D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543D" w:rsidRPr="003F477D" w:rsidRDefault="0004543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250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3038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3288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3288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4543D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43D" w:rsidRPr="003F477D" w:rsidRDefault="0004543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4543D" w:rsidRPr="003F477D" w:rsidRDefault="0004543D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04543D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04543D" w:rsidRPr="003F477D" w:rsidRDefault="0004543D" w:rsidP="003E7910">
      <w:pPr>
        <w:spacing w:after="0" w:line="240" w:lineRule="auto"/>
        <w:rPr>
          <w:szCs w:val="22"/>
        </w:rPr>
      </w:pPr>
    </w:p>
    <w:sectPr w:rsidR="0004543D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43D" w:rsidRDefault="0004543D" w:rsidP="00107589">
      <w:pPr>
        <w:spacing w:after="0" w:line="240" w:lineRule="auto"/>
      </w:pPr>
      <w:r>
        <w:separator/>
      </w:r>
    </w:p>
  </w:endnote>
  <w:endnote w:type="continuationSeparator" w:id="0">
    <w:p w:rsidR="0004543D" w:rsidRDefault="0004543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 w:rsidRPr="00981468" w:rsidRDefault="0004543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9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43D" w:rsidRDefault="0004543D" w:rsidP="00107589">
      <w:pPr>
        <w:spacing w:after="0" w:line="240" w:lineRule="auto"/>
      </w:pPr>
      <w:r>
        <w:separator/>
      </w:r>
    </w:p>
  </w:footnote>
  <w:footnote w:type="continuationSeparator" w:id="0">
    <w:p w:rsidR="0004543D" w:rsidRDefault="0004543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04543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04543D" w:rsidRPr="003F477D" w:rsidRDefault="0004543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04543D" w:rsidRPr="003F477D" w:rsidRDefault="0004543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4543D" w:rsidRPr="004268D2" w:rsidRDefault="0004543D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43D" w:rsidRPr="004268D2" w:rsidRDefault="0004543D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4543D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57F5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108"/>
    <w:rsid w:val="002B7B1D"/>
    <w:rsid w:val="002C1A6D"/>
    <w:rsid w:val="002D0376"/>
    <w:rsid w:val="002D372A"/>
    <w:rsid w:val="002F605D"/>
    <w:rsid w:val="003071BE"/>
    <w:rsid w:val="00311795"/>
    <w:rsid w:val="00321FCD"/>
    <w:rsid w:val="00325EC3"/>
    <w:rsid w:val="00326AA0"/>
    <w:rsid w:val="003325F7"/>
    <w:rsid w:val="003370E8"/>
    <w:rsid w:val="00337A53"/>
    <w:rsid w:val="00344DB4"/>
    <w:rsid w:val="00363F47"/>
    <w:rsid w:val="0037431D"/>
    <w:rsid w:val="00390CFF"/>
    <w:rsid w:val="0039228E"/>
    <w:rsid w:val="00395E72"/>
    <w:rsid w:val="003A0628"/>
    <w:rsid w:val="003A5846"/>
    <w:rsid w:val="003C6761"/>
    <w:rsid w:val="003C72A7"/>
    <w:rsid w:val="003D38D7"/>
    <w:rsid w:val="003D5FCE"/>
    <w:rsid w:val="003E717F"/>
    <w:rsid w:val="003E7910"/>
    <w:rsid w:val="003F13FB"/>
    <w:rsid w:val="003F39D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624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C18"/>
    <w:rsid w:val="00727927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32A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3860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4A27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1DBF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33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11</Pages>
  <Words>1993</Words>
  <Characters>11364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USER</cp:lastModifiedBy>
  <cp:revision>4</cp:revision>
  <cp:lastPrinted>2015-01-27T14:36:00Z</cp:lastPrinted>
  <dcterms:created xsi:type="dcterms:W3CDTF">2019-03-26T15:28:00Z</dcterms:created>
  <dcterms:modified xsi:type="dcterms:W3CDTF">2019-03-26T18:16:00Z</dcterms:modified>
</cp:coreProperties>
</file>