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0B" w:rsidRPr="003E7910" w:rsidRDefault="00440E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440E0B" w:rsidRPr="003E7910" w:rsidRDefault="00440E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440E0B" w:rsidRPr="003E7910" w:rsidRDefault="00440E0B" w:rsidP="00A5552F">
      <w:pPr>
        <w:rPr>
          <w:rFonts w:cs="Arial"/>
          <w:szCs w:val="22"/>
        </w:rPr>
      </w:pPr>
    </w:p>
    <w:p w:rsidR="00440E0B" w:rsidRPr="003E7910" w:rsidRDefault="00440E0B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440E0B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440E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440E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40E0B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440E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</w:p>
        </w:tc>
      </w:tr>
      <w:tr w:rsidR="00440E0B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23.4.2019</w:t>
            </w:r>
          </w:p>
        </w:tc>
      </w:tr>
    </w:tbl>
    <w:p w:rsidR="00440E0B" w:rsidRPr="003E7910" w:rsidRDefault="00440E0B" w:rsidP="007B0660">
      <w:pPr>
        <w:jc w:val="both"/>
        <w:rPr>
          <w:rFonts w:cs="Arial"/>
          <w:b/>
          <w:bCs/>
          <w:szCs w:val="22"/>
        </w:rPr>
      </w:pPr>
    </w:p>
    <w:p w:rsidR="00440E0B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</w:p>
    <w:p w:rsidR="00440E0B" w:rsidRPr="003E7910" w:rsidRDefault="00440E0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440E0B" w:rsidRPr="003E7910" w:rsidRDefault="00440E0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40E0B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E7910" w:rsidRDefault="00440E0B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E7910" w:rsidRDefault="00440E0B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0E0B" w:rsidRPr="003E7910" w:rsidRDefault="00440E0B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40E0B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0E0B" w:rsidRPr="003E7910" w:rsidRDefault="00440E0B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0E0B" w:rsidRPr="003E7910" w:rsidRDefault="0044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40E0B" w:rsidRPr="003E7910" w:rsidRDefault="0044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440E0B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40E0B" w:rsidRPr="003E7910" w:rsidRDefault="00440E0B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40E0B" w:rsidRPr="003E7910" w:rsidRDefault="0044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40E0B" w:rsidRPr="003E7910" w:rsidRDefault="0044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40E0B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E7910" w:rsidRDefault="00440E0B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0E0B" w:rsidRPr="003E7910" w:rsidRDefault="00440E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40E0B" w:rsidRPr="003E7910" w:rsidRDefault="00440E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40E0B" w:rsidRPr="003E7910" w:rsidRDefault="00440E0B" w:rsidP="003E7910">
      <w:pPr>
        <w:pStyle w:val="Title"/>
        <w:spacing w:before="0" w:beforeAutospacing="0" w:after="0"/>
        <w:jc w:val="left"/>
        <w:rPr>
          <w:szCs w:val="22"/>
        </w:rPr>
      </w:pPr>
    </w:p>
    <w:p w:rsidR="00440E0B" w:rsidRPr="003E7910" w:rsidRDefault="00440E0B" w:rsidP="007B0660">
      <w:pPr>
        <w:jc w:val="both"/>
        <w:rPr>
          <w:rFonts w:cs="Arial"/>
          <w:szCs w:val="22"/>
        </w:rPr>
      </w:pP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40E0B" w:rsidRPr="004534D4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szCs w:val="22"/>
        </w:rPr>
      </w:pPr>
    </w:p>
    <w:p w:rsidR="00440E0B" w:rsidRPr="003E7910" w:rsidRDefault="00440E0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40E0B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40E0B" w:rsidRPr="003E7910" w:rsidRDefault="00440E0B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440E0B" w:rsidRPr="003E7910" w:rsidRDefault="00440E0B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440E0B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40E0B" w:rsidRPr="003E7910" w:rsidRDefault="00440E0B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440E0B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  <w:tr w:rsidR="00440E0B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0B" w:rsidRPr="003E7910" w:rsidRDefault="00440E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  <w:tr w:rsidR="00440E0B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0B" w:rsidRPr="003E7910" w:rsidRDefault="00440E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0B" w:rsidRPr="003E7910" w:rsidRDefault="00440E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E0B" w:rsidRPr="003E7910" w:rsidRDefault="00440E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0E0B" w:rsidRPr="003E7910" w:rsidRDefault="00440E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0E0B" w:rsidRPr="003E7910" w:rsidRDefault="00440E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  <w:tr w:rsidR="00440E0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  <w:tr w:rsidR="00440E0B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 w:rsidP="00841190">
            <w:pPr>
              <w:rPr>
                <w:sz w:val="20"/>
                <w:szCs w:val="20"/>
              </w:rPr>
            </w:pPr>
          </w:p>
        </w:tc>
      </w:tr>
      <w:tr w:rsidR="00440E0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  <w:tr w:rsidR="00440E0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  <w:tr w:rsidR="00440E0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0E0B" w:rsidRPr="003E7910" w:rsidRDefault="00440E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40E0B" w:rsidRPr="003E7910" w:rsidRDefault="00440E0B">
            <w:pPr>
              <w:rPr>
                <w:sz w:val="20"/>
                <w:szCs w:val="20"/>
              </w:rPr>
            </w:pPr>
          </w:p>
        </w:tc>
      </w:tr>
    </w:tbl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40E0B" w:rsidRPr="005611A8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40E0B" w:rsidRPr="00C90157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40E0B" w:rsidRPr="003E7910" w:rsidRDefault="00440E0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440E0B" w:rsidRPr="003E7910" w:rsidRDefault="00440E0B" w:rsidP="00C90157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440E0B" w:rsidRPr="003E7910" w:rsidRDefault="00440E0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440E0B" w:rsidRDefault="00440E0B" w:rsidP="00C90157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440E0B" w:rsidRPr="00C90157" w:rsidRDefault="00440E0B" w:rsidP="00C90157">
      <w:pPr>
        <w:jc w:val="both"/>
        <w:rPr>
          <w:rFonts w:cs="Arial"/>
          <w:szCs w:val="22"/>
        </w:rPr>
      </w:pPr>
      <w:r w:rsidRPr="003E7910">
        <w:t>8. Splatná daň z príjmov a odložená daň z príjmov: menovitou hodnotou pri ich vzniku</w:t>
      </w:r>
    </w:p>
    <w:p w:rsidR="00440E0B" w:rsidRPr="00C90157" w:rsidRDefault="00440E0B" w:rsidP="00C90157">
      <w:pPr>
        <w:jc w:val="both"/>
        <w:rPr>
          <w:rFonts w:cs="Arial"/>
          <w:szCs w:val="22"/>
        </w:rPr>
      </w:pPr>
      <w:r w:rsidRPr="003E7910">
        <w:t xml:space="preserve">d) </w:t>
      </w:r>
      <w:r w:rsidRPr="003E7910">
        <w:rPr>
          <w:u w:val="single"/>
        </w:rPr>
        <w:t>Tvorba odpisového plánu</w:t>
      </w:r>
      <w:r w:rsidRPr="003E7910">
        <w:t xml:space="preserve"> pre dlhodobý majetok, pričom sa uvádza doba odpisovania, sadzby odpisov a odpisové metódy pre účtovné odpisy: </w:t>
      </w:r>
    </w:p>
    <w:p w:rsidR="00440E0B" w:rsidRPr="003E7910" w:rsidRDefault="00440E0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40E0B" w:rsidRPr="003E7910" w:rsidRDefault="00440E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440E0B" w:rsidRPr="003E7910" w:rsidRDefault="00440E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440E0B" w:rsidRPr="003E7910" w:rsidRDefault="00440E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440E0B" w:rsidRPr="003E7910" w:rsidRDefault="00440E0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440E0B" w:rsidRPr="003E7910" w:rsidRDefault="00440E0B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40E0B" w:rsidRPr="003E7910" w:rsidRDefault="00440E0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440E0B" w:rsidRPr="003E7910" w:rsidRDefault="00440E0B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40E0B" w:rsidRDefault="00440E0B" w:rsidP="00C90157">
      <w:pPr>
        <w:ind w:right="-468"/>
        <w:jc w:val="both"/>
      </w:pPr>
      <w:r w:rsidRPr="003E7910">
        <w:t>v účtovnom období nebolo účtované o oprave minulých chýb</w:t>
      </w:r>
    </w:p>
    <w:p w:rsidR="00440E0B" w:rsidRPr="00C90157" w:rsidRDefault="00440E0B" w:rsidP="00C90157">
      <w:pPr>
        <w:ind w:right="-468"/>
        <w:jc w:val="both"/>
        <w:rPr>
          <w:rFonts w:cs="Arial"/>
          <w:szCs w:val="22"/>
        </w:rPr>
      </w:pPr>
      <w:r w:rsidRPr="003E7910">
        <w:rPr>
          <w:b/>
          <w:bCs/>
        </w:rPr>
        <w:t xml:space="preserve">F. </w:t>
      </w:r>
    </w:p>
    <w:p w:rsidR="00440E0B" w:rsidRPr="003F477D" w:rsidRDefault="00440E0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440E0B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40E0B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40E0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440E0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40E0B" w:rsidRPr="003F477D" w:rsidRDefault="00440E0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40E0B" w:rsidRPr="003F477D" w:rsidRDefault="00440E0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40E0B" w:rsidRPr="003F477D" w:rsidRDefault="00440E0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0B" w:rsidRPr="003F477D" w:rsidRDefault="00440E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40E0B" w:rsidRPr="003F477D" w:rsidRDefault="00440E0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40E0B" w:rsidRPr="003F477D" w:rsidRDefault="00440E0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440E0B" w:rsidRDefault="00440E0B" w:rsidP="0003344F">
      <w:pPr>
        <w:spacing w:after="0" w:line="240" w:lineRule="auto"/>
        <w:jc w:val="both"/>
        <w:rPr>
          <w:szCs w:val="22"/>
        </w:rPr>
      </w:pPr>
    </w:p>
    <w:p w:rsidR="00440E0B" w:rsidRPr="003F477D" w:rsidRDefault="00440E0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40E0B" w:rsidRPr="003F477D" w:rsidRDefault="00440E0B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440E0B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E0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965</w:t>
            </w:r>
          </w:p>
        </w:tc>
      </w:tr>
      <w:tr w:rsidR="00440E0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</w:t>
            </w:r>
          </w:p>
        </w:tc>
        <w:tc>
          <w:tcPr>
            <w:tcW w:w="2405" w:type="dxa"/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7176</w:t>
            </w:r>
          </w:p>
        </w:tc>
      </w:tr>
      <w:tr w:rsidR="00440E0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40E0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40E0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40E0B" w:rsidRPr="003F477D" w:rsidRDefault="00440E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8141</w:t>
            </w:r>
          </w:p>
        </w:tc>
      </w:tr>
    </w:tbl>
    <w:p w:rsidR="00440E0B" w:rsidRPr="003F477D" w:rsidRDefault="00440E0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40E0B" w:rsidRPr="003F477D" w:rsidRDefault="00440E0B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40E0B" w:rsidRPr="003F477D" w:rsidRDefault="00440E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ook w:val="00A0"/>
      </w:tblPr>
      <w:tblGrid>
        <w:gridCol w:w="6771"/>
        <w:gridCol w:w="2517"/>
      </w:tblGrid>
      <w:tr w:rsidR="00440E0B" w:rsidRPr="003F477D" w:rsidTr="00C9015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8B38E4" w:rsidRDefault="00440E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40E0B" w:rsidRPr="003F477D" w:rsidTr="00C9015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9015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8B38E4" w:rsidRDefault="00440E0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440E0B" w:rsidRPr="003F477D" w:rsidRDefault="00440E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40E0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40E0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-43633</w:t>
            </w:r>
          </w:p>
        </w:tc>
      </w:tr>
      <w:tr w:rsidR="00440E0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-43633</w:t>
            </w: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-43633</w:t>
            </w:r>
          </w:p>
        </w:tc>
      </w:tr>
    </w:tbl>
    <w:p w:rsidR="00440E0B" w:rsidRPr="003F477D" w:rsidRDefault="00440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40E0B" w:rsidRPr="003F477D" w:rsidRDefault="00440E0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440E0B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</w:tr>
      <w:tr w:rsidR="00440E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107903</w:t>
            </w:r>
          </w:p>
        </w:tc>
      </w:tr>
      <w:tr w:rsidR="00440E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107903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440E0B" w:rsidRPr="003F477D" w:rsidRDefault="00440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40E0B" w:rsidRPr="003F477D" w:rsidRDefault="00440E0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40E0B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0E0B" w:rsidRPr="00504647" w:rsidRDefault="00440E0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440E0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440E0B" w:rsidRPr="003F477D" w:rsidRDefault="00440E0B" w:rsidP="006B42EC">
      <w:pPr>
        <w:spacing w:after="0" w:line="240" w:lineRule="auto"/>
        <w:rPr>
          <w:kern w:val="28"/>
          <w:szCs w:val="22"/>
        </w:rPr>
      </w:pPr>
    </w:p>
    <w:p w:rsidR="00440E0B" w:rsidRPr="003F477D" w:rsidRDefault="00440E0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440E0B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52976</w:t>
            </w:r>
          </w:p>
        </w:tc>
      </w:tr>
      <w:tr w:rsidR="00440E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440E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8F34F2" w:rsidRDefault="00440E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8F34F2" w:rsidRDefault="00440E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58826</w:t>
            </w:r>
          </w:p>
        </w:tc>
      </w:tr>
    </w:tbl>
    <w:p w:rsidR="00440E0B" w:rsidRPr="003F477D" w:rsidRDefault="00440E0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40E0B" w:rsidRPr="003F477D" w:rsidRDefault="00440E0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40E0B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8875A1">
            <w:pPr>
              <w:pStyle w:val="TopHeader"/>
            </w:pPr>
            <w:r w:rsidRPr="003F477D">
              <w:t>Bezprostredne predchádzajúce</w:t>
            </w:r>
          </w:p>
          <w:p w:rsidR="00440E0B" w:rsidRPr="003F477D" w:rsidRDefault="00440E0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40E0B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Daň v %</w:t>
            </w:r>
          </w:p>
        </w:tc>
      </w:tr>
      <w:tr w:rsidR="00440E0B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40E0B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40E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9C21AB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9C21AB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9C21AB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-20534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40E0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40E0B" w:rsidRPr="003F477D" w:rsidRDefault="00440E0B" w:rsidP="0003344F">
      <w:pPr>
        <w:spacing w:after="0" w:line="240" w:lineRule="auto"/>
        <w:rPr>
          <w:szCs w:val="22"/>
        </w:rPr>
      </w:pPr>
    </w:p>
    <w:p w:rsidR="00440E0B" w:rsidRPr="003F477D" w:rsidRDefault="00440E0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40E0B" w:rsidRPr="003F477D" w:rsidRDefault="00440E0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440E0B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40E0B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40E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43633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-21068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0E0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40E0B" w:rsidRPr="003F477D" w:rsidRDefault="00440E0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440E0B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E0B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40E0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440E0B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</w:t>
            </w:r>
          </w:p>
        </w:tc>
      </w:tr>
      <w:tr w:rsidR="00440E0B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E0B" w:rsidRPr="003F477D" w:rsidRDefault="00440E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75111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-18420</w:t>
            </w:r>
          </w:p>
        </w:tc>
      </w:tr>
      <w:tr w:rsidR="00440E0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0E0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E0B" w:rsidRPr="003F477D" w:rsidRDefault="00440E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40E0B" w:rsidRPr="003F477D" w:rsidRDefault="00440E0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440E0B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40E0B" w:rsidRPr="003F477D" w:rsidRDefault="00440E0B" w:rsidP="003E7910">
      <w:pPr>
        <w:spacing w:after="0" w:line="240" w:lineRule="auto"/>
        <w:rPr>
          <w:szCs w:val="22"/>
        </w:rPr>
      </w:pPr>
    </w:p>
    <w:sectPr w:rsidR="00440E0B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E0B" w:rsidRDefault="00440E0B" w:rsidP="00107589">
      <w:pPr>
        <w:spacing w:after="0" w:line="240" w:lineRule="auto"/>
      </w:pPr>
      <w:r>
        <w:separator/>
      </w:r>
    </w:p>
  </w:endnote>
  <w:endnote w:type="continuationSeparator" w:id="0">
    <w:p w:rsidR="00440E0B" w:rsidRDefault="00440E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E0B" w:rsidRPr="00981468" w:rsidRDefault="00440E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E0B" w:rsidRDefault="00440E0B" w:rsidP="00107589">
      <w:pPr>
        <w:spacing w:after="0" w:line="240" w:lineRule="auto"/>
      </w:pPr>
      <w:r>
        <w:separator/>
      </w:r>
    </w:p>
  </w:footnote>
  <w:footnote w:type="continuationSeparator" w:id="0">
    <w:p w:rsidR="00440E0B" w:rsidRDefault="00440E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40E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40E0B" w:rsidRPr="003F477D" w:rsidRDefault="00440E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40E0B" w:rsidRPr="003F477D" w:rsidRDefault="00440E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0E0B" w:rsidRPr="004268D2" w:rsidRDefault="00440E0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E0B" w:rsidRPr="004268D2" w:rsidRDefault="00440E0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79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E0B"/>
    <w:rsid w:val="00441975"/>
    <w:rsid w:val="00452E0E"/>
    <w:rsid w:val="004534D4"/>
    <w:rsid w:val="00457623"/>
    <w:rsid w:val="004576B8"/>
    <w:rsid w:val="0046099F"/>
    <w:rsid w:val="00465A3F"/>
    <w:rsid w:val="004A319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2A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157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70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1636</Words>
  <Characters>9326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2019-04-01T16:38:00Z</dcterms:created>
  <dcterms:modified xsi:type="dcterms:W3CDTF">2019-04-01T16:38:00Z</dcterms:modified>
</cp:coreProperties>
</file>