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744D3E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744D3E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44D3E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44D3E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744D3E" w:rsidRPr="007256C6" w:rsidRDefault="00744D3E" w:rsidP="005768D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744D3E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44D3E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744D3E" w:rsidRPr="007256C6" w:rsidRDefault="00744D3E" w:rsidP="005768D9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44D3E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44D3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768D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768D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744D3E" w:rsidRPr="007256C6" w:rsidRDefault="00744D3E" w:rsidP="005768D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744D3E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CB415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744D3E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744D3E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744D3E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744D3E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744D3E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44D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44D3E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5091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5091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44D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F2851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44D3E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1374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5768D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744D3E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29424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44D3E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44D3E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44D3E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>
              <w:rPr>
                <w:rFonts w:ascii="Calibri" w:hAnsi="Calibri"/>
                <w:noProof w:val="0"/>
              </w:rPr>
              <w:t>-tantiemy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44D3E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44D3E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44D3E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44D3E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744D3E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744D3E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744D3E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744D3E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28.02.2019</w:t>
            </w:r>
          </w:p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/>
          <w:noProof w:val="0"/>
        </w:rPr>
        <w:t xml:space="preserve"> </w:t>
      </w:r>
    </w:p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44D3E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44D3E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44D3E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744D3E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25076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dar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64500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31016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120592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25076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  <w:r>
              <w:rPr>
                <w:rFonts w:ascii="Calibri" w:hAnsi="Calibri"/>
                <w:noProof w:val="0"/>
              </w:rPr>
              <w:t>-členské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-ostatné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-tovar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Finančné dary, sponzoring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66500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SFZ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120592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Default="00744D3E" w:rsidP="005768D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5768D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"/>
        <w:gridCol w:w="5238"/>
        <w:gridCol w:w="2061"/>
        <w:gridCol w:w="2061"/>
      </w:tblGrid>
      <w:tr w:rsidR="00744D3E" w:rsidRPr="007256C6" w:rsidTr="00886C91">
        <w:tc>
          <w:tcPr>
            <w:tcW w:w="5238" w:type="dxa"/>
            <w:gridSpan w:val="2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162066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523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rPr>
          <w:gridBefore w:val="1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rPr>
          <w:gridBefore w:val="1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rPr>
          <w:gridBefore w:val="1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rPr>
          <w:gridBefore w:val="1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rPr>
          <w:gridBefore w:val="1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rPr>
          <w:gridBefore w:val="1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rPr>
          <w:gridBefore w:val="1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44D3E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744D3E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-169514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28081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64500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-205933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744D3E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744D3E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744D3E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744D3E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44D3E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44D3E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44D3E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5768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744D3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44D3E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44D3E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744D3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t> </w:t>
      </w:r>
    </w:p>
    <w:p w:rsidR="00744D3E" w:rsidRPr="007256C6" w:rsidRDefault="00744D3E" w:rsidP="005768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744D3E" w:rsidRPr="007256C6" w:rsidRDefault="00744D3E" w:rsidP="005768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44D3E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-169514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5768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5768D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44D3E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5768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5768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DF0AA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744D3E" w:rsidRPr="007256C6" w:rsidSect="003047F8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D3E" w:rsidRDefault="00744D3E" w:rsidP="000F0C63">
      <w:r>
        <w:separator/>
      </w:r>
    </w:p>
  </w:endnote>
  <w:endnote w:type="continuationSeparator" w:id="0">
    <w:p w:rsidR="00744D3E" w:rsidRDefault="00744D3E" w:rsidP="000F0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D3E" w:rsidRDefault="00744D3E" w:rsidP="000F0C63">
      <w:r>
        <w:separator/>
      </w:r>
    </w:p>
  </w:footnote>
  <w:footnote w:type="continuationSeparator" w:id="0">
    <w:p w:rsidR="00744D3E" w:rsidRDefault="00744D3E" w:rsidP="000F0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D3E" w:rsidRDefault="00744D3E" w:rsidP="000F0C63">
    <w:pPr>
      <w:pStyle w:val="Header"/>
      <w:tabs>
        <w:tab w:val="clear" w:pos="4536"/>
        <w:tab w:val="clear" w:pos="9072"/>
        <w:tab w:val="center" w:pos="4703"/>
        <w:tab w:val="right" w:pos="9406"/>
      </w:tabs>
    </w:pPr>
    <w:r>
      <w:t>Poznámky Úč POD 3 - 01</w:t>
    </w:r>
    <w:r>
      <w:tab/>
      <w:t>IČO: 51711265</w:t>
    </w:r>
    <w:r>
      <w:tab/>
      <w:t>DIČ: 2120775932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074C5"/>
    <w:rsid w:val="000521C8"/>
    <w:rsid w:val="00056C0A"/>
    <w:rsid w:val="00057CCF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6508"/>
    <w:rsid w:val="000D3FA1"/>
    <w:rsid w:val="000D5136"/>
    <w:rsid w:val="000F0C63"/>
    <w:rsid w:val="000F0E48"/>
    <w:rsid w:val="000F77A5"/>
    <w:rsid w:val="00101208"/>
    <w:rsid w:val="00115BE4"/>
    <w:rsid w:val="00123CF2"/>
    <w:rsid w:val="001309A3"/>
    <w:rsid w:val="0013405C"/>
    <w:rsid w:val="00137819"/>
    <w:rsid w:val="00141BB1"/>
    <w:rsid w:val="00146C88"/>
    <w:rsid w:val="0016020F"/>
    <w:rsid w:val="0016582D"/>
    <w:rsid w:val="00167423"/>
    <w:rsid w:val="00176BB3"/>
    <w:rsid w:val="00176ECA"/>
    <w:rsid w:val="001A7432"/>
    <w:rsid w:val="001D2B12"/>
    <w:rsid w:val="001D35F7"/>
    <w:rsid w:val="001D4AE8"/>
    <w:rsid w:val="001E223D"/>
    <w:rsid w:val="001E2671"/>
    <w:rsid w:val="001E54BB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52636"/>
    <w:rsid w:val="00271F0C"/>
    <w:rsid w:val="00275513"/>
    <w:rsid w:val="00282C41"/>
    <w:rsid w:val="00283B1E"/>
    <w:rsid w:val="00293FD5"/>
    <w:rsid w:val="002A2499"/>
    <w:rsid w:val="002A2945"/>
    <w:rsid w:val="002A2E8D"/>
    <w:rsid w:val="002A680E"/>
    <w:rsid w:val="002B3E72"/>
    <w:rsid w:val="002D6874"/>
    <w:rsid w:val="002E3514"/>
    <w:rsid w:val="002F032E"/>
    <w:rsid w:val="002F5782"/>
    <w:rsid w:val="0030149E"/>
    <w:rsid w:val="003047F8"/>
    <w:rsid w:val="00321C7B"/>
    <w:rsid w:val="003253E1"/>
    <w:rsid w:val="00344810"/>
    <w:rsid w:val="003467B0"/>
    <w:rsid w:val="00346E28"/>
    <w:rsid w:val="00351E0C"/>
    <w:rsid w:val="00354062"/>
    <w:rsid w:val="00366294"/>
    <w:rsid w:val="003677E9"/>
    <w:rsid w:val="00367E80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636E"/>
    <w:rsid w:val="004176E9"/>
    <w:rsid w:val="004219C4"/>
    <w:rsid w:val="00422CF6"/>
    <w:rsid w:val="004403ED"/>
    <w:rsid w:val="00440804"/>
    <w:rsid w:val="00445AE7"/>
    <w:rsid w:val="00451935"/>
    <w:rsid w:val="00452458"/>
    <w:rsid w:val="00461615"/>
    <w:rsid w:val="00467B85"/>
    <w:rsid w:val="004744C3"/>
    <w:rsid w:val="00480673"/>
    <w:rsid w:val="00483BB0"/>
    <w:rsid w:val="00484872"/>
    <w:rsid w:val="00493581"/>
    <w:rsid w:val="004960BF"/>
    <w:rsid w:val="004A3755"/>
    <w:rsid w:val="004A4F51"/>
    <w:rsid w:val="004D0CC0"/>
    <w:rsid w:val="004D6ABA"/>
    <w:rsid w:val="004E2649"/>
    <w:rsid w:val="004F481D"/>
    <w:rsid w:val="005109EC"/>
    <w:rsid w:val="00520ACC"/>
    <w:rsid w:val="005220C8"/>
    <w:rsid w:val="0054177F"/>
    <w:rsid w:val="00541E7A"/>
    <w:rsid w:val="0054661D"/>
    <w:rsid w:val="00547854"/>
    <w:rsid w:val="00563519"/>
    <w:rsid w:val="005729C4"/>
    <w:rsid w:val="005768D9"/>
    <w:rsid w:val="00583260"/>
    <w:rsid w:val="00584C50"/>
    <w:rsid w:val="00587B20"/>
    <w:rsid w:val="005A25FF"/>
    <w:rsid w:val="005B0244"/>
    <w:rsid w:val="005B3EC4"/>
    <w:rsid w:val="005B50B3"/>
    <w:rsid w:val="005B5C4F"/>
    <w:rsid w:val="005C31EF"/>
    <w:rsid w:val="005E1158"/>
    <w:rsid w:val="005E4408"/>
    <w:rsid w:val="005F0C22"/>
    <w:rsid w:val="005F2152"/>
    <w:rsid w:val="005F39BA"/>
    <w:rsid w:val="00612154"/>
    <w:rsid w:val="006145FE"/>
    <w:rsid w:val="006214C9"/>
    <w:rsid w:val="00621867"/>
    <w:rsid w:val="00654EB4"/>
    <w:rsid w:val="006604A1"/>
    <w:rsid w:val="00666B9B"/>
    <w:rsid w:val="00673F36"/>
    <w:rsid w:val="00693EAE"/>
    <w:rsid w:val="006B1AAE"/>
    <w:rsid w:val="006B4892"/>
    <w:rsid w:val="006B6F76"/>
    <w:rsid w:val="006B7007"/>
    <w:rsid w:val="006B7529"/>
    <w:rsid w:val="006C10E2"/>
    <w:rsid w:val="006C2687"/>
    <w:rsid w:val="006C3F5F"/>
    <w:rsid w:val="006C636E"/>
    <w:rsid w:val="006D1715"/>
    <w:rsid w:val="006E2626"/>
    <w:rsid w:val="006E4D75"/>
    <w:rsid w:val="00705D42"/>
    <w:rsid w:val="007256C6"/>
    <w:rsid w:val="0073260B"/>
    <w:rsid w:val="00737C20"/>
    <w:rsid w:val="00744D3E"/>
    <w:rsid w:val="00771F40"/>
    <w:rsid w:val="0077538D"/>
    <w:rsid w:val="00792537"/>
    <w:rsid w:val="00794242"/>
    <w:rsid w:val="007967F8"/>
    <w:rsid w:val="007A1675"/>
    <w:rsid w:val="007A592E"/>
    <w:rsid w:val="007A6A4C"/>
    <w:rsid w:val="007B3145"/>
    <w:rsid w:val="007B71CB"/>
    <w:rsid w:val="007C0163"/>
    <w:rsid w:val="007C0484"/>
    <w:rsid w:val="007C65FC"/>
    <w:rsid w:val="007D4F85"/>
    <w:rsid w:val="007D5B00"/>
    <w:rsid w:val="007E6C4C"/>
    <w:rsid w:val="007F2851"/>
    <w:rsid w:val="00806B83"/>
    <w:rsid w:val="00836C01"/>
    <w:rsid w:val="00837B92"/>
    <w:rsid w:val="00840E55"/>
    <w:rsid w:val="00841F62"/>
    <w:rsid w:val="00844EF2"/>
    <w:rsid w:val="008469DE"/>
    <w:rsid w:val="008525AE"/>
    <w:rsid w:val="0085264F"/>
    <w:rsid w:val="008607D1"/>
    <w:rsid w:val="008650C6"/>
    <w:rsid w:val="00871AD5"/>
    <w:rsid w:val="00877B60"/>
    <w:rsid w:val="00886C91"/>
    <w:rsid w:val="0089048F"/>
    <w:rsid w:val="00893088"/>
    <w:rsid w:val="008950D1"/>
    <w:rsid w:val="008A6819"/>
    <w:rsid w:val="008B7B8B"/>
    <w:rsid w:val="008D5071"/>
    <w:rsid w:val="009010A6"/>
    <w:rsid w:val="00906955"/>
    <w:rsid w:val="00912785"/>
    <w:rsid w:val="00912A67"/>
    <w:rsid w:val="00921ACD"/>
    <w:rsid w:val="0093581D"/>
    <w:rsid w:val="00937D86"/>
    <w:rsid w:val="00941F2E"/>
    <w:rsid w:val="00973F98"/>
    <w:rsid w:val="009912AD"/>
    <w:rsid w:val="00994A09"/>
    <w:rsid w:val="00997431"/>
    <w:rsid w:val="009A1608"/>
    <w:rsid w:val="009A76F2"/>
    <w:rsid w:val="009C3F30"/>
    <w:rsid w:val="009D65D3"/>
    <w:rsid w:val="009F5EFC"/>
    <w:rsid w:val="009F62B3"/>
    <w:rsid w:val="00A06317"/>
    <w:rsid w:val="00A316D8"/>
    <w:rsid w:val="00A3376C"/>
    <w:rsid w:val="00A57CF7"/>
    <w:rsid w:val="00A777C9"/>
    <w:rsid w:val="00A80A8C"/>
    <w:rsid w:val="00AA0B8D"/>
    <w:rsid w:val="00AA179B"/>
    <w:rsid w:val="00AA7DE8"/>
    <w:rsid w:val="00AC71EC"/>
    <w:rsid w:val="00AD1E99"/>
    <w:rsid w:val="00AD55FB"/>
    <w:rsid w:val="00AF1B07"/>
    <w:rsid w:val="00B02133"/>
    <w:rsid w:val="00B027B9"/>
    <w:rsid w:val="00B02D48"/>
    <w:rsid w:val="00B04DEE"/>
    <w:rsid w:val="00B206FF"/>
    <w:rsid w:val="00B276FC"/>
    <w:rsid w:val="00B27A23"/>
    <w:rsid w:val="00B36C58"/>
    <w:rsid w:val="00B4501B"/>
    <w:rsid w:val="00B71E5A"/>
    <w:rsid w:val="00B720CD"/>
    <w:rsid w:val="00B8041A"/>
    <w:rsid w:val="00B90B3C"/>
    <w:rsid w:val="00BB6FD5"/>
    <w:rsid w:val="00BC2145"/>
    <w:rsid w:val="00BE743B"/>
    <w:rsid w:val="00BF2B26"/>
    <w:rsid w:val="00BF4E55"/>
    <w:rsid w:val="00C0578E"/>
    <w:rsid w:val="00C10253"/>
    <w:rsid w:val="00C14BC0"/>
    <w:rsid w:val="00C214F8"/>
    <w:rsid w:val="00C22564"/>
    <w:rsid w:val="00C22766"/>
    <w:rsid w:val="00C27D43"/>
    <w:rsid w:val="00C33B33"/>
    <w:rsid w:val="00C477BA"/>
    <w:rsid w:val="00C47D37"/>
    <w:rsid w:val="00C47F94"/>
    <w:rsid w:val="00C81883"/>
    <w:rsid w:val="00C876F2"/>
    <w:rsid w:val="00C87997"/>
    <w:rsid w:val="00C90549"/>
    <w:rsid w:val="00C91FE2"/>
    <w:rsid w:val="00C93EE3"/>
    <w:rsid w:val="00CA50F8"/>
    <w:rsid w:val="00CB4156"/>
    <w:rsid w:val="00CB60C5"/>
    <w:rsid w:val="00CC22E1"/>
    <w:rsid w:val="00CC4EFC"/>
    <w:rsid w:val="00CD0269"/>
    <w:rsid w:val="00CE17EE"/>
    <w:rsid w:val="00CE4A97"/>
    <w:rsid w:val="00CE6EF1"/>
    <w:rsid w:val="00CF525F"/>
    <w:rsid w:val="00D218F5"/>
    <w:rsid w:val="00D42F3F"/>
    <w:rsid w:val="00D71B10"/>
    <w:rsid w:val="00D76EC0"/>
    <w:rsid w:val="00D771FA"/>
    <w:rsid w:val="00D80FA6"/>
    <w:rsid w:val="00D8483E"/>
    <w:rsid w:val="00D90BCB"/>
    <w:rsid w:val="00DA0517"/>
    <w:rsid w:val="00DA50C1"/>
    <w:rsid w:val="00DA51EA"/>
    <w:rsid w:val="00DA6480"/>
    <w:rsid w:val="00DA6C98"/>
    <w:rsid w:val="00DA767B"/>
    <w:rsid w:val="00DB19AF"/>
    <w:rsid w:val="00DB436A"/>
    <w:rsid w:val="00DB43C1"/>
    <w:rsid w:val="00DC4802"/>
    <w:rsid w:val="00DD4028"/>
    <w:rsid w:val="00DD584E"/>
    <w:rsid w:val="00DD6159"/>
    <w:rsid w:val="00DD7229"/>
    <w:rsid w:val="00DE34F5"/>
    <w:rsid w:val="00DF0AAC"/>
    <w:rsid w:val="00E177C2"/>
    <w:rsid w:val="00E307C4"/>
    <w:rsid w:val="00E36488"/>
    <w:rsid w:val="00E40524"/>
    <w:rsid w:val="00E4540F"/>
    <w:rsid w:val="00E45E46"/>
    <w:rsid w:val="00E465C7"/>
    <w:rsid w:val="00E51A28"/>
    <w:rsid w:val="00E5332F"/>
    <w:rsid w:val="00E53865"/>
    <w:rsid w:val="00E57048"/>
    <w:rsid w:val="00E76A6B"/>
    <w:rsid w:val="00E92C13"/>
    <w:rsid w:val="00EA0AEE"/>
    <w:rsid w:val="00EA229E"/>
    <w:rsid w:val="00EA3C3F"/>
    <w:rsid w:val="00EA586A"/>
    <w:rsid w:val="00EB7D5C"/>
    <w:rsid w:val="00EC4930"/>
    <w:rsid w:val="00EC6049"/>
    <w:rsid w:val="00ED1BC2"/>
    <w:rsid w:val="00ED488E"/>
    <w:rsid w:val="00ED5AAA"/>
    <w:rsid w:val="00ED6FCD"/>
    <w:rsid w:val="00EE29AB"/>
    <w:rsid w:val="00EE6053"/>
    <w:rsid w:val="00EF4668"/>
    <w:rsid w:val="00F03569"/>
    <w:rsid w:val="00F047AB"/>
    <w:rsid w:val="00F1316B"/>
    <w:rsid w:val="00F15BA5"/>
    <w:rsid w:val="00F17AE0"/>
    <w:rsid w:val="00F2228D"/>
    <w:rsid w:val="00F272CE"/>
    <w:rsid w:val="00F30810"/>
    <w:rsid w:val="00F4661A"/>
    <w:rsid w:val="00F5340A"/>
    <w:rsid w:val="00F64D03"/>
    <w:rsid w:val="00F810A1"/>
    <w:rsid w:val="00F94966"/>
    <w:rsid w:val="00F952B6"/>
    <w:rsid w:val="00FA0B28"/>
    <w:rsid w:val="00FC0C3A"/>
    <w:rsid w:val="00FC70BC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7F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3540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4DEE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semiHidden/>
    <w:rsid w:val="000F0C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F0C6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F0C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F0C6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578</TotalTime>
  <Pages>22</Pages>
  <Words>3250</Words>
  <Characters>18529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Intel NUC</dc:creator>
  <cp:keywords/>
  <dc:description/>
  <cp:lastModifiedBy>Zalepova</cp:lastModifiedBy>
  <cp:revision>39</cp:revision>
  <cp:lastPrinted>2019-03-29T13:20:00Z</cp:lastPrinted>
  <dcterms:created xsi:type="dcterms:W3CDTF">2019-03-26T07:41:00Z</dcterms:created>
  <dcterms:modified xsi:type="dcterms:W3CDTF">2019-03-29T15:32:00Z</dcterms:modified>
</cp:coreProperties>
</file>