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C3C" w:rsidRPr="00A55E63" w:rsidRDefault="006F3C3C">
      <w:pPr>
        <w:spacing w:before="2" w:line="140" w:lineRule="exact"/>
        <w:rPr>
          <w:sz w:val="14"/>
          <w:szCs w:val="14"/>
          <w:lang w:val="en-US"/>
        </w:rPr>
      </w:pPr>
    </w:p>
    <w:p w:rsidR="006F3C3C" w:rsidRPr="00746665" w:rsidRDefault="006F3C3C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 mikro účtovnej závierke za rok 201</w:t>
      </w:r>
      <w:r>
        <w:rPr>
          <w:rFonts w:ascii="Arial Narrow" w:hAnsi="Arial Narrow"/>
          <w:b/>
          <w:sz w:val="28"/>
          <w:szCs w:val="28"/>
        </w:rPr>
        <w:t>8</w:t>
      </w:r>
    </w:p>
    <w:p w:rsidR="006F3C3C" w:rsidRPr="00A55E63" w:rsidRDefault="006F3C3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F3C3C" w:rsidRPr="00A55E63" w:rsidRDefault="006F3C3C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F3C3C" w:rsidRPr="00A55E63" w:rsidRDefault="006F3C3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F3C3C" w:rsidRPr="00A55E63" w:rsidRDefault="006F3C3C" w:rsidP="00AD749D">
      <w:pPr>
        <w:spacing w:before="7" w:line="240" w:lineRule="exact"/>
        <w:jc w:val="both"/>
        <w:rPr>
          <w:rFonts w:ascii="Arial" w:hAnsi="Arial" w:cs="Arial"/>
        </w:rPr>
      </w:pPr>
    </w:p>
    <w:p w:rsidR="006F3C3C" w:rsidRPr="00A55E63" w:rsidRDefault="006F3C3C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F3C3C" w:rsidRPr="00A55E63" w:rsidRDefault="006F3C3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F3C3C" w:rsidRPr="00F06B89" w:rsidTr="00F06B89">
        <w:tc>
          <w:tcPr>
            <w:tcW w:w="3085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Vidova Finanzholding s.r.o.</w:t>
            </w:r>
          </w:p>
        </w:tc>
      </w:tr>
      <w:tr w:rsidR="006F3C3C" w:rsidRPr="00F06B89" w:rsidTr="00F06B89">
        <w:tc>
          <w:tcPr>
            <w:tcW w:w="3085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44408188</w:t>
            </w:r>
          </w:p>
        </w:tc>
      </w:tr>
      <w:tr w:rsidR="006F3C3C" w:rsidRPr="00F06B89" w:rsidTr="00F06B89">
        <w:tc>
          <w:tcPr>
            <w:tcW w:w="3085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Bajč 609/114, 946 54 Bajč</w:t>
            </w:r>
          </w:p>
        </w:tc>
      </w:tr>
    </w:tbl>
    <w:p w:rsidR="006F3C3C" w:rsidRPr="00A55E63" w:rsidRDefault="006F3C3C" w:rsidP="00EB55FA">
      <w:pPr>
        <w:spacing w:line="260" w:lineRule="exact"/>
        <w:jc w:val="both"/>
        <w:rPr>
          <w:rFonts w:ascii="Arial" w:hAnsi="Arial" w:cs="Arial"/>
        </w:rPr>
      </w:pPr>
    </w:p>
    <w:p w:rsidR="006F3C3C" w:rsidRPr="00A55E63" w:rsidRDefault="006F3C3C" w:rsidP="00EB55FA">
      <w:pPr>
        <w:spacing w:line="260" w:lineRule="exact"/>
        <w:jc w:val="both"/>
        <w:rPr>
          <w:rFonts w:ascii="Arial" w:hAnsi="Arial" w:cs="Arial"/>
        </w:rPr>
      </w:pPr>
    </w:p>
    <w:p w:rsidR="006F3C3C" w:rsidRDefault="006F3C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F3C3C" w:rsidRDefault="006F3C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6F3C3C" w:rsidRPr="00746665" w:rsidRDefault="006F3C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6F3C3C" w:rsidRPr="00A55E63" w:rsidRDefault="006F3C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F3C3C" w:rsidRPr="00A55E63" w:rsidRDefault="006F3C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F3C3C" w:rsidRPr="00A55E63" w:rsidRDefault="006F3C3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F3C3C" w:rsidRPr="00A55E63" w:rsidRDefault="006F3C3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F3C3C" w:rsidRPr="00F06B89" w:rsidTr="00F06B89">
        <w:tc>
          <w:tcPr>
            <w:tcW w:w="4219" w:type="dxa"/>
          </w:tcPr>
          <w:p w:rsidR="006F3C3C" w:rsidRPr="00F06B89" w:rsidRDefault="006F3C3C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F3C3C" w:rsidRPr="00F06B89" w:rsidRDefault="006F3C3C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Bežné účtovné</w:t>
            </w:r>
          </w:p>
          <w:p w:rsidR="006F3C3C" w:rsidRPr="00F06B89" w:rsidRDefault="006F3C3C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F3C3C" w:rsidRPr="00F06B89" w:rsidRDefault="006F3C3C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F3C3C" w:rsidRPr="00F06B89" w:rsidTr="00F06B89">
        <w:tc>
          <w:tcPr>
            <w:tcW w:w="4219" w:type="dxa"/>
          </w:tcPr>
          <w:p w:rsidR="006F3C3C" w:rsidRPr="00F06B89" w:rsidRDefault="006F3C3C" w:rsidP="00F06B89">
            <w:pPr>
              <w:spacing w:line="260" w:lineRule="exact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F3C3C" w:rsidRPr="00F06B89" w:rsidRDefault="006F3C3C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0</w:t>
            </w:r>
          </w:p>
        </w:tc>
      </w:tr>
    </w:tbl>
    <w:p w:rsidR="006F3C3C" w:rsidRPr="00A55E63" w:rsidRDefault="006F3C3C" w:rsidP="00AD6C8A">
      <w:pPr>
        <w:spacing w:line="260" w:lineRule="exact"/>
        <w:jc w:val="both"/>
        <w:rPr>
          <w:rFonts w:ascii="Arial" w:hAnsi="Arial" w:cs="Arial"/>
        </w:rPr>
      </w:pPr>
    </w:p>
    <w:p w:rsidR="006F3C3C" w:rsidRPr="00A55E63" w:rsidRDefault="006F3C3C" w:rsidP="00AD749D">
      <w:pPr>
        <w:spacing w:before="1" w:line="280" w:lineRule="exact"/>
        <w:jc w:val="both"/>
        <w:rPr>
          <w:rFonts w:ascii="Arial" w:hAnsi="Arial" w:cs="Arial"/>
        </w:rPr>
      </w:pPr>
    </w:p>
    <w:p w:rsidR="006F3C3C" w:rsidRPr="00A55E63" w:rsidRDefault="006F3C3C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F3C3C" w:rsidRPr="00A55E63" w:rsidRDefault="006F3C3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F3C3C" w:rsidRPr="00A55E63" w:rsidRDefault="006F3C3C" w:rsidP="00AD749D">
      <w:pPr>
        <w:spacing w:before="11" w:line="260" w:lineRule="exact"/>
        <w:jc w:val="both"/>
        <w:rPr>
          <w:rFonts w:ascii="Arial" w:hAnsi="Arial" w:cs="Arial"/>
        </w:rPr>
      </w:pPr>
    </w:p>
    <w:p w:rsidR="006F3C3C" w:rsidRPr="00746665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6B8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6B8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06B89">
              <w:rPr>
                <w:rFonts w:ascii="Arial" w:hAnsi="Arial" w:cs="Arial"/>
                <w:sz w:val="22"/>
                <w:szCs w:val="22"/>
              </w:rPr>
              <w:t>ný ma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r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06B89">
              <w:rPr>
                <w:rFonts w:ascii="Arial" w:hAnsi="Arial" w:cs="Arial"/>
                <w:sz w:val="22"/>
                <w:szCs w:val="22"/>
              </w:rPr>
              <w:t>kúpo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06B8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06B89">
              <w:rPr>
                <w:rFonts w:ascii="Arial" w:hAnsi="Arial" w:cs="Arial"/>
                <w:sz w:val="22"/>
                <w:szCs w:val="22"/>
              </w:rPr>
              <w:t>tvor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06B8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K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06B89">
              <w:rPr>
                <w:rFonts w:ascii="Arial" w:hAnsi="Arial" w:cs="Arial"/>
                <w:sz w:val="22"/>
                <w:szCs w:val="22"/>
              </w:rPr>
              <w:t>ina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06B89">
              <w:rPr>
                <w:rFonts w:ascii="Arial" w:hAnsi="Arial" w:cs="Arial"/>
                <w:sz w:val="22"/>
                <w:szCs w:val="22"/>
              </w:rPr>
              <w:t>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06B89">
              <w:rPr>
                <w:rFonts w:ascii="Arial" w:hAnsi="Arial" w:cs="Arial"/>
                <w:sz w:val="22"/>
                <w:szCs w:val="22"/>
              </w:rPr>
              <w:t>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z w:val="22"/>
                <w:szCs w:val="22"/>
              </w:rPr>
              <w:t>ky 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z w:val="22"/>
                <w:szCs w:val="22"/>
              </w:rPr>
              <w:t>tane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Pô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06B89">
              <w:rPr>
                <w:rFonts w:ascii="Arial" w:hAnsi="Arial" w:cs="Arial"/>
                <w:sz w:val="22"/>
                <w:szCs w:val="22"/>
              </w:rPr>
              <w:t>ičky a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06B89">
              <w:rPr>
                <w:rFonts w:ascii="Arial" w:hAnsi="Arial" w:cs="Arial"/>
                <w:sz w:val="22"/>
                <w:szCs w:val="22"/>
              </w:rPr>
              <w:t>úv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F3C3C" w:rsidRPr="00F06B89" w:rsidTr="00F06B89">
        <w:tc>
          <w:tcPr>
            <w:tcW w:w="4843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riv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to</w:t>
            </w:r>
            <w:r w:rsidRPr="00F06B8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06B89">
              <w:rPr>
                <w:rFonts w:ascii="Arial" w:hAnsi="Arial" w:cs="Arial"/>
                <w:sz w:val="22"/>
                <w:szCs w:val="22"/>
              </w:rPr>
              <w:t>op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06B8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F3C3C" w:rsidRPr="00F06B89" w:rsidRDefault="006F3C3C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6F3C3C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F3C3C" w:rsidRPr="009E4E4F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Pr="009E4E4F"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Pr="009E4E4F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F3C3C" w:rsidRPr="009E4E4F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6F3C3C" w:rsidRPr="00A55E63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3C3C" w:rsidRPr="009E4E4F" w:rsidRDefault="006F3C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z w:val="22"/>
          <w:szCs w:val="22"/>
        </w:rPr>
        <w:t>bez náplne</w:t>
      </w:r>
    </w:p>
    <w:p w:rsidR="006F3C3C" w:rsidRPr="00A55E63" w:rsidRDefault="006F3C3C" w:rsidP="00AD749D">
      <w:pPr>
        <w:spacing w:before="1" w:line="280" w:lineRule="exact"/>
        <w:jc w:val="both"/>
        <w:rPr>
          <w:rFonts w:ascii="Arial" w:hAnsi="Arial" w:cs="Arial"/>
        </w:rPr>
      </w:pPr>
    </w:p>
    <w:p w:rsidR="006F3C3C" w:rsidRPr="00A55E63" w:rsidRDefault="006F3C3C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F3C3C" w:rsidRPr="00A55E63" w:rsidRDefault="006F3C3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F3C3C" w:rsidRPr="00A55E63" w:rsidRDefault="006F3C3C" w:rsidP="00AD749D">
      <w:pPr>
        <w:spacing w:before="11" w:line="260" w:lineRule="exact"/>
        <w:jc w:val="both"/>
        <w:rPr>
          <w:rFonts w:ascii="Arial" w:hAnsi="Arial" w:cs="Arial"/>
        </w:rPr>
      </w:pPr>
    </w:p>
    <w:p w:rsidR="006F3C3C" w:rsidRPr="002C11BA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2C11BA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0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 xml:space="preserve"> EUR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2C11BA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>0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 xml:space="preserve"> EUR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2C11BA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2C11BA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2C11BA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6F3C3C" w:rsidRPr="00A55E63" w:rsidRDefault="006F3C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2C11BA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F3C3C" w:rsidRPr="002C11BA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F3C3C" w:rsidRPr="002C11BA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  </w:t>
      </w:r>
      <w:r w:rsidRPr="002C11BA"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F3C3C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F3C3C" w:rsidRPr="00B852B7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F3C3C" w:rsidRPr="00451ED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Arial" w:hAnsi="Arial" w:cs="Arial"/>
          <w:sz w:val="22"/>
          <w:szCs w:val="22"/>
        </w:rPr>
        <w:t xml:space="preserve">  </w:t>
      </w:r>
    </w:p>
    <w:p w:rsidR="006F3C3C" w:rsidRPr="00B852B7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F3C3C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F3C3C" w:rsidRPr="00B852B7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F3C3C" w:rsidRPr="00451ED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B852B7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 </w:t>
      </w: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3C3C" w:rsidRPr="00B852B7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 </w:t>
      </w: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F3C3C" w:rsidRPr="00A55E63" w:rsidRDefault="006F3C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F3C3C" w:rsidRPr="00A55E63" w:rsidSect="00FC5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3C3C" w:rsidRDefault="006F3C3C">
      <w:r>
        <w:separator/>
      </w:r>
    </w:p>
  </w:endnote>
  <w:endnote w:type="continuationSeparator" w:id="0">
    <w:p w:rsidR="006F3C3C" w:rsidRDefault="006F3C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3C3C" w:rsidRDefault="006F3C3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6F3C3C" w:rsidRDefault="006F3C3C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3C3C" w:rsidRDefault="006F3C3C">
      <w:r>
        <w:separator/>
      </w:r>
    </w:p>
  </w:footnote>
  <w:footnote w:type="continuationSeparator" w:id="0">
    <w:p w:rsidR="006F3C3C" w:rsidRDefault="006F3C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3C3C" w:rsidRDefault="006F3C3C">
    <w:pPr>
      <w:pStyle w:val="Header"/>
    </w:pPr>
  </w:p>
  <w:p w:rsidR="006F3C3C" w:rsidRDefault="006F3C3C">
    <w:pPr>
      <w:pStyle w:val="Header"/>
    </w:pPr>
  </w:p>
  <w:p w:rsidR="006F3C3C" w:rsidRDefault="006F3C3C">
    <w:pPr>
      <w:pStyle w:val="Header"/>
    </w:pPr>
  </w:p>
  <w:p w:rsidR="006F3C3C" w:rsidRDefault="006F3C3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44808188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>2022696093</w:t>
    </w:r>
  </w:p>
  <w:p w:rsidR="006F3C3C" w:rsidRDefault="006F3C3C" w:rsidP="0055784D">
    <w:pPr>
      <w:pStyle w:val="Header"/>
      <w:rPr>
        <w:rFonts w:ascii="Times New Roman" w:hAnsi="Times New Roman"/>
        <w:sz w:val="24"/>
        <w:szCs w:val="24"/>
      </w:rPr>
    </w:pPr>
  </w:p>
  <w:p w:rsidR="006F3C3C" w:rsidRDefault="006F3C3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BC0"/>
    <w:rsid w:val="00031A10"/>
    <w:rsid w:val="00064798"/>
    <w:rsid w:val="000B090B"/>
    <w:rsid w:val="000D16E4"/>
    <w:rsid w:val="00117C78"/>
    <w:rsid w:val="001339F9"/>
    <w:rsid w:val="001406AD"/>
    <w:rsid w:val="001A1B05"/>
    <w:rsid w:val="002401F1"/>
    <w:rsid w:val="00272570"/>
    <w:rsid w:val="002C11BA"/>
    <w:rsid w:val="002C12B4"/>
    <w:rsid w:val="002D7E6D"/>
    <w:rsid w:val="00361042"/>
    <w:rsid w:val="003657F5"/>
    <w:rsid w:val="00373635"/>
    <w:rsid w:val="003D056F"/>
    <w:rsid w:val="003D5B4D"/>
    <w:rsid w:val="00401155"/>
    <w:rsid w:val="00451ED3"/>
    <w:rsid w:val="00470784"/>
    <w:rsid w:val="004A2BF3"/>
    <w:rsid w:val="004C647F"/>
    <w:rsid w:val="0055784D"/>
    <w:rsid w:val="00560DB1"/>
    <w:rsid w:val="00623868"/>
    <w:rsid w:val="00637F73"/>
    <w:rsid w:val="00641B78"/>
    <w:rsid w:val="006555C7"/>
    <w:rsid w:val="006572AC"/>
    <w:rsid w:val="00676DB4"/>
    <w:rsid w:val="006831DF"/>
    <w:rsid w:val="00694951"/>
    <w:rsid w:val="00695463"/>
    <w:rsid w:val="006F3C3C"/>
    <w:rsid w:val="00726580"/>
    <w:rsid w:val="00731408"/>
    <w:rsid w:val="00746665"/>
    <w:rsid w:val="007D30A4"/>
    <w:rsid w:val="00861175"/>
    <w:rsid w:val="008771A6"/>
    <w:rsid w:val="00902D2B"/>
    <w:rsid w:val="0090790C"/>
    <w:rsid w:val="00913435"/>
    <w:rsid w:val="00916772"/>
    <w:rsid w:val="009219CE"/>
    <w:rsid w:val="009A27D0"/>
    <w:rsid w:val="009D22A6"/>
    <w:rsid w:val="009D5C84"/>
    <w:rsid w:val="009E4E4F"/>
    <w:rsid w:val="00A55E63"/>
    <w:rsid w:val="00AC4558"/>
    <w:rsid w:val="00AD6C8A"/>
    <w:rsid w:val="00AD749D"/>
    <w:rsid w:val="00AF188E"/>
    <w:rsid w:val="00B15E67"/>
    <w:rsid w:val="00B441B9"/>
    <w:rsid w:val="00B7440A"/>
    <w:rsid w:val="00B852B7"/>
    <w:rsid w:val="00BD49AA"/>
    <w:rsid w:val="00C01CB7"/>
    <w:rsid w:val="00C71636"/>
    <w:rsid w:val="00C90255"/>
    <w:rsid w:val="00CC3205"/>
    <w:rsid w:val="00CD545D"/>
    <w:rsid w:val="00CE73C1"/>
    <w:rsid w:val="00D96E72"/>
    <w:rsid w:val="00E1750C"/>
    <w:rsid w:val="00E2231E"/>
    <w:rsid w:val="00E337AA"/>
    <w:rsid w:val="00E45921"/>
    <w:rsid w:val="00E532AD"/>
    <w:rsid w:val="00E70F0E"/>
    <w:rsid w:val="00EB4798"/>
    <w:rsid w:val="00EB55FA"/>
    <w:rsid w:val="00EE5474"/>
    <w:rsid w:val="00F06B89"/>
    <w:rsid w:val="00F404E8"/>
    <w:rsid w:val="00F817B0"/>
    <w:rsid w:val="00FC51A5"/>
    <w:rsid w:val="00FC6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1A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FC51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C51A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FC51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FC51A5"/>
  </w:style>
  <w:style w:type="paragraph" w:customStyle="1" w:styleId="TableParagraph">
    <w:name w:val="Table Paragraph"/>
    <w:basedOn w:val="Normal"/>
    <w:uiPriority w:val="99"/>
    <w:rsid w:val="00FC51A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C45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455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909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1086</Words>
  <Characters>6195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Ildiko</cp:lastModifiedBy>
  <cp:revision>2</cp:revision>
  <cp:lastPrinted>2018-03-26T13:29:00Z</cp:lastPrinted>
  <dcterms:created xsi:type="dcterms:W3CDTF">2019-03-14T15:16:00Z</dcterms:created>
  <dcterms:modified xsi:type="dcterms:W3CDTF">2019-03-14T15:16:00Z</dcterms:modified>
</cp:coreProperties>
</file>