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C3C" w:rsidRPr="00A55E63" w:rsidRDefault="006F3C3C">
      <w:pPr>
        <w:spacing w:before="2" w:line="140" w:lineRule="exact"/>
        <w:rPr>
          <w:sz w:val="14"/>
          <w:szCs w:val="14"/>
          <w:lang w:val="en-US"/>
        </w:rPr>
      </w:pPr>
    </w:p>
    <w:p w:rsidR="006F3C3C" w:rsidRPr="00746665" w:rsidRDefault="006F3C3C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 mikro účtovnej závierke za rok 201</w:t>
      </w:r>
      <w:r>
        <w:rPr>
          <w:rFonts w:ascii="Arial Narrow" w:hAnsi="Arial Narrow"/>
          <w:b/>
          <w:sz w:val="28"/>
          <w:szCs w:val="28"/>
        </w:rPr>
        <w:t>8</w:t>
      </w:r>
    </w:p>
    <w:p w:rsidR="006F3C3C" w:rsidRPr="00A55E63" w:rsidRDefault="006F3C3C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6F3C3C" w:rsidRPr="00A55E63" w:rsidRDefault="006F3C3C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6F3C3C" w:rsidRPr="00A55E63" w:rsidRDefault="006F3C3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6F3C3C" w:rsidRPr="00A55E63" w:rsidRDefault="006F3C3C" w:rsidP="00AD749D">
      <w:pPr>
        <w:spacing w:before="7" w:line="240" w:lineRule="exact"/>
        <w:jc w:val="both"/>
        <w:rPr>
          <w:rFonts w:ascii="Arial" w:hAnsi="Arial" w:cs="Arial"/>
        </w:rPr>
      </w:pPr>
    </w:p>
    <w:p w:rsidR="006F3C3C" w:rsidRPr="00A55E63" w:rsidRDefault="006F3C3C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6F3C3C" w:rsidRPr="00A55E63" w:rsidRDefault="006F3C3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6F3C3C" w:rsidRPr="00F06B89" w:rsidTr="00F06B89">
        <w:tc>
          <w:tcPr>
            <w:tcW w:w="3085" w:type="dxa"/>
          </w:tcPr>
          <w:p w:rsidR="006F3C3C" w:rsidRPr="00F06B89" w:rsidRDefault="006F3C3C" w:rsidP="00F06B8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06B8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6F3C3C" w:rsidRPr="00F06B89" w:rsidRDefault="006F3C3C" w:rsidP="00F06B89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Vidova Finanzholding s.r.o.</w:t>
            </w:r>
          </w:p>
        </w:tc>
      </w:tr>
      <w:tr w:rsidR="006F3C3C" w:rsidRPr="00F06B89" w:rsidTr="00F06B89">
        <w:tc>
          <w:tcPr>
            <w:tcW w:w="3085" w:type="dxa"/>
          </w:tcPr>
          <w:p w:rsidR="006F3C3C" w:rsidRPr="00F06B89" w:rsidRDefault="006F3C3C" w:rsidP="00F06B8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06B8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6F3C3C" w:rsidRPr="00F06B89" w:rsidRDefault="006F3C3C" w:rsidP="00F06B8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44408188</w:t>
            </w:r>
          </w:p>
        </w:tc>
      </w:tr>
      <w:tr w:rsidR="006F3C3C" w:rsidRPr="00F06B89" w:rsidTr="00F06B89">
        <w:tc>
          <w:tcPr>
            <w:tcW w:w="3085" w:type="dxa"/>
          </w:tcPr>
          <w:p w:rsidR="006F3C3C" w:rsidRPr="00F06B89" w:rsidRDefault="006F3C3C" w:rsidP="00F06B8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06B8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6F3C3C" w:rsidRPr="00F06B89" w:rsidRDefault="006F3C3C" w:rsidP="00F06B8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Bajč 609/114, 946 54 Bajč</w:t>
            </w:r>
          </w:p>
        </w:tc>
      </w:tr>
    </w:tbl>
    <w:p w:rsidR="006F3C3C" w:rsidRPr="00A55E63" w:rsidRDefault="006F3C3C" w:rsidP="00EB55FA">
      <w:pPr>
        <w:spacing w:line="260" w:lineRule="exact"/>
        <w:jc w:val="both"/>
        <w:rPr>
          <w:rFonts w:ascii="Arial" w:hAnsi="Arial" w:cs="Arial"/>
        </w:rPr>
      </w:pPr>
    </w:p>
    <w:p w:rsidR="006F3C3C" w:rsidRPr="00A55E63" w:rsidRDefault="006F3C3C" w:rsidP="00EB55FA">
      <w:pPr>
        <w:spacing w:line="260" w:lineRule="exact"/>
        <w:jc w:val="both"/>
        <w:rPr>
          <w:rFonts w:ascii="Arial" w:hAnsi="Arial" w:cs="Arial"/>
        </w:rPr>
      </w:pPr>
    </w:p>
    <w:p w:rsidR="006F3C3C" w:rsidRDefault="006F3C3C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F3C3C" w:rsidRDefault="006F3C3C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6F3C3C" w:rsidRPr="00746665" w:rsidRDefault="006F3C3C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6F3C3C" w:rsidRPr="00A55E63" w:rsidRDefault="006F3C3C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F3C3C" w:rsidRPr="00A55E63" w:rsidRDefault="006F3C3C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F3C3C" w:rsidRPr="00A55E63" w:rsidRDefault="006F3C3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6F3C3C" w:rsidRPr="00A55E63" w:rsidRDefault="006F3C3C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6F3C3C" w:rsidRPr="00F06B89" w:rsidTr="00F06B89">
        <w:tc>
          <w:tcPr>
            <w:tcW w:w="4219" w:type="dxa"/>
          </w:tcPr>
          <w:p w:rsidR="006F3C3C" w:rsidRPr="00F06B89" w:rsidRDefault="006F3C3C" w:rsidP="00F06B8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06B8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6F3C3C" w:rsidRPr="00F06B89" w:rsidRDefault="006F3C3C" w:rsidP="00F06B8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06B89">
              <w:rPr>
                <w:rFonts w:ascii="Arial" w:hAnsi="Arial" w:cs="Arial"/>
                <w:b/>
              </w:rPr>
              <w:t>Bežné účtovné</w:t>
            </w:r>
          </w:p>
          <w:p w:rsidR="006F3C3C" w:rsidRPr="00F06B89" w:rsidRDefault="006F3C3C" w:rsidP="00F06B8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06B8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6F3C3C" w:rsidRPr="00F06B89" w:rsidRDefault="006F3C3C" w:rsidP="00F06B8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06B8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6F3C3C" w:rsidRPr="00F06B89" w:rsidTr="00F06B89">
        <w:tc>
          <w:tcPr>
            <w:tcW w:w="4219" w:type="dxa"/>
          </w:tcPr>
          <w:p w:rsidR="006F3C3C" w:rsidRPr="00F06B89" w:rsidRDefault="006F3C3C" w:rsidP="00F06B89">
            <w:pPr>
              <w:spacing w:line="260" w:lineRule="exact"/>
              <w:rPr>
                <w:rFonts w:ascii="Arial" w:hAnsi="Arial" w:cs="Arial"/>
              </w:rPr>
            </w:pPr>
            <w:r w:rsidRPr="00F06B8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6F3C3C" w:rsidRPr="00F06B89" w:rsidRDefault="006F3C3C" w:rsidP="00F06B8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6F3C3C" w:rsidRPr="00F06B89" w:rsidRDefault="006F3C3C" w:rsidP="00F06B89">
            <w:pPr>
              <w:spacing w:line="260" w:lineRule="exact"/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</w:rPr>
              <w:t>0</w:t>
            </w:r>
          </w:p>
        </w:tc>
      </w:tr>
    </w:tbl>
    <w:p w:rsidR="006F3C3C" w:rsidRPr="00A55E63" w:rsidRDefault="006F3C3C" w:rsidP="00AD6C8A">
      <w:pPr>
        <w:spacing w:line="260" w:lineRule="exact"/>
        <w:jc w:val="both"/>
        <w:rPr>
          <w:rFonts w:ascii="Arial" w:hAnsi="Arial" w:cs="Arial"/>
        </w:rPr>
      </w:pPr>
    </w:p>
    <w:p w:rsidR="006F3C3C" w:rsidRPr="00A55E63" w:rsidRDefault="006F3C3C" w:rsidP="00AD749D">
      <w:pPr>
        <w:spacing w:before="1" w:line="280" w:lineRule="exact"/>
        <w:jc w:val="both"/>
        <w:rPr>
          <w:rFonts w:ascii="Arial" w:hAnsi="Arial" w:cs="Arial"/>
        </w:rPr>
      </w:pPr>
    </w:p>
    <w:p w:rsidR="006F3C3C" w:rsidRPr="00A55E63" w:rsidRDefault="006F3C3C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6F3C3C" w:rsidRPr="00A55E63" w:rsidRDefault="006F3C3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6F3C3C" w:rsidRPr="00A55E63" w:rsidRDefault="006F3C3C" w:rsidP="00AD749D">
      <w:pPr>
        <w:spacing w:before="11" w:line="260" w:lineRule="exact"/>
        <w:jc w:val="both"/>
        <w:rPr>
          <w:rFonts w:ascii="Arial" w:hAnsi="Arial" w:cs="Arial"/>
        </w:rPr>
      </w:pPr>
    </w:p>
    <w:p w:rsidR="006F3C3C" w:rsidRPr="00746665" w:rsidRDefault="006F3C3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6F3C3C" w:rsidRPr="00A55E63" w:rsidRDefault="006F3C3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F3C3C" w:rsidRPr="00A55E63" w:rsidRDefault="006F3C3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6F3C3C" w:rsidRPr="00A55E63" w:rsidRDefault="006F3C3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6F3C3C" w:rsidRPr="00F06B89" w:rsidTr="00F06B89">
        <w:tc>
          <w:tcPr>
            <w:tcW w:w="4843" w:type="dxa"/>
          </w:tcPr>
          <w:p w:rsidR="006F3C3C" w:rsidRPr="00F06B89" w:rsidRDefault="006F3C3C" w:rsidP="00F06B8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6B8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6F3C3C" w:rsidRPr="00F06B89" w:rsidRDefault="006F3C3C" w:rsidP="00F06B8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6B8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6F3C3C" w:rsidRPr="00F06B89" w:rsidTr="00F06B89">
        <w:tc>
          <w:tcPr>
            <w:tcW w:w="4843" w:type="dxa"/>
          </w:tcPr>
          <w:p w:rsidR="006F3C3C" w:rsidRPr="00F06B89" w:rsidRDefault="006F3C3C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6B8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F06B8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06B8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F06B8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06B8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F3C3C" w:rsidRPr="00F06B89" w:rsidRDefault="006F3C3C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06B89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6F3C3C" w:rsidRPr="00F06B89" w:rsidTr="00F06B89">
        <w:tc>
          <w:tcPr>
            <w:tcW w:w="4843" w:type="dxa"/>
          </w:tcPr>
          <w:p w:rsidR="006F3C3C" w:rsidRPr="00F06B89" w:rsidRDefault="006F3C3C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6B8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F06B8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06B8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F3C3C" w:rsidRPr="00F06B89" w:rsidRDefault="006F3C3C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06B89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6F3C3C" w:rsidRPr="00F06B89" w:rsidTr="00F06B89">
        <w:tc>
          <w:tcPr>
            <w:tcW w:w="4843" w:type="dxa"/>
          </w:tcPr>
          <w:p w:rsidR="006F3C3C" w:rsidRPr="00F06B89" w:rsidRDefault="006F3C3C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6B8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F06B8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06B89">
              <w:rPr>
                <w:rFonts w:ascii="Arial" w:hAnsi="Arial" w:cs="Arial"/>
                <w:sz w:val="22"/>
                <w:szCs w:val="22"/>
              </w:rPr>
              <w:t>n</w:t>
            </w:r>
            <w:r w:rsidRPr="00F06B8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06B89">
              <w:rPr>
                <w:rFonts w:ascii="Arial" w:hAnsi="Arial" w:cs="Arial"/>
                <w:sz w:val="22"/>
                <w:szCs w:val="22"/>
              </w:rPr>
              <w:t>ný ma</w:t>
            </w:r>
            <w:r w:rsidRPr="00F06B8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F06B8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06B8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F3C3C" w:rsidRPr="00F06B89" w:rsidRDefault="006F3C3C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06B89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6F3C3C" w:rsidRPr="00F06B89" w:rsidTr="00F06B89">
        <w:tc>
          <w:tcPr>
            <w:tcW w:w="4843" w:type="dxa"/>
          </w:tcPr>
          <w:p w:rsidR="006F3C3C" w:rsidRPr="00F06B89" w:rsidRDefault="006F3C3C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6B8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F06B8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06B89">
              <w:rPr>
                <w:rFonts w:ascii="Arial" w:hAnsi="Arial" w:cs="Arial"/>
                <w:sz w:val="22"/>
                <w:szCs w:val="22"/>
              </w:rPr>
              <w:t>r</w:t>
            </w:r>
            <w:r w:rsidRPr="00F06B8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06B8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06B89">
              <w:rPr>
                <w:rFonts w:ascii="Arial" w:hAnsi="Arial" w:cs="Arial"/>
                <w:sz w:val="22"/>
                <w:szCs w:val="22"/>
              </w:rPr>
              <w:t>kúpo</w:t>
            </w:r>
            <w:r w:rsidRPr="00F06B8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6F3C3C" w:rsidRPr="00F06B89" w:rsidRDefault="006F3C3C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06B89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6F3C3C" w:rsidRPr="00F06B89" w:rsidTr="00F06B89">
        <w:tc>
          <w:tcPr>
            <w:tcW w:w="4843" w:type="dxa"/>
          </w:tcPr>
          <w:p w:rsidR="006F3C3C" w:rsidRPr="00F06B89" w:rsidRDefault="006F3C3C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6B8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06B8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06B8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F06B8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F06B8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F06B89">
              <w:rPr>
                <w:rFonts w:ascii="Arial" w:hAnsi="Arial" w:cs="Arial"/>
                <w:sz w:val="22"/>
                <w:szCs w:val="22"/>
              </w:rPr>
              <w:t>tvor</w:t>
            </w:r>
            <w:r w:rsidRPr="00F06B8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F06B8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06B8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6F3C3C" w:rsidRPr="00F06B89" w:rsidRDefault="006F3C3C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06B89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6F3C3C" w:rsidRPr="00F06B89" w:rsidTr="00F06B89">
        <w:tc>
          <w:tcPr>
            <w:tcW w:w="4843" w:type="dxa"/>
          </w:tcPr>
          <w:p w:rsidR="006F3C3C" w:rsidRPr="00F06B89" w:rsidRDefault="006F3C3C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6B8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F06B8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06B89">
              <w:rPr>
                <w:rFonts w:ascii="Arial" w:hAnsi="Arial" w:cs="Arial"/>
                <w:sz w:val="22"/>
                <w:szCs w:val="22"/>
              </w:rPr>
              <w:t>d</w:t>
            </w:r>
            <w:r w:rsidRPr="00F06B8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06B8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F3C3C" w:rsidRPr="00F06B89" w:rsidRDefault="006F3C3C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06B89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6F3C3C" w:rsidRPr="00F06B89" w:rsidTr="00F06B89">
        <w:tc>
          <w:tcPr>
            <w:tcW w:w="4843" w:type="dxa"/>
          </w:tcPr>
          <w:p w:rsidR="006F3C3C" w:rsidRPr="00F06B89" w:rsidRDefault="006F3C3C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6B8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F06B8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06B89">
              <w:rPr>
                <w:rFonts w:ascii="Arial" w:hAnsi="Arial" w:cs="Arial"/>
                <w:sz w:val="22"/>
                <w:szCs w:val="22"/>
              </w:rPr>
              <w:t>d</w:t>
            </w:r>
            <w:r w:rsidRPr="00F06B8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06B8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F3C3C" w:rsidRPr="00F06B89" w:rsidRDefault="006F3C3C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06B89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6F3C3C" w:rsidRPr="00F06B89" w:rsidTr="00F06B89">
        <w:tc>
          <w:tcPr>
            <w:tcW w:w="4843" w:type="dxa"/>
          </w:tcPr>
          <w:p w:rsidR="006F3C3C" w:rsidRPr="00F06B89" w:rsidRDefault="006F3C3C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6B89">
              <w:rPr>
                <w:rFonts w:ascii="Arial" w:hAnsi="Arial" w:cs="Arial"/>
                <w:sz w:val="22"/>
                <w:szCs w:val="22"/>
              </w:rPr>
              <w:t>K</w:t>
            </w:r>
            <w:r w:rsidRPr="00F06B8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06B8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F06B8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F06B89">
              <w:rPr>
                <w:rFonts w:ascii="Arial" w:hAnsi="Arial" w:cs="Arial"/>
                <w:sz w:val="22"/>
                <w:szCs w:val="22"/>
              </w:rPr>
              <w:t>ina</w:t>
            </w:r>
            <w:r w:rsidRPr="00F06B8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F06B8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06B89">
              <w:rPr>
                <w:rFonts w:ascii="Arial" w:hAnsi="Arial" w:cs="Arial"/>
                <w:sz w:val="22"/>
                <w:szCs w:val="22"/>
              </w:rPr>
              <w:t>ný maj</w:t>
            </w:r>
            <w:r w:rsidRPr="00F06B8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06B8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F3C3C" w:rsidRPr="00F06B89" w:rsidRDefault="006F3C3C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06B89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6F3C3C" w:rsidRPr="00F06B89" w:rsidTr="00F06B89">
        <w:tc>
          <w:tcPr>
            <w:tcW w:w="4843" w:type="dxa"/>
          </w:tcPr>
          <w:p w:rsidR="006F3C3C" w:rsidRPr="00F06B89" w:rsidRDefault="006F3C3C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6B8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F06B89">
              <w:rPr>
                <w:rFonts w:ascii="Arial" w:hAnsi="Arial" w:cs="Arial"/>
                <w:sz w:val="22"/>
                <w:szCs w:val="22"/>
              </w:rPr>
              <w:t>v</w:t>
            </w:r>
            <w:r w:rsidRPr="00F06B8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F06B8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06B89">
              <w:rPr>
                <w:rFonts w:ascii="Arial" w:hAnsi="Arial" w:cs="Arial"/>
                <w:sz w:val="22"/>
                <w:szCs w:val="22"/>
              </w:rPr>
              <w:t>ky v</w:t>
            </w:r>
            <w:r w:rsidRPr="00F06B8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06B89">
              <w:rPr>
                <w:rFonts w:ascii="Arial" w:hAnsi="Arial" w:cs="Arial"/>
                <w:sz w:val="22"/>
                <w:szCs w:val="22"/>
              </w:rPr>
              <w:t>tane</w:t>
            </w:r>
            <w:r w:rsidRPr="00F06B89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06B8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F06B8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06B8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06B8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06B8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6F3C3C" w:rsidRPr="00F06B89" w:rsidRDefault="006F3C3C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06B89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6F3C3C" w:rsidRPr="00F06B89" w:rsidTr="00F06B89">
        <w:tc>
          <w:tcPr>
            <w:tcW w:w="4843" w:type="dxa"/>
          </w:tcPr>
          <w:p w:rsidR="006F3C3C" w:rsidRPr="00F06B89" w:rsidRDefault="006F3C3C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6B8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6F3C3C" w:rsidRPr="00F06B89" w:rsidRDefault="006F3C3C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06B89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6F3C3C" w:rsidRPr="00F06B89" w:rsidTr="00F06B89">
        <w:tc>
          <w:tcPr>
            <w:tcW w:w="4843" w:type="dxa"/>
          </w:tcPr>
          <w:p w:rsidR="006F3C3C" w:rsidRPr="00F06B89" w:rsidRDefault="006F3C3C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6B89">
              <w:rPr>
                <w:rFonts w:ascii="Arial" w:hAnsi="Arial" w:cs="Arial"/>
                <w:sz w:val="22"/>
                <w:szCs w:val="22"/>
              </w:rPr>
              <w:t>Pô</w:t>
            </w:r>
            <w:r w:rsidRPr="00F06B8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F06B89">
              <w:rPr>
                <w:rFonts w:ascii="Arial" w:hAnsi="Arial" w:cs="Arial"/>
                <w:sz w:val="22"/>
                <w:szCs w:val="22"/>
              </w:rPr>
              <w:t>ičky a</w:t>
            </w:r>
            <w:r w:rsidRPr="00F06B8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F06B89">
              <w:rPr>
                <w:rFonts w:ascii="Arial" w:hAnsi="Arial" w:cs="Arial"/>
                <w:sz w:val="22"/>
                <w:szCs w:val="22"/>
              </w:rPr>
              <w:t>úv</w:t>
            </w:r>
            <w:r w:rsidRPr="00F06B8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06B8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6F3C3C" w:rsidRPr="00F06B89" w:rsidRDefault="006F3C3C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06B89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6F3C3C" w:rsidRPr="00F06B89" w:rsidTr="00F06B89">
        <w:tc>
          <w:tcPr>
            <w:tcW w:w="4843" w:type="dxa"/>
          </w:tcPr>
          <w:p w:rsidR="006F3C3C" w:rsidRPr="00F06B89" w:rsidRDefault="006F3C3C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6B89">
              <w:rPr>
                <w:rFonts w:ascii="Arial" w:hAnsi="Arial" w:cs="Arial"/>
                <w:sz w:val="22"/>
                <w:szCs w:val="22"/>
              </w:rPr>
              <w:t>D</w:t>
            </w:r>
            <w:r w:rsidRPr="00F06B8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06B89">
              <w:rPr>
                <w:rFonts w:ascii="Arial" w:hAnsi="Arial" w:cs="Arial"/>
                <w:sz w:val="22"/>
                <w:szCs w:val="22"/>
              </w:rPr>
              <w:t>riv</w:t>
            </w:r>
            <w:r w:rsidRPr="00F06B8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F06B89">
              <w:rPr>
                <w:rFonts w:ascii="Arial" w:hAnsi="Arial" w:cs="Arial"/>
                <w:sz w:val="22"/>
                <w:szCs w:val="22"/>
              </w:rPr>
              <w:t>to</w:t>
            </w:r>
            <w:r w:rsidRPr="00F06B8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F06B89">
              <w:rPr>
                <w:rFonts w:ascii="Arial" w:hAnsi="Arial" w:cs="Arial"/>
                <w:sz w:val="22"/>
                <w:szCs w:val="22"/>
              </w:rPr>
              <w:t>op</w:t>
            </w:r>
            <w:r w:rsidRPr="00F06B8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F06B89">
              <w:rPr>
                <w:rFonts w:ascii="Arial" w:hAnsi="Arial" w:cs="Arial"/>
                <w:sz w:val="22"/>
                <w:szCs w:val="22"/>
              </w:rPr>
              <w:t>rá</w:t>
            </w:r>
            <w:r w:rsidRPr="00F06B8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F06B8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6F3C3C" w:rsidRPr="00F06B89" w:rsidRDefault="006F3C3C" w:rsidP="00F06B8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06B89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6F3C3C" w:rsidRDefault="006F3C3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F3C3C" w:rsidRDefault="006F3C3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F3C3C" w:rsidRDefault="006F3C3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F3C3C" w:rsidRPr="00A55E63" w:rsidRDefault="006F3C3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F3C3C" w:rsidRPr="00A55E63" w:rsidRDefault="006F3C3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F3C3C" w:rsidRDefault="006F3C3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6F3C3C" w:rsidRDefault="006F3C3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F3C3C" w:rsidRDefault="006F3C3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6F3C3C" w:rsidRDefault="006F3C3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6F3C3C" w:rsidRPr="009E4E4F" w:rsidRDefault="006F3C3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Pr="009E4E4F">
        <w:rPr>
          <w:rFonts w:ascii="Arial" w:hAnsi="Arial" w:cs="Arial"/>
          <w:b/>
          <w:i/>
          <w:sz w:val="22"/>
          <w:szCs w:val="22"/>
        </w:rPr>
        <w:t>Účtovné a daňové odpisy sa rovnajú</w:t>
      </w:r>
      <w:r>
        <w:rPr>
          <w:rFonts w:ascii="Arial" w:hAnsi="Arial" w:cs="Arial"/>
          <w:i/>
          <w:sz w:val="22"/>
          <w:szCs w:val="22"/>
        </w:rPr>
        <w:t>.</w:t>
      </w:r>
    </w:p>
    <w:p w:rsidR="006F3C3C" w:rsidRPr="00A55E63" w:rsidRDefault="006F3C3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F3C3C" w:rsidRPr="009E4E4F" w:rsidRDefault="006F3C3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  </w:t>
      </w:r>
      <w:r w:rsidRPr="009E4E4F">
        <w:rPr>
          <w:rFonts w:ascii="Arial" w:hAnsi="Arial" w:cs="Arial"/>
          <w:i/>
          <w:spacing w:val="-5"/>
          <w:sz w:val="22"/>
          <w:szCs w:val="22"/>
        </w:rPr>
        <w:t>bez náplne</w:t>
      </w:r>
    </w:p>
    <w:p w:rsidR="006F3C3C" w:rsidRPr="00A55E63" w:rsidRDefault="006F3C3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F3C3C" w:rsidRPr="009E4E4F" w:rsidRDefault="006F3C3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Pr="009E4E4F">
        <w:rPr>
          <w:rFonts w:ascii="Arial" w:hAnsi="Arial" w:cs="Arial"/>
          <w:i/>
          <w:spacing w:val="-1"/>
          <w:sz w:val="22"/>
          <w:szCs w:val="22"/>
        </w:rPr>
        <w:t>bez náplne</w:t>
      </w:r>
    </w:p>
    <w:p w:rsidR="006F3C3C" w:rsidRPr="00A55E63" w:rsidRDefault="006F3C3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F3C3C" w:rsidRPr="009E4E4F" w:rsidRDefault="006F3C3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  </w:t>
      </w:r>
      <w:r w:rsidRPr="009E4E4F">
        <w:rPr>
          <w:rFonts w:ascii="Arial" w:hAnsi="Arial" w:cs="Arial"/>
          <w:i/>
          <w:sz w:val="22"/>
          <w:szCs w:val="22"/>
        </w:rPr>
        <w:t>bez náplne</w:t>
      </w:r>
    </w:p>
    <w:p w:rsidR="006F3C3C" w:rsidRPr="00A55E63" w:rsidRDefault="006F3C3C" w:rsidP="00AD749D">
      <w:pPr>
        <w:spacing w:before="1" w:line="280" w:lineRule="exact"/>
        <w:jc w:val="both"/>
        <w:rPr>
          <w:rFonts w:ascii="Arial" w:hAnsi="Arial" w:cs="Arial"/>
        </w:rPr>
      </w:pPr>
    </w:p>
    <w:p w:rsidR="006F3C3C" w:rsidRPr="00A55E63" w:rsidRDefault="006F3C3C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6F3C3C" w:rsidRPr="00A55E63" w:rsidRDefault="006F3C3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6F3C3C" w:rsidRPr="00A55E63" w:rsidRDefault="006F3C3C" w:rsidP="00AD749D">
      <w:pPr>
        <w:spacing w:before="11" w:line="260" w:lineRule="exact"/>
        <w:jc w:val="both"/>
        <w:rPr>
          <w:rFonts w:ascii="Arial" w:hAnsi="Arial" w:cs="Arial"/>
        </w:rPr>
      </w:pPr>
    </w:p>
    <w:p w:rsidR="006F3C3C" w:rsidRPr="002C11BA" w:rsidRDefault="006F3C3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 </w:t>
      </w:r>
      <w:r w:rsidRPr="002C11BA">
        <w:rPr>
          <w:rFonts w:ascii="Arial" w:hAnsi="Arial" w:cs="Arial"/>
          <w:i/>
          <w:sz w:val="22"/>
          <w:szCs w:val="22"/>
        </w:rPr>
        <w:t>bez náplne</w:t>
      </w:r>
    </w:p>
    <w:p w:rsidR="006F3C3C" w:rsidRPr="00A55E63" w:rsidRDefault="006F3C3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6F3C3C" w:rsidRPr="00A55E63" w:rsidRDefault="006F3C3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F3C3C" w:rsidRPr="00A55E63" w:rsidRDefault="006F3C3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F3C3C" w:rsidRPr="002C11BA" w:rsidRDefault="006F3C3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 </w:t>
      </w:r>
      <w:r w:rsidRPr="002C11BA">
        <w:rPr>
          <w:rFonts w:ascii="Arial" w:hAnsi="Arial" w:cs="Arial"/>
          <w:i/>
          <w:sz w:val="22"/>
          <w:szCs w:val="22"/>
        </w:rPr>
        <w:t>0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2C11BA">
        <w:rPr>
          <w:rFonts w:ascii="Arial" w:hAnsi="Arial" w:cs="Arial"/>
          <w:i/>
          <w:sz w:val="22"/>
          <w:szCs w:val="22"/>
        </w:rPr>
        <w:t xml:space="preserve"> EUR</w:t>
      </w:r>
    </w:p>
    <w:p w:rsidR="006F3C3C" w:rsidRPr="00A55E63" w:rsidRDefault="006F3C3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F3C3C" w:rsidRPr="002C11BA" w:rsidRDefault="006F3C3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z w:val="22"/>
          <w:szCs w:val="22"/>
        </w:rPr>
        <w:t xml:space="preserve"> </w:t>
      </w:r>
      <w:r w:rsidRPr="002C11BA">
        <w:rPr>
          <w:rFonts w:ascii="Arial" w:hAnsi="Arial" w:cs="Arial"/>
          <w:i/>
          <w:sz w:val="22"/>
          <w:szCs w:val="22"/>
        </w:rPr>
        <w:t>0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2C11BA">
        <w:rPr>
          <w:rFonts w:ascii="Arial" w:hAnsi="Arial" w:cs="Arial"/>
          <w:i/>
          <w:sz w:val="22"/>
          <w:szCs w:val="22"/>
        </w:rPr>
        <w:t xml:space="preserve"> EUR</w:t>
      </w:r>
    </w:p>
    <w:p w:rsidR="006F3C3C" w:rsidRPr="00A55E63" w:rsidRDefault="006F3C3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F3C3C" w:rsidRPr="002C11BA" w:rsidRDefault="006F3C3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  </w:t>
      </w:r>
      <w:r w:rsidRPr="002C11BA">
        <w:rPr>
          <w:rFonts w:ascii="Arial" w:hAnsi="Arial" w:cs="Arial"/>
          <w:i/>
          <w:sz w:val="22"/>
          <w:szCs w:val="22"/>
        </w:rPr>
        <w:t>bez náplne</w:t>
      </w:r>
    </w:p>
    <w:p w:rsidR="006F3C3C" w:rsidRPr="00A55E63" w:rsidRDefault="006F3C3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F3C3C" w:rsidRPr="00A55E63" w:rsidRDefault="006F3C3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F3C3C" w:rsidRPr="00A55E63" w:rsidRDefault="006F3C3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F3C3C" w:rsidRPr="002C11BA" w:rsidRDefault="006F3C3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 </w:t>
      </w:r>
      <w:r w:rsidRPr="002C11BA">
        <w:rPr>
          <w:rFonts w:ascii="Arial" w:hAnsi="Arial" w:cs="Arial"/>
          <w:i/>
          <w:spacing w:val="-5"/>
          <w:sz w:val="22"/>
          <w:szCs w:val="22"/>
        </w:rPr>
        <w:t>bez náplne</w:t>
      </w:r>
    </w:p>
    <w:p w:rsidR="006F3C3C" w:rsidRPr="00A55E63" w:rsidRDefault="006F3C3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F3C3C" w:rsidRPr="002C11BA" w:rsidRDefault="006F3C3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2"/>
          <w:sz w:val="22"/>
          <w:szCs w:val="22"/>
        </w:rPr>
        <w:t xml:space="preserve">  </w:t>
      </w:r>
      <w:r w:rsidRPr="002C11BA">
        <w:rPr>
          <w:rFonts w:ascii="Arial" w:hAnsi="Arial" w:cs="Arial"/>
          <w:i/>
          <w:spacing w:val="-2"/>
          <w:sz w:val="22"/>
          <w:szCs w:val="22"/>
        </w:rPr>
        <w:t>bez náplne</w:t>
      </w:r>
    </w:p>
    <w:p w:rsidR="006F3C3C" w:rsidRPr="00A55E63" w:rsidRDefault="006F3C3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F3C3C" w:rsidRPr="002C11BA" w:rsidRDefault="006F3C3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 </w:t>
      </w:r>
      <w:r w:rsidRPr="002C11BA">
        <w:rPr>
          <w:rFonts w:ascii="Arial" w:hAnsi="Arial" w:cs="Arial"/>
          <w:i/>
          <w:spacing w:val="-5"/>
          <w:sz w:val="22"/>
          <w:szCs w:val="22"/>
        </w:rPr>
        <w:t>bez náplne</w:t>
      </w:r>
    </w:p>
    <w:p w:rsidR="006F3C3C" w:rsidRPr="00A55E63" w:rsidRDefault="006F3C3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F3C3C" w:rsidRPr="002C11BA" w:rsidRDefault="006F3C3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 </w:t>
      </w:r>
      <w:r w:rsidRPr="002C11BA">
        <w:rPr>
          <w:rFonts w:ascii="Arial" w:hAnsi="Arial" w:cs="Arial"/>
          <w:i/>
          <w:sz w:val="22"/>
          <w:szCs w:val="22"/>
        </w:rPr>
        <w:t>bez náplne</w:t>
      </w:r>
    </w:p>
    <w:p w:rsidR="006F3C3C" w:rsidRPr="00A55E63" w:rsidRDefault="006F3C3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F3C3C" w:rsidRPr="00A55E63" w:rsidRDefault="006F3C3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6F3C3C" w:rsidRPr="00A55E63" w:rsidRDefault="006F3C3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F3C3C" w:rsidRPr="002C11BA" w:rsidRDefault="006F3C3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  </w:t>
      </w:r>
      <w:r w:rsidRPr="002C11BA">
        <w:rPr>
          <w:rFonts w:ascii="Arial" w:hAnsi="Arial" w:cs="Arial"/>
          <w:i/>
          <w:spacing w:val="-8"/>
          <w:sz w:val="22"/>
          <w:szCs w:val="22"/>
        </w:rPr>
        <w:t>bez náplne</w:t>
      </w:r>
    </w:p>
    <w:p w:rsidR="006F3C3C" w:rsidRPr="00A55E63" w:rsidRDefault="006F3C3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F3C3C" w:rsidRDefault="006F3C3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6F3C3C" w:rsidRPr="00B852B7" w:rsidRDefault="006F3C3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B852B7">
        <w:rPr>
          <w:rFonts w:ascii="Arial" w:hAnsi="Arial" w:cs="Arial"/>
          <w:i/>
          <w:sz w:val="22"/>
          <w:szCs w:val="22"/>
        </w:rPr>
        <w:t>bez náplne</w:t>
      </w:r>
    </w:p>
    <w:p w:rsidR="006F3C3C" w:rsidRPr="00451ED3" w:rsidRDefault="006F3C3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F3C3C" w:rsidRDefault="006F3C3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Arial" w:hAnsi="Arial" w:cs="Arial"/>
          <w:sz w:val="22"/>
          <w:szCs w:val="22"/>
        </w:rPr>
        <w:t xml:space="preserve">  </w:t>
      </w:r>
    </w:p>
    <w:p w:rsidR="006F3C3C" w:rsidRPr="00B852B7" w:rsidRDefault="006F3C3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B852B7">
        <w:rPr>
          <w:rFonts w:ascii="Arial" w:hAnsi="Arial" w:cs="Arial"/>
          <w:i/>
          <w:sz w:val="22"/>
          <w:szCs w:val="22"/>
        </w:rPr>
        <w:t>bez náplne</w:t>
      </w:r>
    </w:p>
    <w:p w:rsidR="006F3C3C" w:rsidRDefault="006F3C3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F3C3C" w:rsidRDefault="006F3C3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6F3C3C" w:rsidRPr="00B852B7" w:rsidRDefault="006F3C3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B852B7">
        <w:rPr>
          <w:rFonts w:ascii="Arial" w:hAnsi="Arial" w:cs="Arial"/>
          <w:i/>
          <w:sz w:val="22"/>
          <w:szCs w:val="22"/>
        </w:rPr>
        <w:t>bez náplne</w:t>
      </w:r>
    </w:p>
    <w:p w:rsidR="006F3C3C" w:rsidRPr="00451ED3" w:rsidRDefault="006F3C3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F3C3C" w:rsidRPr="00B852B7" w:rsidRDefault="006F3C3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 </w:t>
      </w:r>
      <w:r w:rsidRPr="00B852B7">
        <w:rPr>
          <w:rFonts w:ascii="Arial" w:hAnsi="Arial" w:cs="Arial"/>
          <w:i/>
          <w:sz w:val="22"/>
          <w:szCs w:val="22"/>
        </w:rPr>
        <w:t>bez náplne</w:t>
      </w:r>
    </w:p>
    <w:p w:rsidR="006F3C3C" w:rsidRPr="00A55E63" w:rsidRDefault="006F3C3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F3C3C" w:rsidRPr="00B852B7" w:rsidRDefault="006F3C3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 </w:t>
      </w:r>
      <w:r w:rsidRPr="00B852B7">
        <w:rPr>
          <w:rFonts w:ascii="Arial" w:hAnsi="Arial" w:cs="Arial"/>
          <w:i/>
          <w:sz w:val="22"/>
          <w:szCs w:val="22"/>
        </w:rPr>
        <w:t>bez náplne</w:t>
      </w:r>
    </w:p>
    <w:p w:rsidR="006F3C3C" w:rsidRPr="00A55E63" w:rsidRDefault="006F3C3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6F3C3C" w:rsidRPr="00A55E63" w:rsidSect="00FC51A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3C3C" w:rsidRDefault="006F3C3C">
      <w:r>
        <w:separator/>
      </w:r>
    </w:p>
  </w:endnote>
  <w:endnote w:type="continuationSeparator" w:id="0">
    <w:p w:rsidR="006F3C3C" w:rsidRDefault="006F3C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C3C" w:rsidRDefault="006F3C3C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6F3C3C" w:rsidRDefault="006F3C3C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3C3C" w:rsidRDefault="006F3C3C">
      <w:r>
        <w:separator/>
      </w:r>
    </w:p>
  </w:footnote>
  <w:footnote w:type="continuationSeparator" w:id="0">
    <w:p w:rsidR="006F3C3C" w:rsidRDefault="006F3C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C3C" w:rsidRDefault="006F3C3C">
    <w:pPr>
      <w:pStyle w:val="Header"/>
    </w:pPr>
  </w:p>
  <w:p w:rsidR="006F3C3C" w:rsidRDefault="006F3C3C">
    <w:pPr>
      <w:pStyle w:val="Header"/>
    </w:pPr>
  </w:p>
  <w:p w:rsidR="006F3C3C" w:rsidRDefault="006F3C3C">
    <w:pPr>
      <w:pStyle w:val="Header"/>
    </w:pPr>
  </w:p>
  <w:p w:rsidR="006F3C3C" w:rsidRDefault="006F3C3C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44808188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>
      <w:rPr>
        <w:rFonts w:ascii="Arial" w:hAnsi="Arial" w:cs="Arial"/>
        <w:sz w:val="22"/>
        <w:szCs w:val="22"/>
        <w:bdr w:val="single" w:sz="4" w:space="0" w:color="auto"/>
      </w:rPr>
      <w:t>2022696093</w:t>
    </w:r>
  </w:p>
  <w:p w:rsidR="006F3C3C" w:rsidRDefault="006F3C3C" w:rsidP="0055784D">
    <w:pPr>
      <w:pStyle w:val="Header"/>
      <w:rPr>
        <w:rFonts w:ascii="Times New Roman" w:hAnsi="Times New Roman"/>
        <w:sz w:val="24"/>
        <w:szCs w:val="24"/>
      </w:rPr>
    </w:pPr>
  </w:p>
  <w:p w:rsidR="006F3C3C" w:rsidRDefault="006F3C3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02BC0"/>
    <w:rsid w:val="00031A10"/>
    <w:rsid w:val="00064798"/>
    <w:rsid w:val="000B090B"/>
    <w:rsid w:val="000D16E4"/>
    <w:rsid w:val="00117C78"/>
    <w:rsid w:val="001339F9"/>
    <w:rsid w:val="001406AD"/>
    <w:rsid w:val="001A1B05"/>
    <w:rsid w:val="002401F1"/>
    <w:rsid w:val="00272570"/>
    <w:rsid w:val="002C11BA"/>
    <w:rsid w:val="002C12B4"/>
    <w:rsid w:val="002D7E6D"/>
    <w:rsid w:val="00361042"/>
    <w:rsid w:val="003657F5"/>
    <w:rsid w:val="00373635"/>
    <w:rsid w:val="003D056F"/>
    <w:rsid w:val="003D5B4D"/>
    <w:rsid w:val="00401155"/>
    <w:rsid w:val="00451ED3"/>
    <w:rsid w:val="00470784"/>
    <w:rsid w:val="004A2BF3"/>
    <w:rsid w:val="004C647F"/>
    <w:rsid w:val="0055784D"/>
    <w:rsid w:val="00560DB1"/>
    <w:rsid w:val="00623868"/>
    <w:rsid w:val="00637F73"/>
    <w:rsid w:val="00641B78"/>
    <w:rsid w:val="006555C7"/>
    <w:rsid w:val="006572AC"/>
    <w:rsid w:val="00676DB4"/>
    <w:rsid w:val="006831DF"/>
    <w:rsid w:val="00694951"/>
    <w:rsid w:val="00695463"/>
    <w:rsid w:val="006F3C3C"/>
    <w:rsid w:val="00726580"/>
    <w:rsid w:val="00731408"/>
    <w:rsid w:val="00746665"/>
    <w:rsid w:val="007D30A4"/>
    <w:rsid w:val="00861175"/>
    <w:rsid w:val="008771A6"/>
    <w:rsid w:val="00902D2B"/>
    <w:rsid w:val="0090790C"/>
    <w:rsid w:val="00913435"/>
    <w:rsid w:val="00916772"/>
    <w:rsid w:val="009219CE"/>
    <w:rsid w:val="009A27D0"/>
    <w:rsid w:val="009D22A6"/>
    <w:rsid w:val="009D5C84"/>
    <w:rsid w:val="009E4E4F"/>
    <w:rsid w:val="00A55E63"/>
    <w:rsid w:val="00AC4558"/>
    <w:rsid w:val="00AD6C8A"/>
    <w:rsid w:val="00AD749D"/>
    <w:rsid w:val="00AF188E"/>
    <w:rsid w:val="00B15E67"/>
    <w:rsid w:val="00B441B9"/>
    <w:rsid w:val="00B7440A"/>
    <w:rsid w:val="00B852B7"/>
    <w:rsid w:val="00BD49AA"/>
    <w:rsid w:val="00C01CB7"/>
    <w:rsid w:val="00C71636"/>
    <w:rsid w:val="00C90255"/>
    <w:rsid w:val="00CC3205"/>
    <w:rsid w:val="00CD545D"/>
    <w:rsid w:val="00CE73C1"/>
    <w:rsid w:val="00D96E72"/>
    <w:rsid w:val="00E1750C"/>
    <w:rsid w:val="00E2231E"/>
    <w:rsid w:val="00E337AA"/>
    <w:rsid w:val="00E45921"/>
    <w:rsid w:val="00E532AD"/>
    <w:rsid w:val="00E70F0E"/>
    <w:rsid w:val="00EB4798"/>
    <w:rsid w:val="00EB55FA"/>
    <w:rsid w:val="00EE5474"/>
    <w:rsid w:val="00F06B89"/>
    <w:rsid w:val="00F404E8"/>
    <w:rsid w:val="00F817B0"/>
    <w:rsid w:val="00FC51A5"/>
    <w:rsid w:val="00FC6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1A5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FC51A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FC51A5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FC51A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FC51A5"/>
  </w:style>
  <w:style w:type="paragraph" w:customStyle="1" w:styleId="TableParagraph">
    <w:name w:val="Table Paragraph"/>
    <w:basedOn w:val="Normal"/>
    <w:uiPriority w:val="99"/>
    <w:rsid w:val="00FC51A5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C45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4558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09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1086</Words>
  <Characters>6195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Ildiko</cp:lastModifiedBy>
  <cp:revision>2</cp:revision>
  <cp:lastPrinted>2018-03-26T13:29:00Z</cp:lastPrinted>
  <dcterms:created xsi:type="dcterms:W3CDTF">2019-03-14T15:16:00Z</dcterms:created>
  <dcterms:modified xsi:type="dcterms:W3CDTF">2019-03-14T15:16:00Z</dcterms:modified>
</cp:coreProperties>
</file>