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430F" w:rsidRPr="00C5195B" w:rsidRDefault="00B8430F" w:rsidP="00CE03E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Čl. I</w:t>
      </w:r>
    </w:p>
    <w:p w:rsidR="00B8430F" w:rsidRPr="00C5195B" w:rsidRDefault="00B8430F" w:rsidP="00CE03EC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Všeobecné údaje</w:t>
      </w:r>
    </w:p>
    <w:p w:rsidR="00B8430F" w:rsidRPr="00C5195B" w:rsidRDefault="00B8430F" w:rsidP="00CE03EC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B8430F" w:rsidRPr="00C5195B" w:rsidRDefault="00B8430F" w:rsidP="00CE03EC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/>
          <w:b/>
          <w:sz w:val="24"/>
          <w:szCs w:val="24"/>
        </w:rPr>
        <w:tab/>
        <w:t>Názov právnickej osoby:</w:t>
      </w:r>
      <w:r>
        <w:rPr>
          <w:rFonts w:ascii="Times New Roman" w:hAnsi="Times New Roman"/>
          <w:b/>
          <w:sz w:val="24"/>
          <w:szCs w:val="24"/>
        </w:rPr>
        <w:t xml:space="preserve"> J-M-J-M kombinovaná preprava</w:t>
      </w:r>
    </w:p>
    <w:p w:rsidR="00B8430F" w:rsidRPr="00C5195B" w:rsidRDefault="00B8430F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Sídlo:</w:t>
      </w:r>
      <w:r>
        <w:rPr>
          <w:rFonts w:ascii="Times New Roman" w:hAnsi="Times New Roman"/>
          <w:b/>
          <w:sz w:val="24"/>
          <w:szCs w:val="24"/>
        </w:rPr>
        <w:t xml:space="preserve"> 951 17 Cabaj-Čápor č. 358</w:t>
      </w:r>
    </w:p>
    <w:p w:rsidR="00B8430F" w:rsidRPr="00C5195B" w:rsidRDefault="00B8430F" w:rsidP="00CE03EC">
      <w:pPr>
        <w:pStyle w:val="ListParagraph"/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B8430F" w:rsidRPr="00C5195B" w:rsidRDefault="00B8430F" w:rsidP="00CE03EC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/>
          <w:b/>
          <w:sz w:val="24"/>
          <w:szCs w:val="24"/>
        </w:rPr>
        <w:tab/>
        <w:t>Informácie o konsolidovanom celku, ak je účtovná jednotka jeho súčasťou:</w:t>
      </w:r>
    </w:p>
    <w:p w:rsidR="00B8430F" w:rsidRPr="00C5195B" w:rsidRDefault="00B8430F" w:rsidP="00CE03E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2.a)</w:t>
      </w:r>
      <w:r w:rsidRPr="00C5195B">
        <w:rPr>
          <w:rFonts w:ascii="Times New Roman" w:hAnsi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B8430F" w:rsidRPr="00C5195B" w:rsidRDefault="00B8430F" w:rsidP="00CE03E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sk-SK"/>
        </w:rPr>
        <w:pict>
          <v:line id="Rovná spojnica 1" o:spid="_x0000_s1045" style="position:absolute;left:0;text-align:left;z-index:251658240;visibility:visibl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weight="1pt">
            <v:stroke dashstyle="1 1" joinstyle="miter"/>
          </v:line>
        </w:pict>
      </w:r>
      <w:r w:rsidRPr="00C5195B">
        <w:rPr>
          <w:rFonts w:ascii="Times New Roman" w:hAnsi="Times New Roman"/>
          <w:sz w:val="24"/>
          <w:szCs w:val="24"/>
        </w:rPr>
        <w:tab/>
      </w:r>
    </w:p>
    <w:p w:rsidR="00B8430F" w:rsidRPr="00C5195B" w:rsidRDefault="00B8430F" w:rsidP="009F125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2.b)</w:t>
      </w:r>
      <w:r w:rsidRPr="00C5195B">
        <w:rPr>
          <w:rFonts w:ascii="Times New Roman" w:hAnsi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/>
          <w:sz w:val="24"/>
          <w:szCs w:val="24"/>
        </w:rPr>
        <w:tab/>
        <w:t>účtovnej závierky a konsolidovanej výročnej správy</w:t>
      </w:r>
    </w:p>
    <w:p w:rsidR="00B8430F" w:rsidRPr="00C5195B" w:rsidRDefault="00B8430F" w:rsidP="009F125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hAnsi="Times New Roman"/>
          <w:sz w:val="24"/>
          <w:szCs w:val="24"/>
        </w:rPr>
        <w:t>V zmysle § 22 ods. 8 ZoÚ (oslobodenie od konsolidácie na medzistupni):</w:t>
      </w:r>
    </w:p>
    <w:p w:rsidR="00B8430F" w:rsidRPr="00C5195B" w:rsidRDefault="00B8430F" w:rsidP="00090EEC">
      <w:pPr>
        <w:spacing w:line="24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B8430F" w:rsidRPr="00C5195B" w:rsidRDefault="00B8430F" w:rsidP="00090EE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sk-SK"/>
        </w:rPr>
        <w:pict>
          <v:line id="Rovná spojnica 5" o:spid="_x0000_s1046" style="position:absolute;left:0;text-align:left;z-index:251659264;visibility:visibl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weight="1pt">
            <v:stroke dashstyle="1 1" joinstyle="miter"/>
          </v:line>
        </w:pict>
      </w:r>
      <w:r w:rsidRPr="00C5195B">
        <w:rPr>
          <w:rFonts w:ascii="Times New Roman" w:hAnsi="Times New Roman"/>
          <w:sz w:val="24"/>
          <w:szCs w:val="24"/>
        </w:rPr>
        <w:t xml:space="preserve">                  </w:t>
      </w:r>
    </w:p>
    <w:p w:rsidR="00B8430F" w:rsidRPr="00C5195B" w:rsidRDefault="00B8430F" w:rsidP="003F3E00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hAnsi="Times New Roman"/>
          <w:sz w:val="24"/>
          <w:szCs w:val="24"/>
        </w:rPr>
        <w:tab/>
        <w:t>V zmysle § 22 ods. 12  ZoÚ (oslobodenie pri nevýznamnosti dcérskych spoločností):</w:t>
      </w:r>
    </w:p>
    <w:tbl>
      <w:tblPr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5104"/>
        <w:gridCol w:w="3983"/>
      </w:tblGrid>
      <w:tr w:rsidR="00B8430F" w:rsidRPr="00D73C71" w:rsidTr="00D73C71">
        <w:tc>
          <w:tcPr>
            <w:tcW w:w="5104" w:type="dxa"/>
            <w:tcBorders>
              <w:right w:val="single" w:sz="4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B8430F" w:rsidRPr="00D73C71" w:rsidTr="00D73C71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8430F" w:rsidRPr="00D73C71" w:rsidTr="00D73C71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8430F" w:rsidRPr="00D73C71" w:rsidTr="00D73C71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8430F" w:rsidRPr="00D73C71" w:rsidTr="00D73C71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8430F" w:rsidRPr="00D73C71" w:rsidTr="00D73C71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B8430F" w:rsidRPr="00C5195B" w:rsidRDefault="00B8430F" w:rsidP="00090EEC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B8430F" w:rsidRPr="00C5195B" w:rsidRDefault="00B8430F" w:rsidP="00090EEC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/>
          <w:b/>
          <w:sz w:val="24"/>
          <w:szCs w:val="24"/>
        </w:rPr>
        <w:tab/>
        <w:t>Informácie o počte zamestnancov:</w:t>
      </w:r>
      <w:r>
        <w:rPr>
          <w:rFonts w:ascii="Times New Roman" w:hAnsi="Times New Roman"/>
          <w:b/>
          <w:sz w:val="24"/>
          <w:szCs w:val="24"/>
        </w:rPr>
        <w:t xml:space="preserve"> 3</w:t>
      </w:r>
    </w:p>
    <w:tbl>
      <w:tblPr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4126"/>
        <w:gridCol w:w="2410"/>
        <w:gridCol w:w="2552"/>
      </w:tblGrid>
      <w:tr w:rsidR="00B8430F" w:rsidRPr="00D73C71" w:rsidTr="00D73C71"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430F" w:rsidRPr="00D73C71" w:rsidTr="00D73C71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73C71">
              <w:rPr>
                <w:rFonts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</w:tbl>
    <w:p w:rsidR="00B8430F" w:rsidRPr="00C5195B" w:rsidRDefault="00B8430F" w:rsidP="008E4E28">
      <w:pPr>
        <w:spacing w:line="240" w:lineRule="auto"/>
        <w:ind w:left="1418" w:hanging="709"/>
        <w:jc w:val="both"/>
        <w:rPr>
          <w:rFonts w:ascii="Times New Roman" w:hAnsi="Times New Roman"/>
          <w:sz w:val="24"/>
          <w:szCs w:val="24"/>
        </w:rPr>
      </w:pPr>
    </w:p>
    <w:p w:rsidR="00B8430F" w:rsidRPr="00C5195B" w:rsidRDefault="00B8430F" w:rsidP="008E4E28">
      <w:pPr>
        <w:spacing w:line="240" w:lineRule="auto"/>
        <w:ind w:left="1418" w:hanging="709"/>
        <w:jc w:val="both"/>
        <w:rPr>
          <w:rFonts w:ascii="Times New Roman" w:hAnsi="Times New Roman"/>
          <w:sz w:val="24"/>
          <w:szCs w:val="24"/>
        </w:rPr>
      </w:pPr>
    </w:p>
    <w:p w:rsidR="00B8430F" w:rsidRPr="00C5195B" w:rsidRDefault="00B8430F" w:rsidP="006E40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Čl. II</w:t>
      </w:r>
    </w:p>
    <w:p w:rsidR="00B8430F" w:rsidRPr="00C5195B" w:rsidRDefault="00B8430F" w:rsidP="006E4085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Informácie o prijatých postupoch</w:t>
      </w:r>
    </w:p>
    <w:p w:rsidR="00B8430F" w:rsidRPr="00C5195B" w:rsidRDefault="00B8430F" w:rsidP="006E4085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B8430F" w:rsidRPr="00C5195B" w:rsidRDefault="00B8430F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/>
          <w:b/>
          <w:sz w:val="24"/>
          <w:szCs w:val="24"/>
        </w:rPr>
        <w:tab/>
        <w:t>Účtovná jednotka bude nepretržite pokračovať vo svojej činnosti:</w:t>
      </w:r>
    </w:p>
    <w:p w:rsidR="00B8430F" w:rsidRPr="00C5195B" w:rsidRDefault="00B8430F" w:rsidP="00E42DF0">
      <w:pPr>
        <w:spacing w:after="36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/>
          <w:b/>
          <w:sz w:val="24"/>
          <w:szCs w:val="24"/>
        </w:rPr>
        <w:tab/>
      </w:r>
      <w:r>
        <w:rPr>
          <w:rFonts w:ascii="Times New Roman" w:eastAsia="MS Gothic" w:hAnsi="Times New Roman"/>
          <w:b/>
          <w:sz w:val="24"/>
          <w:szCs w:val="24"/>
        </w:rPr>
        <w:t>X</w:t>
      </w:r>
      <w:r>
        <w:rPr>
          <w:rFonts w:ascii="MS Gothic" w:eastAsia="MS Gothic" w:hAnsi="MS Gothic" w:hint="eastAsia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</w:r>
      <w:r>
        <w:rPr>
          <w:rFonts w:ascii="MS Gothic" w:eastAsia="MS Gothic" w:hAnsi="MS Gothic" w:hint="eastAsia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  nie</w:t>
      </w:r>
      <w:bookmarkStart w:id="0" w:name="_GoBack"/>
      <w:bookmarkEnd w:id="0"/>
    </w:p>
    <w:p w:rsidR="00B8430F" w:rsidRPr="00C5195B" w:rsidRDefault="00B8430F" w:rsidP="00E03DFF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Spôsob </w:t>
      </w:r>
      <w:r>
        <w:rPr>
          <w:rFonts w:ascii="Times New Roman" w:eastAsia="MS Gothic" w:hAnsi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/>
          <w:b/>
          <w:sz w:val="24"/>
          <w:szCs w:val="24"/>
        </w:rPr>
        <w:t>:</w:t>
      </w:r>
    </w:p>
    <w:tbl>
      <w:tblPr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8"/>
        <w:gridCol w:w="2547"/>
        <w:gridCol w:w="2682"/>
      </w:tblGrid>
      <w:tr w:rsidR="00B8430F" w:rsidRPr="00D73C71" w:rsidTr="00D73C71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hAnsi="Times New Roman"/>
                <w:b/>
                <w:sz w:val="24"/>
                <w:szCs w:val="24"/>
              </w:rPr>
              <w:t>Náklady spojené</w:t>
            </w:r>
          </w:p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 w:rsidR="00B8430F" w:rsidRPr="00D73C71" w:rsidTr="00D73C71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D73C71">
              <w:rPr>
                <w:rFonts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8430F" w:rsidRPr="00D73C71" w:rsidTr="00D73C71">
        <w:trPr>
          <w:trHeight w:val="454"/>
        </w:trPr>
        <w:tc>
          <w:tcPr>
            <w:tcW w:w="3828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D73C71">
              <w:rPr>
                <w:rFonts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8430F" w:rsidRPr="00D73C71" w:rsidTr="00D73C71">
        <w:trPr>
          <w:trHeight w:val="454"/>
        </w:trPr>
        <w:tc>
          <w:tcPr>
            <w:tcW w:w="3828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D73C71">
              <w:rPr>
                <w:rFonts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8430F" w:rsidRPr="00D73C71" w:rsidTr="00D73C71">
        <w:trPr>
          <w:trHeight w:val="454"/>
        </w:trPr>
        <w:tc>
          <w:tcPr>
            <w:tcW w:w="3828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D73C71">
              <w:rPr>
                <w:rFonts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8430F" w:rsidRPr="00D73C71" w:rsidTr="00D73C71">
        <w:trPr>
          <w:trHeight w:val="454"/>
        </w:trPr>
        <w:tc>
          <w:tcPr>
            <w:tcW w:w="3828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rPr>
                <w:rFonts w:ascii="Times New Roman" w:hAnsi="Times New Roman"/>
                <w:sz w:val="20"/>
                <w:szCs w:val="24"/>
              </w:rPr>
            </w:pPr>
            <w:r w:rsidRPr="00D73C71">
              <w:rPr>
                <w:rFonts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8430F" w:rsidRPr="00D73C71" w:rsidTr="00D73C71">
        <w:trPr>
          <w:trHeight w:val="454"/>
        </w:trPr>
        <w:tc>
          <w:tcPr>
            <w:tcW w:w="3828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D73C71">
              <w:rPr>
                <w:rFonts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8430F" w:rsidRPr="00D73C71" w:rsidTr="00D73C71">
        <w:trPr>
          <w:trHeight w:val="454"/>
        </w:trPr>
        <w:tc>
          <w:tcPr>
            <w:tcW w:w="3828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D73C71">
              <w:rPr>
                <w:rFonts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8430F" w:rsidRPr="00D73C71" w:rsidTr="00D73C71">
        <w:trPr>
          <w:trHeight w:val="454"/>
        </w:trPr>
        <w:tc>
          <w:tcPr>
            <w:tcW w:w="3828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rPr>
                <w:rFonts w:ascii="Times New Roman" w:hAnsi="Times New Roman"/>
                <w:sz w:val="20"/>
                <w:szCs w:val="24"/>
              </w:rPr>
            </w:pPr>
            <w:r w:rsidRPr="00D73C71">
              <w:rPr>
                <w:rFonts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8430F" w:rsidRPr="00D73C71" w:rsidTr="00D73C71">
        <w:trPr>
          <w:trHeight w:val="454"/>
        </w:trPr>
        <w:tc>
          <w:tcPr>
            <w:tcW w:w="3828" w:type="dxa"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4"/>
              </w:rPr>
            </w:pPr>
            <w:r w:rsidRPr="00D73C71">
              <w:rPr>
                <w:rFonts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B8430F" w:rsidRPr="00C5195B" w:rsidRDefault="00B8430F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B8430F" w:rsidRPr="00C5195B" w:rsidRDefault="00B8430F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/>
          <w:b/>
          <w:sz w:val="24"/>
          <w:szCs w:val="24"/>
        </w:rPr>
        <w:tab/>
        <w:t>Spôsob zostavenia odpisového plánu dlhodobého majetku:</w:t>
      </w:r>
    </w:p>
    <w:p w:rsidR="00B8430F" w:rsidRPr="00C5195B" w:rsidRDefault="00B8430F" w:rsidP="009D2D9E">
      <w:pPr>
        <w:spacing w:line="240" w:lineRule="auto"/>
        <w:ind w:left="705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/>
          <w:sz w:val="24"/>
          <w:szCs w:val="24"/>
        </w:rPr>
        <w:tab/>
        <w:t>metódy pri stanovení účtovných odpisov:</w:t>
      </w:r>
    </w:p>
    <w:tbl>
      <w:tblPr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2839"/>
        <w:gridCol w:w="2123"/>
        <w:gridCol w:w="1979"/>
        <w:gridCol w:w="2116"/>
      </w:tblGrid>
      <w:tr w:rsidR="00B8430F" w:rsidRPr="00D73C71" w:rsidTr="00D73C71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 w:rsidR="00B8430F" w:rsidRPr="00D73C71" w:rsidTr="00D73C71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Nákladné vozidlo ťahač návesu Scania G 420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</w:tr>
      <w:tr w:rsidR="00B8430F" w:rsidRPr="00D73C71" w:rsidTr="00D73C71">
        <w:trPr>
          <w:trHeight w:val="340"/>
        </w:trPr>
        <w:tc>
          <w:tcPr>
            <w:tcW w:w="2839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Náves Panav NV036H</w:t>
            </w:r>
          </w:p>
        </w:tc>
        <w:tc>
          <w:tcPr>
            <w:tcW w:w="2123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</w:tr>
      <w:tr w:rsidR="00B8430F" w:rsidRPr="00D73C71" w:rsidTr="00D73C71">
        <w:trPr>
          <w:trHeight w:val="340"/>
        </w:trPr>
        <w:tc>
          <w:tcPr>
            <w:tcW w:w="2839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Náves Panav</w:t>
            </w:r>
          </w:p>
        </w:tc>
        <w:tc>
          <w:tcPr>
            <w:tcW w:w="2123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</w:tr>
      <w:tr w:rsidR="00B8430F" w:rsidRPr="00D73C71" w:rsidTr="00D73C71">
        <w:trPr>
          <w:trHeight w:val="340"/>
        </w:trPr>
        <w:tc>
          <w:tcPr>
            <w:tcW w:w="2839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8430F" w:rsidRPr="00D73C71" w:rsidTr="00D73C71">
        <w:trPr>
          <w:trHeight w:val="340"/>
        </w:trPr>
        <w:tc>
          <w:tcPr>
            <w:tcW w:w="2839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B8430F" w:rsidRDefault="00B8430F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B8430F" w:rsidRDefault="00B8430F" w:rsidP="009D2D9E">
      <w:pPr>
        <w:spacing w:line="240" w:lineRule="auto"/>
        <w:ind w:left="705" w:hanging="705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/>
          <w:b/>
          <w:sz w:val="24"/>
          <w:szCs w:val="24"/>
        </w:rPr>
        <w:t>dlhodobého nehmotného majetku</w:t>
      </w:r>
      <w:r w:rsidRPr="00C5195B">
        <w:rPr>
          <w:rFonts w:ascii="Times New Roman" w:eastAsia="MS Gothic" w:hAnsi="Times New Roman"/>
          <w:sz w:val="24"/>
          <w:szCs w:val="24"/>
        </w:rPr>
        <w:t xml:space="preserve"> vychádzal </w:t>
      </w:r>
      <w:r>
        <w:rPr>
          <w:rFonts w:ascii="Times New Roman" w:eastAsia="MS Gothic" w:hAnsi="Times New Roman"/>
          <w:sz w:val="24"/>
          <w:szCs w:val="24"/>
        </w:rPr>
        <w:br/>
        <w:t xml:space="preserve">z </w:t>
      </w:r>
      <w:r w:rsidRPr="00C5195B">
        <w:rPr>
          <w:rFonts w:ascii="Times New Roman" w:eastAsia="MS Gothic" w:hAnsi="Times New Roman"/>
          <w:sz w:val="24"/>
          <w:szCs w:val="24"/>
        </w:rPr>
        <w:t xml:space="preserve">odpisového plánu zostaveného účtovnou jednotkou, ktorý vychádzal </w:t>
      </w:r>
      <w:r>
        <w:rPr>
          <w:rFonts w:ascii="Times New Roman" w:eastAsia="MS Gothic" w:hAnsi="Times New Roman"/>
          <w:sz w:val="24"/>
          <w:szCs w:val="24"/>
        </w:rPr>
        <w:br/>
        <w:t xml:space="preserve">z </w:t>
      </w:r>
      <w:r w:rsidRPr="00C5195B">
        <w:rPr>
          <w:rFonts w:ascii="Times New Roman" w:eastAsia="MS Gothic" w:hAnsi="Times New Roman"/>
          <w:sz w:val="24"/>
          <w:szCs w:val="24"/>
        </w:rPr>
        <w:t xml:space="preserve">predpokladanej doby použiteľnosti dlhodobého nehmotného majetku alebo iných </w:t>
      </w:r>
      <w:r w:rsidRPr="00C5195B">
        <w:rPr>
          <w:rFonts w:ascii="Times New Roman" w:eastAsia="MS Gothic" w:hAnsi="Times New Roman"/>
          <w:sz w:val="24"/>
          <w:szCs w:val="24"/>
        </w:rPr>
        <w:tab/>
        <w:t>objektívnych predpokladov</w:t>
      </w:r>
      <w:r w:rsidRPr="00C5195B">
        <w:rPr>
          <w:rFonts w:ascii="Times New Roman" w:eastAsia="MS Gothic" w:hAnsi="Times New Roman"/>
          <w:b/>
          <w:sz w:val="24"/>
          <w:szCs w:val="24"/>
        </w:rPr>
        <w:t>.</w:t>
      </w:r>
    </w:p>
    <w:p w:rsidR="00B8430F" w:rsidRPr="00C5195B" w:rsidRDefault="00B8430F" w:rsidP="006E408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B8430F" w:rsidRPr="00C5195B" w:rsidRDefault="00B8430F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/>
          <w:sz w:val="24"/>
          <w:szCs w:val="24"/>
        </w:rPr>
        <w:t>Odpisový</w:t>
      </w:r>
      <w:r>
        <w:rPr>
          <w:noProof/>
          <w:lang w:eastAsia="sk-SK"/>
        </w:rPr>
        <w:pict>
          <v:line id="Rovná spojnica 10" o:spid="_x0000_s1047" style="position:absolute;left:0;text-align:left;z-index:251660288;visibility:visible;mso-position-horizontal-relative:text;mso-position-vertical-relative:text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weight="1pt">
            <v:stroke dashstyle="1 1" joinstyle="miter"/>
          </v:line>
        </w:pict>
      </w:r>
      <w:r w:rsidRPr="00C5195B">
        <w:rPr>
          <w:rFonts w:ascii="Times New Roman" w:eastAsia="MS Gothic" w:hAnsi="Times New Roman"/>
          <w:sz w:val="24"/>
          <w:szCs w:val="24"/>
        </w:rPr>
        <w:t xml:space="preserve"> plán bol ovplyvnený týmito rozhodnutiami:</w:t>
      </w:r>
    </w:p>
    <w:p w:rsidR="00B8430F" w:rsidRPr="00C5195B" w:rsidRDefault="00B8430F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</w:p>
    <w:p w:rsidR="00B8430F" w:rsidRPr="00C5195B" w:rsidRDefault="00B8430F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>
        <w:rPr>
          <w:noProof/>
          <w:lang w:eastAsia="sk-SK"/>
        </w:rPr>
        <w:pict>
          <v:line id="Rovná spojnica 11" o:spid="_x0000_s1048" style="position:absolute;left:0;text-align:left;z-index:251661312;visibility:visibl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weight="1pt">
            <v:stroke dashstyle="1 1" joinstyle="miter"/>
          </v:line>
        </w:pict>
      </w:r>
    </w:p>
    <w:p w:rsidR="00B8430F" w:rsidRDefault="00B8430F" w:rsidP="009D2D9E">
      <w:pPr>
        <w:spacing w:before="240"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Times New Roman" w:eastAsia="MS Gothic" w:hAnsi="Times New Roman"/>
          <w:sz w:val="24"/>
          <w:szCs w:val="24"/>
        </w:rPr>
        <w:t xml:space="preserve">zostavil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majetku zodpovedajúceho bežným podmienkam jeho používania. Odpisové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sadzby pre účtovné a daňové odpisy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podnikateľa </w:t>
      </w:r>
      <w:r w:rsidRPr="00C5195B">
        <w:rPr>
          <w:rFonts w:ascii="Times New Roman" w:eastAsia="MS Gothic" w:hAnsi="Times New Roman"/>
          <w:b/>
          <w:sz w:val="24"/>
          <w:szCs w:val="24"/>
        </w:rPr>
        <w:t>sa nerovnajú</w:t>
      </w:r>
      <w:r w:rsidRPr="00C5195B">
        <w:rPr>
          <w:rFonts w:ascii="Times New Roman" w:eastAsia="MS Gothic" w:hAnsi="Times New Roman"/>
          <w:sz w:val="24"/>
          <w:szCs w:val="24"/>
        </w:rPr>
        <w:t>.</w:t>
      </w:r>
    </w:p>
    <w:p w:rsidR="00B8430F" w:rsidRPr="00C5195B" w:rsidRDefault="00B8430F" w:rsidP="009D2D9E">
      <w:pPr>
        <w:spacing w:before="240" w:line="240" w:lineRule="auto"/>
        <w:jc w:val="both"/>
        <w:rPr>
          <w:rFonts w:ascii="Times New Roman" w:eastAsia="MS Gothic" w:hAnsi="Times New Roman"/>
          <w:sz w:val="24"/>
          <w:szCs w:val="24"/>
        </w:rPr>
      </w:pPr>
    </w:p>
    <w:p w:rsidR="00B8430F" w:rsidRDefault="00B8430F" w:rsidP="009D2D9E">
      <w:pPr>
        <w:spacing w:after="0" w:line="240" w:lineRule="auto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Segoe UI Symbol" w:eastAsia="MS Gothic" w:hAnsi="Segoe UI Symbol" w:cs="Segoe UI Symbol"/>
          <w:b/>
          <w:sz w:val="32"/>
          <w:szCs w:val="24"/>
        </w:rPr>
        <w:t>x</w:t>
      </w: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/>
          <w:b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Pr="00C5195B">
        <w:rPr>
          <w:rFonts w:ascii="Times New Roman" w:eastAsia="MS Gothic" w:hAnsi="Times New Roman"/>
          <w:sz w:val="24"/>
          <w:szCs w:val="24"/>
        </w:rPr>
        <w:tab/>
        <w:t xml:space="preserve">odpisov. Odpisové sadzby pre účtovné a daňové odpisy podnikateľa </w:t>
      </w:r>
      <w:r w:rsidRPr="00C5195B">
        <w:rPr>
          <w:rFonts w:ascii="Times New Roman" w:eastAsia="MS Gothic" w:hAnsi="Times New Roman"/>
          <w:b/>
          <w:sz w:val="24"/>
          <w:szCs w:val="24"/>
        </w:rPr>
        <w:t>sa rovnajú</w:t>
      </w:r>
      <w:r w:rsidRPr="00C5195B">
        <w:rPr>
          <w:rFonts w:ascii="Times New Roman" w:eastAsia="MS Gothic" w:hAnsi="Times New Roman"/>
          <w:sz w:val="24"/>
          <w:szCs w:val="24"/>
        </w:rPr>
        <w:t>.</w:t>
      </w:r>
    </w:p>
    <w:p w:rsidR="00B8430F" w:rsidRPr="009D2D9E" w:rsidRDefault="00B8430F" w:rsidP="006E408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B8430F" w:rsidRPr="00C5195B" w:rsidRDefault="00B8430F" w:rsidP="009D2D9E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/>
          <w:b/>
          <w:sz w:val="24"/>
          <w:szCs w:val="24"/>
        </w:rPr>
        <w:tab/>
        <w:t>Zmeny účtovných zásad a účtovných metód:</w:t>
      </w:r>
    </w:p>
    <w:p w:rsidR="00B8430F" w:rsidRPr="00C5195B" w:rsidRDefault="00B8430F" w:rsidP="00DC3B5F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C5195B">
        <w:rPr>
          <w:rFonts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/>
          <w:sz w:val="24"/>
          <w:szCs w:val="24"/>
        </w:rPr>
        <w:tab/>
        <w:t>celého účtovného obdobia, s osobitosťami:</w:t>
      </w:r>
    </w:p>
    <w:tbl>
      <w:tblPr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44"/>
        <w:gridCol w:w="2410"/>
        <w:gridCol w:w="3103"/>
      </w:tblGrid>
      <w:tr w:rsidR="00B8430F" w:rsidRPr="00D73C71" w:rsidTr="00D73C71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B8430F" w:rsidRPr="00D73C71" w:rsidTr="00D73C71">
        <w:tc>
          <w:tcPr>
            <w:tcW w:w="3544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B8430F" w:rsidRPr="00D73C71" w:rsidTr="00D73C71">
        <w:tc>
          <w:tcPr>
            <w:tcW w:w="3544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B8430F" w:rsidRPr="00D73C71" w:rsidTr="00D73C71">
        <w:tc>
          <w:tcPr>
            <w:tcW w:w="3544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B8430F" w:rsidRPr="00D73C71" w:rsidTr="00D73C71">
        <w:tc>
          <w:tcPr>
            <w:tcW w:w="3544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</w:tbl>
    <w:p w:rsidR="00B8430F" w:rsidRPr="009D2D9E" w:rsidRDefault="00B8430F" w:rsidP="006E408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B8430F" w:rsidRPr="00C5195B" w:rsidRDefault="00B8430F" w:rsidP="00787C52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/>
          <w:b/>
          <w:sz w:val="24"/>
          <w:szCs w:val="24"/>
        </w:rPr>
        <w:tab/>
        <w:t>Dotácie poskytnuté na obstaranie majetku: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B8430F" w:rsidRPr="00D73C71" w:rsidTr="00D73C71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 w:rsidR="00B8430F" w:rsidRPr="00D73C71" w:rsidTr="00D73C71">
        <w:tc>
          <w:tcPr>
            <w:tcW w:w="3020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rPr>
          <w:trHeight w:val="355"/>
        </w:trPr>
        <w:tc>
          <w:tcPr>
            <w:tcW w:w="3020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rPr>
          <w:trHeight w:val="275"/>
        </w:trPr>
        <w:tc>
          <w:tcPr>
            <w:tcW w:w="3020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B8430F" w:rsidRDefault="00B8430F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B8430F" w:rsidRPr="00C5195B" w:rsidRDefault="00B8430F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/>
          <w:b/>
          <w:sz w:val="24"/>
          <w:szCs w:val="24"/>
        </w:rPr>
        <w:tab/>
        <w:t>vykonaných v bežnom účtovnom období: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B8430F" w:rsidRPr="00D73C71" w:rsidTr="00D73C71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B8430F" w:rsidRPr="00D73C71" w:rsidTr="00D73C71">
        <w:tc>
          <w:tcPr>
            <w:tcW w:w="3020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24"/>
              </w:rPr>
            </w:pPr>
            <w:r w:rsidRPr="00D73C71">
              <w:rPr>
                <w:rFonts w:ascii="Times New Roman" w:eastAsia="MS Gothic" w:hAnsi="Times New Roman"/>
                <w:sz w:val="24"/>
                <w:szCs w:val="24"/>
              </w:rPr>
              <w:t xml:space="preserve">Oprava </w:t>
            </w: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významných</w:t>
            </w:r>
            <w:r w:rsidRPr="00D73C71">
              <w:rPr>
                <w:rFonts w:ascii="Times New Roman" w:eastAsia="MS Gothic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B8430F" w:rsidRPr="00D73C71" w:rsidTr="00D73C71">
        <w:trPr>
          <w:trHeight w:val="70"/>
        </w:trPr>
        <w:tc>
          <w:tcPr>
            <w:tcW w:w="3020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24"/>
              </w:rPr>
            </w:pPr>
            <w:r w:rsidRPr="00D73C71">
              <w:rPr>
                <w:rFonts w:ascii="Times New Roman" w:eastAsia="MS Gothic" w:hAnsi="Times New Roman"/>
                <w:sz w:val="24"/>
                <w:szCs w:val="24"/>
              </w:rPr>
              <w:t xml:space="preserve">Oprava </w:t>
            </w: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nevýznamných</w:t>
            </w:r>
            <w:r w:rsidRPr="00D73C71">
              <w:rPr>
                <w:rFonts w:ascii="Times New Roman" w:eastAsia="MS Gothic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</w:tbl>
    <w:p w:rsidR="00B8430F" w:rsidRPr="00C5195B" w:rsidRDefault="00B8430F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B8430F" w:rsidRPr="00C5195B" w:rsidRDefault="00B8430F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Čl. III</w:t>
      </w:r>
    </w:p>
    <w:p w:rsidR="00B8430F" w:rsidRPr="00C5195B" w:rsidRDefault="00B8430F" w:rsidP="001D099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 w:rsidR="00B8430F" w:rsidRPr="00C5195B" w:rsidRDefault="00B8430F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výnosov, ktoré majú výnimočný rozsah alebo výskyt: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72"/>
        <w:gridCol w:w="2970"/>
        <w:gridCol w:w="2400"/>
      </w:tblGrid>
      <w:tr w:rsidR="00B8430F" w:rsidRPr="00D73C71" w:rsidTr="00D73C71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Hodnota</w:t>
            </w:r>
          </w:p>
        </w:tc>
      </w:tr>
      <w:tr w:rsidR="00B8430F" w:rsidRPr="00D73C71" w:rsidTr="00D73C71">
        <w:tc>
          <w:tcPr>
            <w:tcW w:w="3672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B8430F" w:rsidRPr="00D73C71" w:rsidTr="00D73C71">
        <w:tc>
          <w:tcPr>
            <w:tcW w:w="3672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B8430F" w:rsidRPr="00D73C71" w:rsidTr="00D73C71">
        <w:tc>
          <w:tcPr>
            <w:tcW w:w="3672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B8430F" w:rsidRPr="00D73C71" w:rsidTr="00D73C71">
        <w:tc>
          <w:tcPr>
            <w:tcW w:w="3672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B8430F" w:rsidRPr="00D73C71" w:rsidTr="00D73C71">
        <w:tc>
          <w:tcPr>
            <w:tcW w:w="3672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  <w:tr w:rsidR="00B8430F" w:rsidRPr="00D73C71" w:rsidTr="00D73C71">
        <w:tc>
          <w:tcPr>
            <w:tcW w:w="3672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32"/>
                <w:szCs w:val="24"/>
              </w:rPr>
            </w:pPr>
          </w:p>
        </w:tc>
      </w:tr>
    </w:tbl>
    <w:p w:rsidR="00B8430F" w:rsidRPr="009D2D9E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záväzkoch: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B8430F" w:rsidRPr="00D73C71" w:rsidTr="00D73C71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430F" w:rsidRPr="00D73C71" w:rsidTr="00D73C71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8430F" w:rsidRPr="00D73C71" w:rsidRDefault="00B8430F" w:rsidP="009A18B5">
            <w:pPr>
              <w:spacing w:after="0" w:line="240" w:lineRule="auto"/>
              <w:ind w:firstLine="708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47735,54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53063,83</w:t>
            </w:r>
          </w:p>
        </w:tc>
      </w:tr>
      <w:tr w:rsidR="00B8430F" w:rsidRPr="00D73C71" w:rsidTr="00D73C71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47735,54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sz w:val="24"/>
                <w:szCs w:val="24"/>
              </w:rPr>
              <w:t>53063,83</w:t>
            </w:r>
          </w:p>
        </w:tc>
      </w:tr>
      <w:tr w:rsidR="00B8430F" w:rsidRPr="00D73C71" w:rsidTr="00D73C71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:rsidR="00B8430F" w:rsidRPr="00C5195B" w:rsidRDefault="00B8430F" w:rsidP="009D2D9E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Hodnota záväzkov zabezpečená záložným právom: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3119"/>
        <w:gridCol w:w="2536"/>
      </w:tblGrid>
      <w:tr w:rsidR="00B8430F" w:rsidRPr="00D73C71" w:rsidTr="00D73C71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B8430F" w:rsidRPr="00D73C71" w:rsidTr="00D73C71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Inou formou zabezpečenia</w:t>
            </w:r>
          </w:p>
        </w:tc>
      </w:tr>
      <w:tr w:rsidR="00B8430F" w:rsidRPr="00D73C71" w:rsidTr="00D73C71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3387" w:type="dxa"/>
            <w:tcBorders>
              <w:lef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3387" w:type="dxa"/>
            <w:tcBorders>
              <w:lef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3387" w:type="dxa"/>
            <w:tcBorders>
              <w:lef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:rsidR="00B8430F" w:rsidRDefault="00B8430F" w:rsidP="009E6AD6">
      <w:pPr>
        <w:spacing w:after="36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B8430F" w:rsidRDefault="00B8430F">
      <w:pPr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br w:type="page"/>
      </w:r>
    </w:p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vlastných akciách: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1"/>
        <w:gridCol w:w="1582"/>
        <w:gridCol w:w="2120"/>
        <w:gridCol w:w="1977"/>
        <w:gridCol w:w="1552"/>
      </w:tblGrid>
      <w:tr w:rsidR="00B8430F" w:rsidRPr="00D73C71" w:rsidTr="00D73C7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B8430F" w:rsidRPr="00D73C71" w:rsidTr="00D73C7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B8430F" w:rsidRPr="00D73C71" w:rsidTr="00D73C7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B8430F" w:rsidRPr="00C5195B" w:rsidRDefault="00B8430F" w:rsidP="000278C4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orgánoch účtovnej jednotky: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B8430F" w:rsidRPr="00D73C71" w:rsidTr="00D73C7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B8430F" w:rsidRPr="00D73C71" w:rsidTr="00D73C7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0"/>
                <w:szCs w:val="24"/>
              </w:rPr>
              <w:t>iných</w:t>
            </w:r>
          </w:p>
        </w:tc>
      </w:tr>
      <w:tr w:rsidR="00B8430F" w:rsidRPr="00D73C71" w:rsidTr="00D73C7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Finančné prostriedky a iné plnenie použité na súkr.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:rsidR="00B8430F" w:rsidRPr="00C5195B" w:rsidRDefault="00B8430F" w:rsidP="000278C4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poskytnuté (pri pôžičkách sa uvádzajú úrokové sadzby):</w:t>
      </w:r>
    </w:p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3823"/>
        <w:gridCol w:w="2551"/>
        <w:gridCol w:w="2688"/>
      </w:tblGrid>
      <w:tr w:rsidR="00B8430F" w:rsidRPr="00D73C71" w:rsidTr="00D73C71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B8430F" w:rsidRPr="00D73C71" w:rsidTr="00D73C71">
        <w:tc>
          <w:tcPr>
            <w:tcW w:w="3823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3823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3823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3823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rPr>
          <w:trHeight w:val="70"/>
        </w:trPr>
        <w:tc>
          <w:tcPr>
            <w:tcW w:w="3823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bottom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:rsidR="00B8430F" w:rsidRPr="00C5195B" w:rsidRDefault="00B8430F" w:rsidP="009D2D9E">
      <w:pPr>
        <w:spacing w:before="12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Opis významných finančných povinností:</w:t>
      </w:r>
    </w:p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Informácie o významných podmienených záväzkoch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B8430F" w:rsidRPr="00D73C71" w:rsidTr="00D73C7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B8430F" w:rsidRPr="00D73C71" w:rsidTr="00D73C7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430F" w:rsidRPr="00D73C71" w:rsidRDefault="00B8430F" w:rsidP="00D73C71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sz w:val="24"/>
                <w:szCs w:val="24"/>
              </w:rPr>
            </w:pPr>
            <w:r w:rsidRPr="00D73C71">
              <w:rPr>
                <w:rFonts w:ascii="Times New Roman" w:eastAsia="MS Gothic" w:hAnsi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B8430F" w:rsidRPr="00D73C71" w:rsidTr="00D73C7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Zo všeob. záväzn. právn. predpis.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  <w:tr w:rsidR="00B8430F" w:rsidRPr="00D73C71" w:rsidTr="00D73C7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rPr>
                <w:rFonts w:ascii="Times New Roman" w:eastAsia="MS Gothic" w:hAnsi="Times New Roman"/>
                <w:sz w:val="20"/>
                <w:szCs w:val="24"/>
              </w:rPr>
            </w:pPr>
            <w:r w:rsidRPr="00D73C71">
              <w:rPr>
                <w:rFonts w:ascii="Times New Roman" w:eastAsia="MS Gothic" w:hAnsi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430F" w:rsidRPr="00D73C71" w:rsidRDefault="00B8430F" w:rsidP="00D73C71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sz w:val="24"/>
                <w:szCs w:val="24"/>
              </w:rPr>
            </w:pPr>
          </w:p>
        </w:tc>
      </w:tr>
    </w:tbl>
    <w:p w:rsidR="00B8430F" w:rsidRPr="00811FFA" w:rsidRDefault="00B8430F" w:rsidP="00D32851">
      <w:pPr>
        <w:spacing w:before="120"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programov pre zamestnancov:</w:t>
      </w:r>
    </w:p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B8430F" w:rsidRPr="00C5195B" w:rsidRDefault="00B8430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B8430F" w:rsidRDefault="00B8430F" w:rsidP="00D32851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Times New Roman" w:eastAsia="MS Gothic" w:hAnsi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0A0"/>
      </w:tblPr>
      <w:tblGrid>
        <w:gridCol w:w="4452"/>
      </w:tblGrid>
      <w:tr w:rsidR="00B8430F" w:rsidRPr="00D73C71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8430F" w:rsidRPr="009E6AD6" w:rsidRDefault="00B8430F" w:rsidP="00C5195B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B8430F" w:rsidRPr="009E6AD6" w:rsidRDefault="00B8430F" w:rsidP="00BC678C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B8430F" w:rsidRPr="009E6AD6" w:rsidSect="00C85EB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430F" w:rsidRDefault="00B8430F" w:rsidP="00CE03EC">
      <w:pPr>
        <w:spacing w:after="0" w:line="240" w:lineRule="auto"/>
      </w:pPr>
      <w:r>
        <w:separator/>
      </w:r>
    </w:p>
  </w:endnote>
  <w:endnote w:type="continuationSeparator" w:id="0">
    <w:p w:rsidR="00B8430F" w:rsidRDefault="00B8430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altName w:val="Calibri Light"/>
    <w:panose1 w:val="020F0502020204030204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430F" w:rsidRDefault="00B8430F" w:rsidP="00CE03EC">
      <w:pPr>
        <w:spacing w:after="0" w:line="240" w:lineRule="auto"/>
      </w:pPr>
      <w:r>
        <w:separator/>
      </w:r>
    </w:p>
  </w:footnote>
  <w:footnote w:type="continuationSeparator" w:id="0">
    <w:p w:rsidR="00B8430F" w:rsidRDefault="00B8430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30F" w:rsidRPr="00F7125E" w:rsidRDefault="00B8430F" w:rsidP="00F7125E">
    <w:pPr>
      <w:pStyle w:val="Header"/>
      <w:tabs>
        <w:tab w:val="left" w:pos="4365"/>
        <w:tab w:val="left" w:pos="4995"/>
      </w:tabs>
      <w:rPr>
        <w:rFonts w:ascii="Times New Roman" w:hAnsi="Times New Roman"/>
        <w:szCs w:val="24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49" type="#_x0000_t202" style="position:absolute;margin-left:283.9pt;margin-top:-.9pt;width:28.5pt;height:15pt;z-index:-251649536;visibility:visible;mso-wrap-distance-top:3.6pt;mso-wrap-distance-bottom: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B8430F" w:rsidRPr="00F7125E" w:rsidRDefault="00B8430F">
                <w:pPr>
                  <w:rPr>
                    <w:rFonts w:ascii="Times New Roman" w:hAnsi="Times New Roman"/>
                  </w:rPr>
                </w:pPr>
                <w:r>
                  <w:rPr>
                    <w:rFonts w:ascii="Times New Roman" w:hAnsi="Times New Roman"/>
                  </w:rPr>
                  <w:t xml:space="preserve">  D</w:t>
                </w:r>
                <w:r w:rsidRPr="00F7125E">
                  <w:rPr>
                    <w:rFonts w:ascii="Times New Roman" w:hAnsi="Times New Roman"/>
                  </w:rPr>
                  <w:t>IČ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margin-left:246.15pt;margin-top:-1.05pt;width:13.6pt;height:15.85pt;z-index:-25166182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B8430F" w:rsidRPr="007952A6" w:rsidRDefault="00B843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margin-left:165.4pt;margin-top:-.9pt;width:13.6pt;height:15.85pt;z-index:-25166796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B8430F" w:rsidRPr="007952A6" w:rsidRDefault="00B843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2" type="#_x0000_t202" style="position:absolute;margin-left:178.9pt;margin-top:-.9pt;width:13.6pt;height:15.85pt;z-index:-25166694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B8430F" w:rsidRPr="007952A6" w:rsidRDefault="00B843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3" type="#_x0000_t202" style="position:absolute;margin-left:192.4pt;margin-top:-.9pt;width:13.6pt;height:15.85pt;z-index:-25166592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B8430F" w:rsidRPr="007952A6" w:rsidRDefault="00B843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4" o:spid="_x0000_s2054" type="#_x0000_t202" style="position:absolute;margin-left:205.9pt;margin-top:-.9pt;width:13.6pt;height:15.85pt;z-index:-25166489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B8430F" w:rsidRPr="007952A6" w:rsidRDefault="00B843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5" type="#_x0000_t202" style="position:absolute;margin-left:219.4pt;margin-top:-.9pt;width:13.6pt;height:15.85pt;z-index:-25166387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B8430F" w:rsidRPr="007952A6" w:rsidRDefault="00B843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7" o:spid="_x0000_s2056" type="#_x0000_t202" style="position:absolute;margin-left:232.9pt;margin-top:-.9pt;width:13.6pt;height:15.85pt;z-index:-25166284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B8430F" w:rsidRPr="007952A6" w:rsidRDefault="00B843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9" o:spid="_x0000_s2057" type="#_x0000_t202" style="position:absolute;margin-left:259.9pt;margin-top:-.9pt;width:13.6pt;height:15.85pt;z-index:-25166080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B8430F" w:rsidRPr="007952A6" w:rsidRDefault="00B843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7" o:spid="_x0000_s2058" type="#_x0000_t202" style="position:absolute;margin-left:410.25pt;margin-top:-.9pt;width:13.6pt;height:15.85pt;z-index:-25165465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B8430F" w:rsidRPr="007952A6" w:rsidRDefault="00B843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9" type="#_x0000_t202" style="position:absolute;margin-left:423.75pt;margin-top:-.9pt;width:13.6pt;height:15.85pt;z-index:-25165363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B8430F" w:rsidRPr="007952A6" w:rsidRDefault="00B843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9" o:spid="_x0000_s2060" type="#_x0000_t202" style="position:absolute;margin-left:437.25pt;margin-top:-.9pt;width:13.6pt;height:15.85pt;z-index:-25165260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B8430F" w:rsidRPr="007952A6" w:rsidRDefault="00B843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1" type="#_x0000_t202" style="position:absolute;margin-left:342.5pt;margin-top:-1.05pt;width:13.6pt;height:15.85pt;z-index:-251659776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B8430F" w:rsidRPr="007952A6" w:rsidRDefault="00B843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3" o:spid="_x0000_s2062" type="#_x0000_t202" style="position:absolute;margin-left:356pt;margin-top:-1.05pt;width:13.6pt;height:15.85pt;z-index:-251658752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B8430F" w:rsidRPr="007952A6" w:rsidRDefault="00B843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3" type="#_x0000_t202" style="position:absolute;margin-left:369.5pt;margin-top:-1.05pt;width:13.6pt;height:15.85pt;z-index:-251657728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B8430F" w:rsidRPr="007952A6" w:rsidRDefault="00B843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15" o:spid="_x0000_s2064" type="#_x0000_t202" style="position:absolute;margin-left:383pt;margin-top:-1.05pt;width:13.6pt;height:15.85pt;z-index:-25165670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B8430F" w:rsidRPr="007952A6" w:rsidRDefault="00B843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5" type="#_x0000_t202" style="position:absolute;margin-left:396.5pt;margin-top:-1.05pt;width:13.6pt;height:15.85pt;z-index:-25165568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B8430F" w:rsidRPr="007952A6" w:rsidRDefault="00B843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66" type="#_x0000_t202" style="position:absolute;margin-left:315.4pt;margin-top:-1.05pt;width:13.6pt;height:15.85pt;z-index:-251651584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B8430F" w:rsidRPr="007952A6" w:rsidRDefault="00B843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ové pole 21" o:spid="_x0000_s2067" type="#_x0000_t202" style="position:absolute;margin-left:328.9pt;margin-top:-1.05pt;width:13.6pt;height:15.85pt;z-index:-251650560;visibility:visible;mso-wrap-distance-left:1.4pt;mso-wrap-distance-top:1.4pt;mso-wrap-distance-right:1.4pt;mso-wrap-distance-bottom: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B8430F" w:rsidRPr="007952A6" w:rsidRDefault="00B843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7125E">
      <w:rPr>
        <w:rFonts w:ascii="Times New Roman" w:hAnsi="Times New Roman"/>
        <w:sz w:val="20"/>
        <w:szCs w:val="24"/>
      </w:rPr>
      <w:t xml:space="preserve">Poznámky Úč MÚJ 3 – 01      </w:t>
    </w:r>
    <w:r>
      <w:rPr>
        <w:rFonts w:ascii="Times New Roman" w:hAnsi="Times New Roman"/>
        <w:sz w:val="20"/>
        <w:szCs w:val="24"/>
      </w:rPr>
      <w:t xml:space="preserve">      </w:t>
    </w:r>
    <w:r w:rsidRPr="00F7125E">
      <w:rPr>
        <w:rFonts w:ascii="Times New Roman" w:hAnsi="Times New Roman"/>
        <w:sz w:val="20"/>
        <w:szCs w:val="24"/>
      </w:rPr>
      <w:t xml:space="preserve"> </w:t>
    </w:r>
    <w:r>
      <w:rPr>
        <w:rFonts w:ascii="Times New Roman" w:hAnsi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74EA7"/>
    <w:rsid w:val="003A2A62"/>
    <w:rsid w:val="003F3E00"/>
    <w:rsid w:val="0042458A"/>
    <w:rsid w:val="004325EE"/>
    <w:rsid w:val="00547F9F"/>
    <w:rsid w:val="005C4386"/>
    <w:rsid w:val="006E4085"/>
    <w:rsid w:val="006F58A8"/>
    <w:rsid w:val="00757BBC"/>
    <w:rsid w:val="00765283"/>
    <w:rsid w:val="00787C52"/>
    <w:rsid w:val="007952A6"/>
    <w:rsid w:val="007F59AA"/>
    <w:rsid w:val="00811FFA"/>
    <w:rsid w:val="008777C2"/>
    <w:rsid w:val="008A570B"/>
    <w:rsid w:val="008D44E5"/>
    <w:rsid w:val="008E4E28"/>
    <w:rsid w:val="00900CB8"/>
    <w:rsid w:val="0094453C"/>
    <w:rsid w:val="00997389"/>
    <w:rsid w:val="009A18B5"/>
    <w:rsid w:val="009A274C"/>
    <w:rsid w:val="009D2D9E"/>
    <w:rsid w:val="009E6AD6"/>
    <w:rsid w:val="009F1252"/>
    <w:rsid w:val="00AC59A5"/>
    <w:rsid w:val="00AF1BE2"/>
    <w:rsid w:val="00B06CAB"/>
    <w:rsid w:val="00B8430F"/>
    <w:rsid w:val="00BC678C"/>
    <w:rsid w:val="00BE44A7"/>
    <w:rsid w:val="00C21550"/>
    <w:rsid w:val="00C45AF1"/>
    <w:rsid w:val="00C5195B"/>
    <w:rsid w:val="00C85EB3"/>
    <w:rsid w:val="00CD0360"/>
    <w:rsid w:val="00CD1824"/>
    <w:rsid w:val="00CE03EC"/>
    <w:rsid w:val="00D06485"/>
    <w:rsid w:val="00D32851"/>
    <w:rsid w:val="00D73C71"/>
    <w:rsid w:val="00D74108"/>
    <w:rsid w:val="00D77AF9"/>
    <w:rsid w:val="00D92D8C"/>
    <w:rsid w:val="00DC3B5F"/>
    <w:rsid w:val="00E03DFF"/>
    <w:rsid w:val="00E23AFF"/>
    <w:rsid w:val="00E42DF0"/>
    <w:rsid w:val="00ED71A7"/>
    <w:rsid w:val="00F26A73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6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5EB3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CE03EC"/>
    <w:rPr>
      <w:rFonts w:cs="Times New Roman"/>
    </w:rPr>
  </w:style>
  <w:style w:type="paragraph" w:styleId="Footer">
    <w:name w:val="footer"/>
    <w:basedOn w:val="Normal"/>
    <w:link w:val="Footer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CE03EC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99"/>
    <w:rsid w:val="00090EE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373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73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73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73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73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73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36</TotalTime>
  <Pages>6</Pages>
  <Words>1010</Words>
  <Characters>5759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Martin T</dc:creator>
  <cp:keywords/>
  <dc:description/>
  <cp:lastModifiedBy>PC SIMPLE</cp:lastModifiedBy>
  <cp:revision>5</cp:revision>
  <cp:lastPrinted>2019-04-28T22:46:00Z</cp:lastPrinted>
  <dcterms:created xsi:type="dcterms:W3CDTF">2017-06-30T14:47:00Z</dcterms:created>
  <dcterms:modified xsi:type="dcterms:W3CDTF">2019-04-28T22:50:00Z</dcterms:modified>
</cp:coreProperties>
</file>