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887" w:rsidRDefault="00984887" w:rsidP="00FC3946">
      <w:pPr>
        <w:jc w:val="center"/>
        <w:rPr>
          <w:b/>
          <w:sz w:val="36"/>
        </w:rPr>
      </w:pPr>
    </w:p>
    <w:p w:rsidR="00984887" w:rsidRPr="00A6137D" w:rsidRDefault="00984887" w:rsidP="00D904DC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2018 </w:t>
      </w:r>
    </w:p>
    <w:p w:rsidR="00984887" w:rsidRPr="00C45D3F" w:rsidRDefault="00984887" w:rsidP="00FC3946">
      <w:pPr>
        <w:rPr>
          <w:b/>
          <w:sz w:val="24"/>
          <w:szCs w:val="24"/>
          <w:u w:val="single"/>
        </w:rPr>
      </w:pPr>
    </w:p>
    <w:p w:rsidR="00984887" w:rsidRPr="00C45D3F" w:rsidRDefault="00984887" w:rsidP="00D904DC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984887" w:rsidRPr="00C45D3F" w:rsidRDefault="00984887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84887" w:rsidRDefault="0098488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84887" w:rsidRPr="007E2317" w:rsidRDefault="00984887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84887" w:rsidRPr="00563E6B">
        <w:tc>
          <w:tcPr>
            <w:tcW w:w="4781" w:type="dxa"/>
            <w:shd w:val="clear" w:color="auto" w:fill="F2F2F2"/>
          </w:tcPr>
          <w:p w:rsidR="00984887" w:rsidRPr="00C65DE4" w:rsidRDefault="00984887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984887" w:rsidRPr="003D0CF2" w:rsidRDefault="00984887" w:rsidP="0061750D">
            <w:pPr>
              <w:rPr>
                <w:sz w:val="24"/>
                <w:szCs w:val="24"/>
              </w:rPr>
            </w:pPr>
          </w:p>
        </w:tc>
      </w:tr>
      <w:tr w:rsidR="00984887" w:rsidRPr="00563E6B">
        <w:tc>
          <w:tcPr>
            <w:tcW w:w="4781" w:type="dxa"/>
            <w:shd w:val="clear" w:color="auto" w:fill="F2F2F2"/>
          </w:tcPr>
          <w:p w:rsidR="00984887" w:rsidRPr="00C65DE4" w:rsidRDefault="0098488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84887" w:rsidRPr="003D0CF2" w:rsidRDefault="009848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Mierová 141 Svit</w:t>
            </w:r>
          </w:p>
        </w:tc>
      </w:tr>
      <w:tr w:rsidR="00984887" w:rsidRPr="00563E6B">
        <w:tc>
          <w:tcPr>
            <w:tcW w:w="4781" w:type="dxa"/>
            <w:shd w:val="clear" w:color="auto" w:fill="F2F2F2"/>
          </w:tcPr>
          <w:p w:rsidR="00984887" w:rsidRPr="00C65DE4" w:rsidRDefault="0098488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84887" w:rsidRPr="003D0CF2" w:rsidRDefault="009848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Mierová 141, 059 21  Svit</w:t>
            </w:r>
          </w:p>
        </w:tc>
      </w:tr>
      <w:tr w:rsidR="00984887" w:rsidRPr="00563E6B">
        <w:tc>
          <w:tcPr>
            <w:tcW w:w="4781" w:type="dxa"/>
            <w:shd w:val="clear" w:color="auto" w:fill="F2F2F2"/>
          </w:tcPr>
          <w:p w:rsidR="00984887" w:rsidRPr="00C65DE4" w:rsidRDefault="00984887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984887" w:rsidRPr="003D0CF2" w:rsidRDefault="009848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51048418</w:t>
            </w:r>
          </w:p>
        </w:tc>
      </w:tr>
      <w:tr w:rsidR="00984887" w:rsidRPr="00563E6B">
        <w:tc>
          <w:tcPr>
            <w:tcW w:w="4781" w:type="dxa"/>
            <w:shd w:val="clear" w:color="auto" w:fill="F2F2F2"/>
          </w:tcPr>
          <w:p w:rsidR="00984887" w:rsidRPr="00C65DE4" w:rsidRDefault="00984887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984887" w:rsidRPr="00E37652" w:rsidRDefault="00984887" w:rsidP="00CA0631">
            <w:pPr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E37652">
              <w:rPr>
                <w:sz w:val="24"/>
                <w:szCs w:val="24"/>
              </w:rPr>
              <w:t>september 2017</w:t>
            </w:r>
          </w:p>
        </w:tc>
      </w:tr>
      <w:tr w:rsidR="00984887" w:rsidRPr="00563E6B">
        <w:tc>
          <w:tcPr>
            <w:tcW w:w="4781" w:type="dxa"/>
            <w:shd w:val="clear" w:color="auto" w:fill="F2F2F2"/>
          </w:tcPr>
          <w:p w:rsidR="00984887" w:rsidRPr="00C65DE4" w:rsidRDefault="00984887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84887" w:rsidRPr="00E37652" w:rsidRDefault="00984887" w:rsidP="00825C3D">
            <w:pPr>
              <w:rPr>
                <w:sz w:val="24"/>
                <w:szCs w:val="24"/>
              </w:rPr>
            </w:pPr>
            <w:r w:rsidRPr="00E37652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984887" w:rsidRPr="00563E6B">
        <w:tc>
          <w:tcPr>
            <w:tcW w:w="4781" w:type="dxa"/>
            <w:shd w:val="clear" w:color="auto" w:fill="F2F2F2"/>
          </w:tcPr>
          <w:p w:rsidR="00984887" w:rsidRPr="00C65DE4" w:rsidRDefault="0098488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984887" w:rsidRPr="003D0CF2" w:rsidRDefault="009848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Svit</w:t>
            </w:r>
          </w:p>
        </w:tc>
      </w:tr>
      <w:tr w:rsidR="00984887" w:rsidRPr="00563E6B">
        <w:tc>
          <w:tcPr>
            <w:tcW w:w="4781" w:type="dxa"/>
            <w:shd w:val="clear" w:color="auto" w:fill="F2F2F2"/>
          </w:tcPr>
          <w:p w:rsidR="00984887" w:rsidRPr="00C65DE4" w:rsidRDefault="0098488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84887" w:rsidRPr="003D0CF2" w:rsidRDefault="009848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Hviezdoslavova 268/32, 059 21  Svit</w:t>
            </w:r>
          </w:p>
        </w:tc>
      </w:tr>
      <w:tr w:rsidR="00984887" w:rsidRPr="00563E6B">
        <w:tc>
          <w:tcPr>
            <w:tcW w:w="4781" w:type="dxa"/>
            <w:shd w:val="clear" w:color="auto" w:fill="F2F2F2"/>
          </w:tcPr>
          <w:p w:rsidR="00984887" w:rsidRPr="00C65DE4" w:rsidRDefault="00984887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984887" w:rsidRPr="00563E6B" w:rsidRDefault="0098488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984887" w:rsidRPr="00563E6B" w:rsidRDefault="0098488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984887" w:rsidRPr="00563E6B">
        <w:tc>
          <w:tcPr>
            <w:tcW w:w="4781" w:type="dxa"/>
            <w:shd w:val="clear" w:color="auto" w:fill="F2F2F2"/>
          </w:tcPr>
          <w:p w:rsidR="00984887" w:rsidRPr="00C65DE4" w:rsidRDefault="00984887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984887" w:rsidRPr="00563E6B" w:rsidRDefault="0098488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84887" w:rsidRPr="00563E6B" w:rsidRDefault="0098488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984887" w:rsidRPr="00563E6B">
        <w:tc>
          <w:tcPr>
            <w:tcW w:w="4781" w:type="dxa"/>
            <w:shd w:val="clear" w:color="auto" w:fill="F2F2F2"/>
          </w:tcPr>
          <w:p w:rsidR="00984887" w:rsidRDefault="00984887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984887" w:rsidRPr="00563E6B" w:rsidRDefault="0098488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84887" w:rsidRPr="00563E6B" w:rsidRDefault="0098488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984887" w:rsidRDefault="00984887" w:rsidP="00FC3946">
      <w:pPr>
        <w:jc w:val="center"/>
        <w:rPr>
          <w:b/>
          <w:sz w:val="24"/>
          <w:szCs w:val="24"/>
        </w:rPr>
      </w:pPr>
    </w:p>
    <w:p w:rsidR="00984887" w:rsidRDefault="0098488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84887" w:rsidRDefault="00984887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84887" w:rsidRPr="00563E6B">
        <w:tc>
          <w:tcPr>
            <w:tcW w:w="4781" w:type="dxa"/>
            <w:shd w:val="clear" w:color="auto" w:fill="F2F2F2"/>
          </w:tcPr>
          <w:p w:rsidR="00984887" w:rsidRPr="00C65DE4" w:rsidRDefault="00984887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984887" w:rsidRPr="00E37652" w:rsidRDefault="00984887" w:rsidP="00011FCC">
            <w:pPr>
              <w:rPr>
                <w:sz w:val="24"/>
                <w:szCs w:val="24"/>
              </w:rPr>
            </w:pPr>
            <w:r w:rsidRPr="00E37652">
              <w:rPr>
                <w:sz w:val="24"/>
                <w:szCs w:val="24"/>
              </w:rPr>
              <w:t>Predprimárne vzdelávanie</w:t>
            </w:r>
          </w:p>
        </w:tc>
      </w:tr>
    </w:tbl>
    <w:p w:rsidR="00984887" w:rsidRDefault="00984887" w:rsidP="006E481D">
      <w:pPr>
        <w:rPr>
          <w:b/>
          <w:sz w:val="24"/>
          <w:szCs w:val="24"/>
        </w:rPr>
      </w:pPr>
    </w:p>
    <w:p w:rsidR="00984887" w:rsidRDefault="0098488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84887" w:rsidRPr="007E2317" w:rsidRDefault="00984887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84887" w:rsidRPr="00563E6B">
        <w:tc>
          <w:tcPr>
            <w:tcW w:w="4781" w:type="dxa"/>
            <w:shd w:val="clear" w:color="auto" w:fill="F2F2F2"/>
          </w:tcPr>
          <w:p w:rsidR="00984887" w:rsidRDefault="00984887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84887" w:rsidRPr="00C65DE4" w:rsidRDefault="00984887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984887" w:rsidRDefault="009848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Mária Zentková</w:t>
            </w:r>
          </w:p>
          <w:p w:rsidR="00984887" w:rsidRPr="00B452D4" w:rsidRDefault="009848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984887" w:rsidRPr="00563E6B">
        <w:tc>
          <w:tcPr>
            <w:tcW w:w="4781" w:type="dxa"/>
            <w:shd w:val="clear" w:color="auto" w:fill="F2F2F2"/>
          </w:tcPr>
          <w:p w:rsidR="00984887" w:rsidRPr="00C65DE4" w:rsidRDefault="0098488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984887" w:rsidRDefault="00984887" w:rsidP="0061750D">
            <w:pPr>
              <w:rPr>
                <w:sz w:val="24"/>
                <w:szCs w:val="24"/>
              </w:rPr>
            </w:pPr>
          </w:p>
          <w:p w:rsidR="00984887" w:rsidRPr="00B452D4" w:rsidRDefault="009848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</w:t>
            </w:r>
          </w:p>
        </w:tc>
      </w:tr>
      <w:tr w:rsidR="00984887" w:rsidRPr="00563E6B">
        <w:tc>
          <w:tcPr>
            <w:tcW w:w="4781" w:type="dxa"/>
            <w:shd w:val="clear" w:color="auto" w:fill="F2F2F2"/>
          </w:tcPr>
          <w:p w:rsidR="00984887" w:rsidRDefault="00984887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984887" w:rsidRPr="00C65DE4" w:rsidRDefault="00984887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984887" w:rsidRDefault="009848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984887" w:rsidRDefault="00984887" w:rsidP="0061750D">
            <w:pPr>
              <w:rPr>
                <w:sz w:val="24"/>
                <w:szCs w:val="24"/>
              </w:rPr>
            </w:pPr>
          </w:p>
          <w:p w:rsidR="00984887" w:rsidRDefault="00984887" w:rsidP="0061750D">
            <w:pPr>
              <w:rPr>
                <w:sz w:val="24"/>
                <w:szCs w:val="24"/>
              </w:rPr>
            </w:pPr>
          </w:p>
          <w:p w:rsidR="00984887" w:rsidRPr="00B452D4" w:rsidRDefault="009848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984887" w:rsidRDefault="00984887" w:rsidP="00915208">
      <w:pPr>
        <w:jc w:val="center"/>
        <w:rPr>
          <w:b/>
          <w:sz w:val="24"/>
          <w:szCs w:val="24"/>
        </w:rPr>
      </w:pPr>
    </w:p>
    <w:p w:rsidR="00984887" w:rsidRDefault="00984887" w:rsidP="00915208">
      <w:pPr>
        <w:jc w:val="center"/>
        <w:rPr>
          <w:b/>
          <w:sz w:val="24"/>
          <w:szCs w:val="24"/>
        </w:rPr>
      </w:pPr>
    </w:p>
    <w:p w:rsidR="00984887" w:rsidRDefault="00984887" w:rsidP="00915208">
      <w:pPr>
        <w:jc w:val="center"/>
        <w:rPr>
          <w:b/>
          <w:sz w:val="24"/>
          <w:szCs w:val="24"/>
        </w:rPr>
      </w:pPr>
    </w:p>
    <w:p w:rsidR="00984887" w:rsidRDefault="00984887" w:rsidP="00D904DC">
      <w:pPr>
        <w:outlineLvl w:val="0"/>
        <w:rPr>
          <w:b/>
          <w:sz w:val="24"/>
          <w:szCs w:val="24"/>
        </w:rPr>
      </w:pPr>
      <w:r w:rsidRPr="00E37652">
        <w:rPr>
          <w:b/>
          <w:sz w:val="24"/>
          <w:szCs w:val="24"/>
        </w:rPr>
        <w:t>Organizačná štruktúra účtovnej jednotky:  MŠ</w:t>
      </w:r>
    </w:p>
    <w:p w:rsidR="00984887" w:rsidRPr="00E37652" w:rsidRDefault="00984887" w:rsidP="00092FC9">
      <w:pPr>
        <w:rPr>
          <w:b/>
          <w:sz w:val="24"/>
          <w:szCs w:val="24"/>
        </w:rPr>
      </w:pPr>
      <w:r w:rsidRPr="00E37652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názvy a adresy súčastí ÚJ:</w:t>
      </w:r>
      <w:r>
        <w:rPr>
          <w:b/>
          <w:sz w:val="24"/>
          <w:szCs w:val="24"/>
        </w:rPr>
        <w:tab/>
      </w:r>
      <w:r w:rsidRPr="00E37652">
        <w:rPr>
          <w:b/>
          <w:sz w:val="24"/>
          <w:szCs w:val="24"/>
        </w:rPr>
        <w:t>MŠ Mierová 141 Svit</w:t>
      </w:r>
    </w:p>
    <w:p w:rsidR="00984887" w:rsidRPr="00E37652" w:rsidRDefault="00984887" w:rsidP="00D904DC">
      <w:pPr>
        <w:ind w:left="2832" w:firstLine="708"/>
        <w:outlineLvl w:val="0"/>
        <w:rPr>
          <w:b/>
          <w:sz w:val="24"/>
          <w:szCs w:val="24"/>
        </w:rPr>
      </w:pPr>
      <w:r w:rsidRPr="00E37652">
        <w:rPr>
          <w:b/>
          <w:sz w:val="24"/>
          <w:szCs w:val="24"/>
        </w:rPr>
        <w:t>Elokované pracovisko Školská 21 Svit – Podskalka</w:t>
      </w:r>
    </w:p>
    <w:p w:rsidR="00984887" w:rsidRPr="00E37652" w:rsidRDefault="00984887" w:rsidP="00D904DC">
      <w:pPr>
        <w:ind w:left="2832" w:firstLine="708"/>
        <w:outlineLvl w:val="0"/>
        <w:rPr>
          <w:b/>
          <w:sz w:val="24"/>
          <w:szCs w:val="24"/>
        </w:rPr>
      </w:pPr>
      <w:r w:rsidRPr="00E37652">
        <w:rPr>
          <w:b/>
          <w:sz w:val="24"/>
          <w:szCs w:val="24"/>
        </w:rPr>
        <w:t>Školská jedáleň, Mierová 141, Svit</w:t>
      </w:r>
    </w:p>
    <w:p w:rsidR="00984887" w:rsidRPr="00E37652" w:rsidRDefault="00984887" w:rsidP="00D904DC">
      <w:pPr>
        <w:ind w:left="2832" w:firstLine="708"/>
        <w:outlineLvl w:val="0"/>
        <w:rPr>
          <w:b/>
          <w:sz w:val="24"/>
          <w:szCs w:val="24"/>
        </w:rPr>
      </w:pPr>
      <w:r w:rsidRPr="00E37652">
        <w:rPr>
          <w:b/>
          <w:sz w:val="24"/>
          <w:szCs w:val="24"/>
        </w:rPr>
        <w:t>Školská jedáleň, Školská 21, Svit - Podskalka</w:t>
      </w:r>
    </w:p>
    <w:p w:rsidR="00984887" w:rsidRDefault="00984887" w:rsidP="00092FC9">
      <w:pPr>
        <w:rPr>
          <w:b/>
          <w:sz w:val="24"/>
          <w:szCs w:val="24"/>
        </w:rPr>
      </w:pPr>
    </w:p>
    <w:p w:rsidR="00984887" w:rsidRDefault="00984887" w:rsidP="00092FC9">
      <w:pPr>
        <w:rPr>
          <w:b/>
          <w:sz w:val="24"/>
          <w:szCs w:val="24"/>
        </w:rPr>
      </w:pPr>
    </w:p>
    <w:p w:rsidR="00984887" w:rsidRDefault="00984887" w:rsidP="00092FC9">
      <w:pPr>
        <w:rPr>
          <w:b/>
          <w:sz w:val="24"/>
          <w:szCs w:val="24"/>
        </w:rPr>
      </w:pPr>
    </w:p>
    <w:p w:rsidR="00984887" w:rsidRDefault="00984887" w:rsidP="00092FC9">
      <w:pPr>
        <w:rPr>
          <w:b/>
          <w:sz w:val="24"/>
          <w:szCs w:val="24"/>
        </w:rPr>
      </w:pPr>
    </w:p>
    <w:p w:rsidR="00984887" w:rsidRDefault="00984887" w:rsidP="00092FC9">
      <w:pPr>
        <w:rPr>
          <w:b/>
          <w:sz w:val="24"/>
          <w:szCs w:val="24"/>
        </w:rPr>
      </w:pPr>
    </w:p>
    <w:p w:rsidR="00984887" w:rsidRDefault="00984887" w:rsidP="00092FC9">
      <w:pPr>
        <w:rPr>
          <w:b/>
          <w:sz w:val="24"/>
          <w:szCs w:val="24"/>
        </w:rPr>
      </w:pPr>
    </w:p>
    <w:p w:rsidR="00984887" w:rsidRPr="00C45D3F" w:rsidRDefault="00984887" w:rsidP="00D904DC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84887" w:rsidRPr="00C45D3F" w:rsidRDefault="00984887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984887" w:rsidRDefault="00984887" w:rsidP="00F34A7F">
      <w:pPr>
        <w:rPr>
          <w:sz w:val="24"/>
          <w:szCs w:val="24"/>
        </w:rPr>
      </w:pPr>
    </w:p>
    <w:p w:rsidR="00984887" w:rsidRPr="000A217D" w:rsidRDefault="00984887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84887" w:rsidRDefault="00984887" w:rsidP="00345954">
      <w:pPr>
        <w:spacing w:line="360" w:lineRule="auto"/>
        <w:jc w:val="both"/>
        <w:rPr>
          <w:sz w:val="24"/>
          <w:szCs w:val="24"/>
        </w:rPr>
      </w:pPr>
    </w:p>
    <w:p w:rsidR="00984887" w:rsidRPr="000A217D" w:rsidRDefault="00984887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984887" w:rsidRDefault="00984887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84887" w:rsidRPr="00506903" w:rsidRDefault="00984887" w:rsidP="00345954">
      <w:pPr>
        <w:ind w:left="357"/>
        <w:jc w:val="both"/>
        <w:rPr>
          <w:sz w:val="24"/>
          <w:szCs w:val="24"/>
        </w:rPr>
      </w:pPr>
    </w:p>
    <w:p w:rsidR="00984887" w:rsidRPr="00506903" w:rsidRDefault="00984887" w:rsidP="00345954">
      <w:pPr>
        <w:ind w:left="357"/>
        <w:jc w:val="both"/>
        <w:rPr>
          <w:sz w:val="24"/>
          <w:szCs w:val="24"/>
        </w:rPr>
      </w:pPr>
      <w:r w:rsidRPr="00506903">
        <w:rPr>
          <w:sz w:val="24"/>
          <w:szCs w:val="24"/>
        </w:rPr>
        <w:t>Účtovanie a rozpočtovanie školského stravovania, darov, projektu Erazmus a iné, na základe novely zákona o rozpočtových pravidlách verejnej správy a územnej samosprávy účinnej od   1. 1. 2018</w:t>
      </w:r>
    </w:p>
    <w:p w:rsidR="00984887" w:rsidRPr="00506903" w:rsidRDefault="00984887" w:rsidP="00506903">
      <w:pPr>
        <w:ind w:firstLine="357"/>
        <w:rPr>
          <w:sz w:val="24"/>
          <w:szCs w:val="24"/>
        </w:rPr>
      </w:pPr>
      <w:r w:rsidRPr="00506903">
        <w:rPr>
          <w:sz w:val="24"/>
          <w:szCs w:val="24"/>
        </w:rPr>
        <w:t>RO s účinnosťou od 1. 1. 2018 podľa § 17 odsek 4 a § 22 odsek 4 zákona č. 523/2004 Z.z.:</w:t>
      </w:r>
    </w:p>
    <w:p w:rsidR="00984887" w:rsidRDefault="00984887" w:rsidP="00506903">
      <w:pPr>
        <w:ind w:left="357"/>
        <w:rPr>
          <w:sz w:val="24"/>
          <w:szCs w:val="24"/>
        </w:rPr>
      </w:pPr>
      <w:r w:rsidRPr="00506903">
        <w:rPr>
          <w:sz w:val="24"/>
          <w:szCs w:val="24"/>
        </w:rPr>
        <w:t>rozpočtuje príjmy a výdavky na všetkých účtoch: na príjmovom účte,</w:t>
      </w:r>
      <w:r>
        <w:rPr>
          <w:sz w:val="24"/>
          <w:szCs w:val="24"/>
        </w:rPr>
        <w:t xml:space="preserve"> výdavkovom účte, samostatnom</w:t>
      </w:r>
    </w:p>
    <w:p w:rsidR="00984887" w:rsidRPr="00506903" w:rsidRDefault="00984887" w:rsidP="00506903">
      <w:pPr>
        <w:ind w:left="357"/>
        <w:rPr>
          <w:sz w:val="24"/>
          <w:szCs w:val="24"/>
        </w:rPr>
      </w:pPr>
      <w:r w:rsidRPr="00506903">
        <w:rPr>
          <w:sz w:val="24"/>
          <w:szCs w:val="24"/>
        </w:rPr>
        <w:t>účte – t.z. rozpočtuje aj školské stravovanie, dary a pod.</w:t>
      </w:r>
    </w:p>
    <w:p w:rsidR="00984887" w:rsidRPr="00506903" w:rsidRDefault="00984887" w:rsidP="00506903">
      <w:pPr>
        <w:ind w:left="284"/>
        <w:rPr>
          <w:sz w:val="24"/>
          <w:szCs w:val="24"/>
        </w:rPr>
      </w:pPr>
      <w:r w:rsidRPr="00506903">
        <w:rPr>
          <w:sz w:val="24"/>
          <w:szCs w:val="24"/>
        </w:rPr>
        <w:t xml:space="preserve">Prevod mestu a účtovanie cez 223 a 222. Príjem účtujú na príjmovom účte 223 – prevod mestu – </w:t>
      </w:r>
      <w:r>
        <w:rPr>
          <w:sz w:val="24"/>
          <w:szCs w:val="24"/>
        </w:rPr>
        <w:t xml:space="preserve">     </w:t>
      </w:r>
      <w:r w:rsidRPr="00506903">
        <w:rPr>
          <w:sz w:val="24"/>
          <w:szCs w:val="24"/>
        </w:rPr>
        <w:t>vrátenie na výdavkový účet 222.</w:t>
      </w:r>
    </w:p>
    <w:p w:rsidR="00984887" w:rsidRDefault="00984887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84887" w:rsidRDefault="00984887" w:rsidP="00C45D3F">
      <w:pPr>
        <w:ind w:left="284"/>
        <w:jc w:val="both"/>
        <w:rPr>
          <w:b/>
          <w:sz w:val="24"/>
          <w:szCs w:val="24"/>
        </w:rPr>
      </w:pPr>
    </w:p>
    <w:p w:rsidR="00984887" w:rsidRPr="004C06F6" w:rsidRDefault="00984887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</w:t>
      </w:r>
      <w:r w:rsidRPr="004C06F6">
        <w:rPr>
          <w:b/>
          <w:sz w:val="24"/>
          <w:szCs w:val="24"/>
        </w:rPr>
        <w:t xml:space="preserve">jednotlivých položiek majetku a záväzkov </w:t>
      </w:r>
    </w:p>
    <w:p w:rsidR="00984887" w:rsidRDefault="00984887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984887" w:rsidRPr="00B452D4">
        <w:tc>
          <w:tcPr>
            <w:tcW w:w="6379" w:type="dxa"/>
            <w:shd w:val="clear" w:color="auto" w:fill="F2F2F2"/>
          </w:tcPr>
          <w:p w:rsidR="00984887" w:rsidRPr="00855435" w:rsidRDefault="00984887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84887" w:rsidRPr="00855435" w:rsidRDefault="00984887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84887" w:rsidRPr="00B452D4">
        <w:tc>
          <w:tcPr>
            <w:tcW w:w="6379" w:type="dxa"/>
          </w:tcPr>
          <w:p w:rsidR="00984887" w:rsidRPr="00BE109D" w:rsidRDefault="00984887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84887" w:rsidRPr="00B452D4" w:rsidRDefault="00984887" w:rsidP="0050053A">
            <w:pPr>
              <w:rPr>
                <w:sz w:val="24"/>
                <w:szCs w:val="24"/>
              </w:rPr>
            </w:pPr>
            <w:bookmarkStart w:id="0" w:name="OLE_LINK14"/>
            <w:bookmarkStart w:id="1" w:name="OLE_LINK15"/>
            <w:bookmarkStart w:id="2" w:name="OLE_LINK16"/>
            <w:bookmarkStart w:id="3" w:name="OLE_LINK17"/>
            <w:r>
              <w:rPr>
                <w:sz w:val="24"/>
                <w:szCs w:val="24"/>
              </w:rPr>
              <w:t>nemáme</w:t>
            </w:r>
            <w:bookmarkEnd w:id="0"/>
            <w:bookmarkEnd w:id="1"/>
            <w:bookmarkEnd w:id="2"/>
            <w:bookmarkEnd w:id="3"/>
          </w:p>
        </w:tc>
      </w:tr>
      <w:tr w:rsidR="00984887" w:rsidRPr="00B452D4">
        <w:tc>
          <w:tcPr>
            <w:tcW w:w="6379" w:type="dxa"/>
          </w:tcPr>
          <w:p w:rsidR="00984887" w:rsidRPr="00C65DE4" w:rsidRDefault="00984887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984887" w:rsidRPr="00B452D4" w:rsidRDefault="0098488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84887" w:rsidRPr="00B452D4">
        <w:tc>
          <w:tcPr>
            <w:tcW w:w="6379" w:type="dxa"/>
          </w:tcPr>
          <w:p w:rsidR="00984887" w:rsidRPr="00C65DE4" w:rsidRDefault="00984887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84887" w:rsidRPr="00B452D4" w:rsidRDefault="0098488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84887" w:rsidRPr="00B452D4">
        <w:tc>
          <w:tcPr>
            <w:tcW w:w="6379" w:type="dxa"/>
          </w:tcPr>
          <w:p w:rsidR="00984887" w:rsidRPr="00BB5345" w:rsidRDefault="00984887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984887" w:rsidRPr="000B25F8" w:rsidRDefault="0098488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84887" w:rsidRPr="00B452D4">
        <w:tc>
          <w:tcPr>
            <w:tcW w:w="6379" w:type="dxa"/>
          </w:tcPr>
          <w:p w:rsidR="00984887" w:rsidRPr="00BB5345" w:rsidRDefault="00984887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984887" w:rsidRPr="000B25F8" w:rsidRDefault="0098488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84887" w:rsidRPr="00B452D4">
        <w:tc>
          <w:tcPr>
            <w:tcW w:w="6379" w:type="dxa"/>
          </w:tcPr>
          <w:p w:rsidR="00984887" w:rsidRPr="00BB5345" w:rsidRDefault="00984887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984887" w:rsidRPr="000B25F8" w:rsidRDefault="00984887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84887" w:rsidRPr="00B452D4">
        <w:tc>
          <w:tcPr>
            <w:tcW w:w="6379" w:type="dxa"/>
          </w:tcPr>
          <w:p w:rsidR="00984887" w:rsidRPr="00BB5345" w:rsidRDefault="00984887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984887" w:rsidRPr="000B25F8" w:rsidRDefault="00984887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84887" w:rsidRPr="00B452D4">
        <w:tc>
          <w:tcPr>
            <w:tcW w:w="6379" w:type="dxa"/>
          </w:tcPr>
          <w:p w:rsidR="00984887" w:rsidRPr="00BB5345" w:rsidRDefault="00984887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984887" w:rsidRPr="000B25F8" w:rsidRDefault="0098488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84887" w:rsidRPr="00B452D4">
        <w:tc>
          <w:tcPr>
            <w:tcW w:w="6379" w:type="dxa"/>
          </w:tcPr>
          <w:p w:rsidR="00984887" w:rsidRPr="00BB5345" w:rsidRDefault="00984887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984887" w:rsidRPr="000B25F8" w:rsidRDefault="0098488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84887" w:rsidRPr="00B452D4">
        <w:tc>
          <w:tcPr>
            <w:tcW w:w="6379" w:type="dxa"/>
          </w:tcPr>
          <w:p w:rsidR="00984887" w:rsidRPr="00BB5345" w:rsidRDefault="00984887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984887" w:rsidRPr="00BB5345" w:rsidRDefault="00984887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84887" w:rsidRPr="00B452D4">
        <w:tc>
          <w:tcPr>
            <w:tcW w:w="6379" w:type="dxa"/>
          </w:tcPr>
          <w:p w:rsidR="00984887" w:rsidRPr="00BB5345" w:rsidRDefault="00984887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984887" w:rsidRDefault="00984887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84887" w:rsidRPr="00B452D4">
        <w:tc>
          <w:tcPr>
            <w:tcW w:w="6379" w:type="dxa"/>
          </w:tcPr>
          <w:p w:rsidR="00984887" w:rsidRPr="00BB5345" w:rsidRDefault="00984887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984887" w:rsidRPr="003F68BD" w:rsidRDefault="00984887" w:rsidP="0050053A">
            <w:pPr>
              <w:pStyle w:val="BodyText"/>
              <w:ind w:left="1"/>
              <w:jc w:val="left"/>
              <w:rPr>
                <w:sz w:val="24"/>
              </w:rPr>
            </w:pPr>
            <w:r w:rsidRPr="003F68B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84887" w:rsidRPr="00B452D4">
        <w:tc>
          <w:tcPr>
            <w:tcW w:w="6379" w:type="dxa"/>
          </w:tcPr>
          <w:p w:rsidR="00984887" w:rsidRDefault="00984887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984887" w:rsidRPr="00BB5345" w:rsidRDefault="00984887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984887" w:rsidRPr="003F68BD" w:rsidRDefault="00984887" w:rsidP="0050053A">
            <w:pPr>
              <w:pStyle w:val="BodyText"/>
              <w:ind w:left="1"/>
              <w:jc w:val="left"/>
              <w:rPr>
                <w:sz w:val="24"/>
              </w:rPr>
            </w:pPr>
            <w:r w:rsidRPr="003F68BD">
              <w:rPr>
                <w:sz w:val="24"/>
              </w:rPr>
              <w:t>menovitou hodnotou</w:t>
            </w:r>
          </w:p>
          <w:p w:rsidR="00984887" w:rsidRPr="003F68BD" w:rsidRDefault="00984887" w:rsidP="0050053A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 w:rsidRPr="003F68BD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84887" w:rsidRPr="00B452D4">
        <w:tc>
          <w:tcPr>
            <w:tcW w:w="6379" w:type="dxa"/>
          </w:tcPr>
          <w:p w:rsidR="00984887" w:rsidRDefault="00984887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984887" w:rsidRPr="003F68BD" w:rsidRDefault="00984887" w:rsidP="0050053A">
            <w:pPr>
              <w:pStyle w:val="BodyText"/>
              <w:ind w:left="34"/>
              <w:jc w:val="left"/>
              <w:rPr>
                <w:sz w:val="24"/>
                <w:szCs w:val="24"/>
              </w:rPr>
            </w:pPr>
            <w:r w:rsidRPr="003F68BD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984887" w:rsidRPr="00657C42" w:rsidRDefault="00984887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984887" w:rsidRPr="00F42190" w:rsidRDefault="00984887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84887" w:rsidRPr="00A71761" w:rsidRDefault="00984887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A71761">
        <w:rPr>
          <w:sz w:val="24"/>
          <w:szCs w:val="24"/>
        </w:rPr>
        <w:t>Odpisovať sa začína</w:t>
      </w:r>
      <w:r w:rsidRPr="00A71761">
        <w:rPr>
          <w:b/>
          <w:bCs/>
          <w:sz w:val="24"/>
          <w:szCs w:val="24"/>
        </w:rPr>
        <w:t xml:space="preserve"> </w:t>
      </w:r>
      <w:r w:rsidRPr="00A71761">
        <w:rPr>
          <w:bCs/>
          <w:sz w:val="24"/>
          <w:szCs w:val="24"/>
        </w:rPr>
        <w:t xml:space="preserve">prvým dňom </w:t>
      </w:r>
      <w:r w:rsidRPr="00A71761">
        <w:rPr>
          <w:sz w:val="24"/>
          <w:szCs w:val="24"/>
        </w:rPr>
        <w:t xml:space="preserve"> mesiaca, v ktorom bol dlhodobý majetok uvedený do používania.</w:t>
      </w:r>
    </w:p>
    <w:p w:rsidR="00984887" w:rsidRPr="00A71761" w:rsidRDefault="00984887" w:rsidP="00643831">
      <w:pPr>
        <w:jc w:val="both"/>
        <w:rPr>
          <w:sz w:val="24"/>
          <w:szCs w:val="24"/>
        </w:rPr>
      </w:pPr>
      <w:r w:rsidRPr="00A71761">
        <w:rPr>
          <w:sz w:val="24"/>
          <w:szCs w:val="24"/>
        </w:rPr>
        <w:t>Účtovné odpisy sa nezaokrúhľujú. Ak sa v priebehu používania majetku zistí, že doba odpisovania nezodpovedá opotrebeniu majetku, upravia sa odpisy majetku a doba odpisovania od 1.1. nasledujúceho roka.</w:t>
      </w:r>
    </w:p>
    <w:p w:rsidR="00984887" w:rsidRPr="00554B96" w:rsidRDefault="00984887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30,00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984887" w:rsidRDefault="00984887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30,00 Eur</w:t>
      </w:r>
      <w:r w:rsidRPr="00554B96">
        <w:rPr>
          <w:sz w:val="24"/>
        </w:rPr>
        <w:t xml:space="preserve"> do </w:t>
      </w:r>
      <w:r>
        <w:rPr>
          <w:sz w:val="24"/>
        </w:rPr>
        <w:t>1 700,00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984887" w:rsidRDefault="00984887" w:rsidP="00816145">
      <w:pPr>
        <w:jc w:val="both"/>
        <w:rPr>
          <w:sz w:val="24"/>
        </w:rPr>
      </w:pPr>
    </w:p>
    <w:p w:rsidR="00984887" w:rsidRDefault="00984887" w:rsidP="00816145">
      <w:pPr>
        <w:jc w:val="both"/>
        <w:rPr>
          <w:sz w:val="24"/>
        </w:rPr>
      </w:pPr>
    </w:p>
    <w:p w:rsidR="00984887" w:rsidRDefault="00984887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984887" w:rsidRDefault="00984887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984887" w:rsidRDefault="00984887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984887" w:rsidRPr="00E90378" w:rsidRDefault="00984887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84887" w:rsidRDefault="00984887" w:rsidP="00C45D3F">
      <w:pPr>
        <w:pStyle w:val="BodyText"/>
        <w:ind w:left="0"/>
        <w:rPr>
          <w:sz w:val="24"/>
          <w:szCs w:val="24"/>
          <w:u w:val="single"/>
        </w:rPr>
      </w:pPr>
    </w:p>
    <w:p w:rsidR="00984887" w:rsidRDefault="00984887" w:rsidP="00C45D3F">
      <w:pPr>
        <w:pStyle w:val="BodyText"/>
        <w:ind w:left="0"/>
        <w:rPr>
          <w:sz w:val="24"/>
          <w:szCs w:val="24"/>
          <w:u w:val="single"/>
        </w:rPr>
      </w:pPr>
    </w:p>
    <w:p w:rsidR="00984887" w:rsidRDefault="00984887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984887" w:rsidRDefault="00984887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84887" w:rsidRDefault="00984887" w:rsidP="00816145">
      <w:pPr>
        <w:jc w:val="both"/>
        <w:rPr>
          <w:b/>
          <w:sz w:val="24"/>
          <w:szCs w:val="24"/>
        </w:rPr>
      </w:pPr>
    </w:p>
    <w:p w:rsidR="00984887" w:rsidRDefault="00984887" w:rsidP="00D904DC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984887" w:rsidRPr="002C39D0" w:rsidRDefault="0098488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984887" w:rsidRDefault="0098488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984887" w:rsidRPr="008D5067" w:rsidRDefault="0098488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984887" w:rsidRPr="00012015" w:rsidRDefault="0098488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984887" w:rsidRDefault="00984887" w:rsidP="00816145">
      <w:pPr>
        <w:jc w:val="both"/>
        <w:rPr>
          <w:b/>
          <w:sz w:val="24"/>
          <w:szCs w:val="24"/>
        </w:rPr>
      </w:pPr>
    </w:p>
    <w:p w:rsidR="00984887" w:rsidRDefault="00984887" w:rsidP="00D904DC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84887" w:rsidRPr="002C39D0" w:rsidRDefault="0098488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984887" w:rsidRPr="002C39D0" w:rsidRDefault="0098488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984887" w:rsidRPr="008D5067" w:rsidRDefault="0098488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984887" w:rsidRPr="0003437A" w:rsidRDefault="0098488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84887" w:rsidRDefault="00984887" w:rsidP="00816145">
      <w:pPr>
        <w:jc w:val="both"/>
        <w:rPr>
          <w:b/>
          <w:sz w:val="24"/>
          <w:szCs w:val="24"/>
        </w:rPr>
      </w:pPr>
    </w:p>
    <w:p w:rsidR="00984887" w:rsidRDefault="00984887" w:rsidP="00816145">
      <w:pPr>
        <w:jc w:val="both"/>
        <w:rPr>
          <w:b/>
          <w:sz w:val="24"/>
          <w:szCs w:val="24"/>
        </w:rPr>
      </w:pPr>
    </w:p>
    <w:p w:rsidR="00984887" w:rsidRDefault="00984887" w:rsidP="00816145">
      <w:pPr>
        <w:jc w:val="both"/>
        <w:rPr>
          <w:b/>
          <w:sz w:val="24"/>
          <w:szCs w:val="24"/>
        </w:rPr>
      </w:pPr>
    </w:p>
    <w:p w:rsidR="00984887" w:rsidRDefault="00984887" w:rsidP="00816145">
      <w:pPr>
        <w:jc w:val="both"/>
        <w:rPr>
          <w:b/>
          <w:sz w:val="24"/>
          <w:szCs w:val="24"/>
        </w:rPr>
      </w:pPr>
    </w:p>
    <w:p w:rsidR="00984887" w:rsidRPr="00C45D3F" w:rsidRDefault="00984887" w:rsidP="00D904DC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984887" w:rsidRPr="00C45D3F" w:rsidRDefault="0098488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984887" w:rsidRDefault="009848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84887" w:rsidRPr="00CC4187" w:rsidRDefault="00984887" w:rsidP="00D904DC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984887" w:rsidRDefault="009848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984887" w:rsidRDefault="00984887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84887" w:rsidRDefault="00984887" w:rsidP="004C7A6E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984887" w:rsidRDefault="00984887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257E4D">
        <w:rPr>
          <w:b w:val="0"/>
          <w:sz w:val="24"/>
          <w:szCs w:val="24"/>
        </w:rPr>
        <w:t>V tabuľke č.1 je vykázaný prírastok na účte 021 v sume 25 040,47 €, ktorý vznikol zverením majetku do správy na základe protokolu o zverení do správy</w:t>
      </w:r>
      <w:r>
        <w:rPr>
          <w:b w:val="0"/>
          <w:color w:val="FF0000"/>
          <w:sz w:val="24"/>
          <w:szCs w:val="24"/>
        </w:rPr>
        <w:t xml:space="preserve"> </w:t>
      </w:r>
      <w:r w:rsidRPr="00FC77B0">
        <w:rPr>
          <w:b w:val="0"/>
          <w:sz w:val="24"/>
          <w:szCs w:val="24"/>
        </w:rPr>
        <w:t>zo dňa 1.3.2018.</w:t>
      </w:r>
      <w:r>
        <w:rPr>
          <w:b w:val="0"/>
          <w:color w:val="FF0000"/>
          <w:sz w:val="24"/>
          <w:szCs w:val="24"/>
        </w:rPr>
        <w:t xml:space="preserve"> </w:t>
      </w:r>
    </w:p>
    <w:p w:rsidR="00984887" w:rsidRDefault="00984887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84887" w:rsidRDefault="00984887" w:rsidP="0071585D">
      <w:pPr>
        <w:jc w:val="both"/>
        <w:rPr>
          <w:color w:val="FF0000"/>
          <w:sz w:val="24"/>
          <w:szCs w:val="24"/>
        </w:rPr>
      </w:pPr>
    </w:p>
    <w:p w:rsidR="00984887" w:rsidRPr="0071585D" w:rsidRDefault="00984887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84887" w:rsidRPr="00563E6B">
        <w:tc>
          <w:tcPr>
            <w:tcW w:w="5220" w:type="dxa"/>
            <w:shd w:val="clear" w:color="auto" w:fill="F2F2F2"/>
          </w:tcPr>
          <w:p w:rsidR="00984887" w:rsidRDefault="00984887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984887" w:rsidRPr="00563E6B" w:rsidRDefault="00984887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84887" w:rsidRPr="00563E6B" w:rsidRDefault="00984887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84887" w:rsidRPr="00563E6B">
        <w:tc>
          <w:tcPr>
            <w:tcW w:w="5220" w:type="dxa"/>
          </w:tcPr>
          <w:p w:rsidR="00984887" w:rsidRPr="00664FF1" w:rsidRDefault="00984887" w:rsidP="00CF6A9E">
            <w:r w:rsidRPr="00664FF1">
              <w:t>Pozemky</w:t>
            </w:r>
          </w:p>
        </w:tc>
        <w:tc>
          <w:tcPr>
            <w:tcW w:w="4986" w:type="dxa"/>
          </w:tcPr>
          <w:p w:rsidR="00984887" w:rsidRPr="003F1064" w:rsidRDefault="00984887" w:rsidP="00A153BA">
            <w:pPr>
              <w:jc w:val="right"/>
            </w:pPr>
            <w:r>
              <w:t>20 626,37</w:t>
            </w:r>
          </w:p>
        </w:tc>
      </w:tr>
      <w:tr w:rsidR="00984887" w:rsidRPr="00563E6B">
        <w:tc>
          <w:tcPr>
            <w:tcW w:w="5220" w:type="dxa"/>
          </w:tcPr>
          <w:p w:rsidR="00984887" w:rsidRPr="00664FF1" w:rsidRDefault="00984887" w:rsidP="00CF6A9E">
            <w:r w:rsidRPr="00664FF1">
              <w:t>Budovy, stavby</w:t>
            </w:r>
          </w:p>
        </w:tc>
        <w:tc>
          <w:tcPr>
            <w:tcW w:w="4986" w:type="dxa"/>
          </w:tcPr>
          <w:p w:rsidR="00984887" w:rsidRPr="003F1064" w:rsidRDefault="00984887" w:rsidP="00A153BA">
            <w:pPr>
              <w:jc w:val="right"/>
            </w:pPr>
            <w:r>
              <w:t>643 649,42</w:t>
            </w:r>
          </w:p>
        </w:tc>
      </w:tr>
      <w:tr w:rsidR="00984887" w:rsidRPr="00563E6B">
        <w:tc>
          <w:tcPr>
            <w:tcW w:w="5220" w:type="dxa"/>
          </w:tcPr>
          <w:p w:rsidR="00984887" w:rsidRPr="00664FF1" w:rsidRDefault="00984887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984887" w:rsidRPr="003F1064" w:rsidRDefault="00984887" w:rsidP="00A153BA">
            <w:pPr>
              <w:jc w:val="right"/>
            </w:pPr>
            <w:r>
              <w:t>35 166,71</w:t>
            </w:r>
          </w:p>
        </w:tc>
      </w:tr>
      <w:tr w:rsidR="00984887" w:rsidRPr="00563E6B">
        <w:tc>
          <w:tcPr>
            <w:tcW w:w="5220" w:type="dxa"/>
          </w:tcPr>
          <w:p w:rsidR="00984887" w:rsidRPr="00664FF1" w:rsidRDefault="00984887" w:rsidP="00CF6A9E">
            <w:r w:rsidRPr="00664FF1">
              <w:t>D</w:t>
            </w:r>
            <w:r>
              <w:t>rDHM</w:t>
            </w:r>
            <w:r w:rsidRPr="00664FF1">
              <w:t xml:space="preserve"> </w:t>
            </w:r>
          </w:p>
        </w:tc>
        <w:tc>
          <w:tcPr>
            <w:tcW w:w="4986" w:type="dxa"/>
          </w:tcPr>
          <w:p w:rsidR="00984887" w:rsidRPr="003F1064" w:rsidRDefault="00984887" w:rsidP="00A153BA">
            <w:pPr>
              <w:jc w:val="right"/>
            </w:pPr>
            <w:r>
              <w:t>8 297,24</w:t>
            </w:r>
          </w:p>
        </w:tc>
      </w:tr>
      <w:tr w:rsidR="00984887" w:rsidRPr="00563E6B">
        <w:tc>
          <w:tcPr>
            <w:tcW w:w="5220" w:type="dxa"/>
          </w:tcPr>
          <w:p w:rsidR="00984887" w:rsidRPr="00664FF1" w:rsidRDefault="00984887" w:rsidP="00CF6A9E"/>
        </w:tc>
        <w:tc>
          <w:tcPr>
            <w:tcW w:w="4986" w:type="dxa"/>
          </w:tcPr>
          <w:p w:rsidR="00984887" w:rsidRPr="003F1064" w:rsidRDefault="00984887" w:rsidP="00A153BA">
            <w:pPr>
              <w:jc w:val="right"/>
            </w:pPr>
          </w:p>
        </w:tc>
      </w:tr>
      <w:tr w:rsidR="00984887" w:rsidRPr="00563E6B">
        <w:tc>
          <w:tcPr>
            <w:tcW w:w="5220" w:type="dxa"/>
          </w:tcPr>
          <w:p w:rsidR="00984887" w:rsidRPr="00664FF1" w:rsidRDefault="00984887" w:rsidP="00CF6A9E"/>
        </w:tc>
        <w:tc>
          <w:tcPr>
            <w:tcW w:w="4986" w:type="dxa"/>
          </w:tcPr>
          <w:p w:rsidR="00984887" w:rsidRPr="003F1064" w:rsidRDefault="00984887" w:rsidP="00A153BA">
            <w:pPr>
              <w:jc w:val="right"/>
            </w:pPr>
          </w:p>
        </w:tc>
      </w:tr>
      <w:tr w:rsidR="00984887" w:rsidRPr="00563E6B">
        <w:tc>
          <w:tcPr>
            <w:tcW w:w="5220" w:type="dxa"/>
          </w:tcPr>
          <w:p w:rsidR="00984887" w:rsidRPr="00664FF1" w:rsidRDefault="00984887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984887" w:rsidRPr="003F1064" w:rsidRDefault="00984887" w:rsidP="00A153BA">
            <w:pPr>
              <w:jc w:val="right"/>
            </w:pPr>
            <w:r>
              <w:t>707 739,74</w:t>
            </w:r>
          </w:p>
        </w:tc>
      </w:tr>
    </w:tbl>
    <w:p w:rsidR="00984887" w:rsidRDefault="00984887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84887" w:rsidRDefault="00984887" w:rsidP="007A2B10">
      <w:pPr>
        <w:rPr>
          <w:b/>
          <w:sz w:val="24"/>
          <w:szCs w:val="24"/>
        </w:rPr>
      </w:pPr>
    </w:p>
    <w:p w:rsidR="00984887" w:rsidRDefault="00984887" w:rsidP="00D904DC">
      <w:pPr>
        <w:ind w:left="2520" w:hanging="2520"/>
        <w:outlineLvl w:val="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984887" w:rsidRPr="00E1012F" w:rsidRDefault="00984887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E1012F">
        <w:rPr>
          <w:b w:val="0"/>
          <w:sz w:val="24"/>
          <w:szCs w:val="24"/>
        </w:rPr>
        <w:t xml:space="preserve">pohľadávky podľa </w:t>
      </w:r>
      <w:r w:rsidRPr="00E1012F">
        <w:rPr>
          <w:sz w:val="24"/>
          <w:szCs w:val="24"/>
        </w:rPr>
        <w:t>zostatkovej doby splatnosti</w:t>
      </w:r>
      <w:r w:rsidRPr="00E1012F">
        <w:rPr>
          <w:b w:val="0"/>
          <w:sz w:val="24"/>
          <w:szCs w:val="24"/>
        </w:rPr>
        <w:t xml:space="preserve"> (riadky 048 a 060 súvahy) - tabuľka č.4</w:t>
      </w:r>
    </w:p>
    <w:p w:rsidR="00984887" w:rsidRPr="00E1012F" w:rsidRDefault="00984887" w:rsidP="00E101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1012F">
        <w:rPr>
          <w:b w:val="0"/>
          <w:sz w:val="24"/>
          <w:szCs w:val="24"/>
        </w:rPr>
        <w:t>Textová časť k tabuľke č.4 : Pohľadávky voči zamestnancom za stravné kupóny a telefóny - sociálny program v sieti Orange.</w:t>
      </w:r>
    </w:p>
    <w:p w:rsidR="00984887" w:rsidRPr="000F304F" w:rsidRDefault="00984887" w:rsidP="008D7CB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984887" w:rsidRPr="000F304F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984887" w:rsidRPr="00D904DC" w:rsidRDefault="00984887" w:rsidP="003145B0">
            <w:pPr>
              <w:jc w:val="center"/>
              <w:rPr>
                <w:b/>
              </w:rPr>
            </w:pPr>
            <w:r w:rsidRPr="00D904DC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984887" w:rsidRPr="00D904DC" w:rsidRDefault="00984887" w:rsidP="000404C7">
            <w:pPr>
              <w:jc w:val="center"/>
              <w:rPr>
                <w:b/>
              </w:rPr>
            </w:pPr>
            <w:r w:rsidRPr="00D904DC">
              <w:rPr>
                <w:b/>
              </w:rPr>
              <w:t xml:space="preserve">Zostatok k 31.12.2018 </w:t>
            </w:r>
          </w:p>
        </w:tc>
        <w:tc>
          <w:tcPr>
            <w:tcW w:w="1418" w:type="dxa"/>
            <w:shd w:val="clear" w:color="auto" w:fill="F2F2F2"/>
          </w:tcPr>
          <w:p w:rsidR="00984887" w:rsidRPr="00D904DC" w:rsidRDefault="00984887" w:rsidP="003145B0">
            <w:pPr>
              <w:jc w:val="center"/>
              <w:rPr>
                <w:b/>
              </w:rPr>
            </w:pPr>
            <w:r w:rsidRPr="00D904DC">
              <w:rPr>
                <w:b/>
              </w:rPr>
              <w:t xml:space="preserve">Zostatok k 31.12.2017   </w:t>
            </w:r>
          </w:p>
        </w:tc>
      </w:tr>
      <w:tr w:rsidR="00984887" w:rsidRPr="000F304F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D904DC" w:rsidRDefault="00984887" w:rsidP="00884040">
            <w:pPr>
              <w:rPr>
                <w:b/>
              </w:rPr>
            </w:pPr>
            <w:r w:rsidRPr="00D904DC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984887" w:rsidRPr="00D904DC" w:rsidRDefault="00984887" w:rsidP="003145B0">
            <w:pPr>
              <w:jc w:val="right"/>
            </w:pPr>
          </w:p>
        </w:tc>
        <w:tc>
          <w:tcPr>
            <w:tcW w:w="1418" w:type="dxa"/>
          </w:tcPr>
          <w:p w:rsidR="00984887" w:rsidRPr="00D904DC" w:rsidRDefault="00984887" w:rsidP="003145B0">
            <w:pPr>
              <w:jc w:val="right"/>
            </w:pPr>
          </w:p>
        </w:tc>
      </w:tr>
      <w:tr w:rsidR="00984887" w:rsidRPr="000F304F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D904DC" w:rsidRDefault="00984887" w:rsidP="0049560E">
            <w:pPr>
              <w:numPr>
                <w:ilvl w:val="0"/>
                <w:numId w:val="35"/>
              </w:numPr>
              <w:ind w:left="356" w:hanging="284"/>
            </w:pPr>
            <w:r w:rsidRPr="00D904DC">
              <w:t>so zostatkovou dobou splatnosti do 1 roka z toho:</w:t>
            </w:r>
          </w:p>
        </w:tc>
        <w:tc>
          <w:tcPr>
            <w:tcW w:w="1417" w:type="dxa"/>
          </w:tcPr>
          <w:p w:rsidR="00984887" w:rsidRPr="00D904DC" w:rsidRDefault="00984887" w:rsidP="003145B0">
            <w:pPr>
              <w:jc w:val="right"/>
            </w:pPr>
            <w:r w:rsidRPr="00D904DC">
              <w:t>150,43</w:t>
            </w:r>
          </w:p>
        </w:tc>
        <w:tc>
          <w:tcPr>
            <w:tcW w:w="1418" w:type="dxa"/>
          </w:tcPr>
          <w:p w:rsidR="00984887" w:rsidRPr="00D904DC" w:rsidRDefault="00984887" w:rsidP="003145B0">
            <w:pPr>
              <w:jc w:val="right"/>
            </w:pPr>
            <w:r w:rsidRPr="00D904DC">
              <w:t>0,00</w:t>
            </w:r>
          </w:p>
        </w:tc>
      </w:tr>
      <w:tr w:rsidR="00984887" w:rsidRPr="000F304F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D904DC" w:rsidRDefault="00984887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pohľadávka za stravné kupóny</w:t>
            </w:r>
          </w:p>
        </w:tc>
        <w:tc>
          <w:tcPr>
            <w:tcW w:w="1417" w:type="dxa"/>
          </w:tcPr>
          <w:p w:rsidR="00984887" w:rsidRPr="00D904DC" w:rsidRDefault="00984887" w:rsidP="003145B0">
            <w:pPr>
              <w:jc w:val="right"/>
            </w:pPr>
            <w:r>
              <w:t>122,43</w:t>
            </w:r>
          </w:p>
        </w:tc>
        <w:tc>
          <w:tcPr>
            <w:tcW w:w="1418" w:type="dxa"/>
          </w:tcPr>
          <w:p w:rsidR="00984887" w:rsidRPr="00D904DC" w:rsidRDefault="00984887" w:rsidP="003145B0">
            <w:pPr>
              <w:jc w:val="right"/>
            </w:pPr>
          </w:p>
        </w:tc>
      </w:tr>
      <w:tr w:rsidR="00984887" w:rsidRPr="000F304F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F74607" w:rsidRDefault="00984887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74607">
              <w:t>pohľadávka za telefóny – soc. program Orange</w:t>
            </w:r>
          </w:p>
        </w:tc>
        <w:tc>
          <w:tcPr>
            <w:tcW w:w="1417" w:type="dxa"/>
          </w:tcPr>
          <w:p w:rsidR="00984887" w:rsidRPr="00F74607" w:rsidRDefault="00984887" w:rsidP="003145B0">
            <w:pPr>
              <w:jc w:val="right"/>
            </w:pPr>
            <w:r w:rsidRPr="00F74607">
              <w:t>28,00</w:t>
            </w:r>
          </w:p>
        </w:tc>
        <w:tc>
          <w:tcPr>
            <w:tcW w:w="1418" w:type="dxa"/>
          </w:tcPr>
          <w:p w:rsidR="00984887" w:rsidRPr="000F304F" w:rsidRDefault="00984887" w:rsidP="003145B0">
            <w:pPr>
              <w:jc w:val="right"/>
              <w:rPr>
                <w:color w:val="FF0000"/>
              </w:rPr>
            </w:pPr>
          </w:p>
        </w:tc>
      </w:tr>
    </w:tbl>
    <w:p w:rsidR="00984887" w:rsidRDefault="00984887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4887" w:rsidRDefault="00984887" w:rsidP="00774437">
      <w:pPr>
        <w:ind w:left="284"/>
        <w:rPr>
          <w:b/>
          <w:sz w:val="24"/>
          <w:szCs w:val="24"/>
        </w:rPr>
      </w:pPr>
    </w:p>
    <w:p w:rsidR="00984887" w:rsidRPr="00980AB2" w:rsidRDefault="00984887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84887" w:rsidRPr="006B1179" w:rsidRDefault="00984887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984887" w:rsidRPr="0095583D" w:rsidRDefault="0098488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984887" w:rsidRPr="0095583D" w:rsidRDefault="0098488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984887" w:rsidRPr="0095583D" w:rsidRDefault="0098488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984887" w:rsidRPr="000A7D3D" w:rsidRDefault="00984887" w:rsidP="00254788">
            <w:r w:rsidRPr="000A7D3D">
              <w:t>Pokladnica</w:t>
            </w:r>
            <w:r>
              <w:t xml:space="preserve"> 211</w:t>
            </w:r>
          </w:p>
        </w:tc>
        <w:tc>
          <w:tcPr>
            <w:tcW w:w="2693" w:type="dxa"/>
          </w:tcPr>
          <w:p w:rsidR="00984887" w:rsidRPr="00254788" w:rsidRDefault="00984887" w:rsidP="00DF1F37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984887" w:rsidRPr="00254788" w:rsidRDefault="00984887" w:rsidP="00DF1F37">
            <w:pPr>
              <w:jc w:val="right"/>
            </w:pPr>
            <w:r>
              <w:t>0,00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984887" w:rsidRPr="000A7D3D" w:rsidRDefault="00984887" w:rsidP="00254788">
            <w:r w:rsidRPr="000A7D3D">
              <w:t>Ceniny</w:t>
            </w:r>
            <w:r>
              <w:t xml:space="preserve"> 213</w:t>
            </w:r>
          </w:p>
        </w:tc>
        <w:tc>
          <w:tcPr>
            <w:tcW w:w="2693" w:type="dxa"/>
          </w:tcPr>
          <w:p w:rsidR="00984887" w:rsidRPr="00254788" w:rsidRDefault="00984887" w:rsidP="00DF1F37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984887" w:rsidRPr="00254788" w:rsidRDefault="00984887" w:rsidP="00DF1F37">
            <w:pPr>
              <w:jc w:val="right"/>
            </w:pPr>
            <w:r>
              <w:t>0,00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984887" w:rsidRPr="000A7D3D" w:rsidRDefault="00984887" w:rsidP="00254788">
            <w:r w:rsidRPr="000A7D3D">
              <w:t>Bankové účty</w:t>
            </w:r>
            <w:r>
              <w:t>: 2214, 2218, 222, 223</w:t>
            </w:r>
          </w:p>
        </w:tc>
        <w:tc>
          <w:tcPr>
            <w:tcW w:w="2693" w:type="dxa"/>
          </w:tcPr>
          <w:p w:rsidR="00984887" w:rsidRPr="00254788" w:rsidRDefault="00984887" w:rsidP="00DF1F37">
            <w:pPr>
              <w:jc w:val="right"/>
            </w:pPr>
            <w:r>
              <w:t>2 823,05</w:t>
            </w:r>
          </w:p>
        </w:tc>
        <w:tc>
          <w:tcPr>
            <w:tcW w:w="2693" w:type="dxa"/>
          </w:tcPr>
          <w:p w:rsidR="00984887" w:rsidRPr="00254788" w:rsidRDefault="00984887" w:rsidP="00DF1F37">
            <w:pPr>
              <w:jc w:val="right"/>
            </w:pPr>
            <w:r>
              <w:t>6 476,56</w:t>
            </w:r>
          </w:p>
        </w:tc>
      </w:tr>
    </w:tbl>
    <w:p w:rsidR="00984887" w:rsidRDefault="0098488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4887" w:rsidRDefault="0098488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4887" w:rsidRDefault="00984887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84887" w:rsidRPr="00E74C03" w:rsidRDefault="00984887" w:rsidP="00D904DC">
      <w:pPr>
        <w:jc w:val="both"/>
        <w:outlineLvl w:val="0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984887" w:rsidRPr="00E94F6D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984887" w:rsidRPr="00E74C03" w:rsidRDefault="00984887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984887" w:rsidRPr="000A7D3D" w:rsidRDefault="00984887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984887" w:rsidRPr="000A7D3D" w:rsidRDefault="00984887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984887" w:rsidRPr="00074670" w:rsidRDefault="00984887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984887" w:rsidRPr="00010F84" w:rsidRDefault="00984887" w:rsidP="00DF1F37">
            <w:pPr>
              <w:jc w:val="right"/>
            </w:pPr>
            <w:r>
              <w:t>5 820,26</w:t>
            </w:r>
          </w:p>
        </w:tc>
        <w:tc>
          <w:tcPr>
            <w:tcW w:w="2126" w:type="dxa"/>
          </w:tcPr>
          <w:p w:rsidR="00984887" w:rsidRPr="00010F84" w:rsidRDefault="00984887" w:rsidP="00DF1F37">
            <w:pPr>
              <w:jc w:val="right"/>
            </w:pPr>
            <w:r>
              <w:t>0,00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984887" w:rsidRPr="003C4F3A" w:rsidRDefault="0098488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C4F3A">
              <w:t>prijaté stravné</w:t>
            </w:r>
          </w:p>
        </w:tc>
        <w:tc>
          <w:tcPr>
            <w:tcW w:w="2410" w:type="dxa"/>
          </w:tcPr>
          <w:p w:rsidR="00984887" w:rsidRPr="00010F84" w:rsidRDefault="00984887" w:rsidP="00DF1F37">
            <w:pPr>
              <w:jc w:val="right"/>
            </w:pPr>
            <w:r>
              <w:t>5 820,26</w:t>
            </w:r>
          </w:p>
        </w:tc>
        <w:tc>
          <w:tcPr>
            <w:tcW w:w="2126" w:type="dxa"/>
          </w:tcPr>
          <w:p w:rsidR="00984887" w:rsidRPr="00010F84" w:rsidRDefault="00984887" w:rsidP="00DF1F37">
            <w:pPr>
              <w:jc w:val="right"/>
            </w:pPr>
            <w:r>
              <w:t>0,00</w:t>
            </w:r>
          </w:p>
        </w:tc>
      </w:tr>
    </w:tbl>
    <w:p w:rsidR="00984887" w:rsidRDefault="00984887" w:rsidP="00CE5157">
      <w:pPr>
        <w:jc w:val="center"/>
        <w:rPr>
          <w:b/>
          <w:sz w:val="24"/>
          <w:szCs w:val="24"/>
        </w:rPr>
      </w:pPr>
    </w:p>
    <w:p w:rsidR="00984887" w:rsidRDefault="00984887" w:rsidP="00CE5157">
      <w:pPr>
        <w:jc w:val="center"/>
        <w:rPr>
          <w:b/>
          <w:sz w:val="24"/>
          <w:szCs w:val="24"/>
        </w:rPr>
      </w:pPr>
    </w:p>
    <w:p w:rsidR="00984887" w:rsidRDefault="00984887" w:rsidP="00CE5157">
      <w:pPr>
        <w:jc w:val="center"/>
        <w:rPr>
          <w:b/>
          <w:sz w:val="24"/>
          <w:szCs w:val="24"/>
        </w:rPr>
      </w:pPr>
    </w:p>
    <w:p w:rsidR="00984887" w:rsidRDefault="00984887" w:rsidP="00CE5157">
      <w:pPr>
        <w:jc w:val="center"/>
        <w:rPr>
          <w:b/>
          <w:sz w:val="24"/>
          <w:szCs w:val="24"/>
        </w:rPr>
      </w:pPr>
    </w:p>
    <w:p w:rsidR="00984887" w:rsidRDefault="00984887" w:rsidP="00CE5157">
      <w:pPr>
        <w:jc w:val="center"/>
        <w:rPr>
          <w:b/>
          <w:sz w:val="24"/>
          <w:szCs w:val="24"/>
        </w:rPr>
      </w:pPr>
    </w:p>
    <w:p w:rsidR="00984887" w:rsidRPr="003C4B7A" w:rsidRDefault="00984887" w:rsidP="00D904DC">
      <w:pPr>
        <w:jc w:val="center"/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984887" w:rsidRPr="003C4B7A" w:rsidRDefault="0098488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984887" w:rsidRDefault="0098488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4887" w:rsidRDefault="00984887" w:rsidP="00D904DC">
      <w:pPr>
        <w:outlineLvl w:val="0"/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984887" w:rsidRDefault="00984887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850"/>
        <w:gridCol w:w="1134"/>
        <w:gridCol w:w="1134"/>
        <w:gridCol w:w="2943"/>
      </w:tblGrid>
      <w:tr w:rsidR="00984887" w:rsidRPr="00563E6B">
        <w:tc>
          <w:tcPr>
            <w:tcW w:w="2127" w:type="dxa"/>
            <w:shd w:val="clear" w:color="auto" w:fill="F2F2F2"/>
          </w:tcPr>
          <w:p w:rsidR="00984887" w:rsidRPr="000A7D3D" w:rsidRDefault="00984887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984887" w:rsidRPr="000A7D3D" w:rsidRDefault="00984887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84887" w:rsidRPr="000A7D3D" w:rsidRDefault="00984887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992" w:type="dxa"/>
            <w:shd w:val="clear" w:color="auto" w:fill="F2F2F2"/>
          </w:tcPr>
          <w:p w:rsidR="00984887" w:rsidRPr="000A7D3D" w:rsidRDefault="00984887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84887" w:rsidRPr="000A7D3D" w:rsidRDefault="00984887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984887" w:rsidRPr="000A7D3D" w:rsidRDefault="00984887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84887" w:rsidRPr="000A7D3D" w:rsidRDefault="00984887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984887" w:rsidRPr="000A7D3D" w:rsidRDefault="00984887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984887" w:rsidRPr="000A7D3D" w:rsidRDefault="00984887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84887" w:rsidRPr="000A7D3D" w:rsidRDefault="00984887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2943" w:type="dxa"/>
            <w:shd w:val="clear" w:color="auto" w:fill="F2F2F2"/>
          </w:tcPr>
          <w:p w:rsidR="00984887" w:rsidRPr="000A7D3D" w:rsidRDefault="00984887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84887" w:rsidRPr="000A7D3D" w:rsidRDefault="00984887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84887">
        <w:tc>
          <w:tcPr>
            <w:tcW w:w="2127" w:type="dxa"/>
          </w:tcPr>
          <w:p w:rsidR="00984887" w:rsidRPr="00257E4D" w:rsidRDefault="00984887" w:rsidP="003145B0">
            <w:r w:rsidRPr="00257E4D">
              <w:t xml:space="preserve">Výsledok hospodárenia </w:t>
            </w:r>
          </w:p>
          <w:p w:rsidR="00984887" w:rsidRPr="00257E4D" w:rsidRDefault="00984887" w:rsidP="003145B0">
            <w:r w:rsidRPr="00257E4D">
              <w:t>K 31.12.2018</w:t>
            </w:r>
          </w:p>
        </w:tc>
        <w:tc>
          <w:tcPr>
            <w:tcW w:w="1134" w:type="dxa"/>
          </w:tcPr>
          <w:p w:rsidR="00984887" w:rsidRPr="00257E4D" w:rsidRDefault="00984887" w:rsidP="003145B0">
            <w:pPr>
              <w:jc w:val="right"/>
            </w:pPr>
            <w:r w:rsidRPr="00257E4D">
              <w:t>-36 479,97</w:t>
            </w:r>
          </w:p>
        </w:tc>
        <w:tc>
          <w:tcPr>
            <w:tcW w:w="992" w:type="dxa"/>
          </w:tcPr>
          <w:p w:rsidR="00984887" w:rsidRPr="00257E4D" w:rsidRDefault="00984887" w:rsidP="003145B0">
            <w:r w:rsidRPr="00257E4D">
              <w:t>-2 805,96</w:t>
            </w:r>
          </w:p>
        </w:tc>
        <w:tc>
          <w:tcPr>
            <w:tcW w:w="850" w:type="dxa"/>
          </w:tcPr>
          <w:p w:rsidR="00984887" w:rsidRPr="00257E4D" w:rsidRDefault="00984887" w:rsidP="003145B0"/>
        </w:tc>
        <w:tc>
          <w:tcPr>
            <w:tcW w:w="1134" w:type="dxa"/>
          </w:tcPr>
          <w:p w:rsidR="00984887" w:rsidRPr="00257E4D" w:rsidRDefault="00984887" w:rsidP="003145B0">
            <w:r w:rsidRPr="00257E4D">
              <w:t>-36 479,97</w:t>
            </w:r>
          </w:p>
        </w:tc>
        <w:tc>
          <w:tcPr>
            <w:tcW w:w="1134" w:type="dxa"/>
          </w:tcPr>
          <w:p w:rsidR="00984887" w:rsidRPr="00257E4D" w:rsidRDefault="00984887" w:rsidP="003145B0">
            <w:r w:rsidRPr="00257E4D">
              <w:t>-2 805,96</w:t>
            </w:r>
          </w:p>
        </w:tc>
        <w:tc>
          <w:tcPr>
            <w:tcW w:w="2943" w:type="dxa"/>
          </w:tcPr>
          <w:p w:rsidR="00984887" w:rsidRDefault="00984887" w:rsidP="003145B0">
            <w:pPr>
              <w:rPr>
                <w:color w:val="FF0000"/>
              </w:rPr>
            </w:pPr>
          </w:p>
        </w:tc>
      </w:tr>
    </w:tbl>
    <w:p w:rsidR="00984887" w:rsidRDefault="00984887" w:rsidP="00046E0C">
      <w:pPr>
        <w:rPr>
          <w:sz w:val="24"/>
          <w:szCs w:val="24"/>
        </w:rPr>
      </w:pPr>
    </w:p>
    <w:p w:rsidR="00984887" w:rsidRDefault="00984887" w:rsidP="00D904DC">
      <w:pPr>
        <w:outlineLvl w:val="0"/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84887" w:rsidRPr="00111B4C" w:rsidRDefault="00984887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984887" w:rsidRPr="00111B4C" w:rsidRDefault="00984887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984887" w:rsidRPr="00FD309F" w:rsidRDefault="00984887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FD309F">
        <w:rPr>
          <w:b w:val="0"/>
          <w:sz w:val="24"/>
          <w:szCs w:val="24"/>
        </w:rPr>
        <w:t xml:space="preserve">účtovná  jednotka neeviduje žiadne záväzky po lehote splatnosti </w:t>
      </w:r>
    </w:p>
    <w:p w:rsidR="00984887" w:rsidRPr="00FD309F" w:rsidRDefault="00984887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984887" w:rsidRPr="00144874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984887" w:rsidRPr="00DD5FF0" w:rsidRDefault="00984887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84887" w:rsidRPr="00DD5FF0" w:rsidRDefault="00984887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984887" w:rsidRPr="00DD5FF0" w:rsidRDefault="00984887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984887" w:rsidRP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DD5FF0" w:rsidRDefault="00984887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984887" w:rsidRPr="00A4699C" w:rsidRDefault="00984887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984887" w:rsidRPr="00A4699C" w:rsidRDefault="00984887" w:rsidP="003145B0">
            <w:pPr>
              <w:jc w:val="right"/>
              <w:rPr>
                <w:color w:val="FF0000"/>
              </w:rPr>
            </w:pPr>
          </w:p>
        </w:tc>
      </w:tr>
      <w:tr w:rsidR="00984887" w:rsidRPr="00240F6A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DD5FF0" w:rsidRDefault="0098488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984887" w:rsidRPr="009C77D0" w:rsidRDefault="00984887" w:rsidP="003145B0">
            <w:pPr>
              <w:jc w:val="right"/>
            </w:pPr>
            <w:r w:rsidRPr="009C77D0">
              <w:t>3 041,93</w:t>
            </w:r>
          </w:p>
        </w:tc>
        <w:tc>
          <w:tcPr>
            <w:tcW w:w="1417" w:type="dxa"/>
          </w:tcPr>
          <w:p w:rsidR="00984887" w:rsidRPr="009C77D0" w:rsidRDefault="00984887" w:rsidP="003145B0">
            <w:pPr>
              <w:jc w:val="right"/>
            </w:pPr>
            <w:r w:rsidRPr="009C77D0">
              <w:t>1 008,12</w:t>
            </w:r>
          </w:p>
        </w:tc>
      </w:tr>
      <w:tr w:rsidR="00984887" w:rsidRPr="00CA528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Default="00984887" w:rsidP="00505CBF">
            <w:pPr>
              <w:ind w:left="678"/>
            </w:pPr>
          </w:p>
        </w:tc>
        <w:tc>
          <w:tcPr>
            <w:tcW w:w="1559" w:type="dxa"/>
          </w:tcPr>
          <w:p w:rsidR="00984887" w:rsidRPr="00CA5280" w:rsidRDefault="00984887" w:rsidP="003145B0">
            <w:pPr>
              <w:jc w:val="right"/>
            </w:pPr>
          </w:p>
        </w:tc>
        <w:tc>
          <w:tcPr>
            <w:tcW w:w="1417" w:type="dxa"/>
          </w:tcPr>
          <w:p w:rsidR="00984887" w:rsidRPr="00CA5280" w:rsidRDefault="00984887" w:rsidP="003145B0">
            <w:pPr>
              <w:jc w:val="right"/>
            </w:pPr>
          </w:p>
        </w:tc>
      </w:tr>
      <w:tr w:rsidR="00984887" w:rsidRPr="00CA528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DD5FF0" w:rsidRDefault="00984887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984887" w:rsidRPr="00CA5280" w:rsidRDefault="00984887" w:rsidP="003145B0">
            <w:pPr>
              <w:jc w:val="right"/>
            </w:pPr>
          </w:p>
        </w:tc>
        <w:tc>
          <w:tcPr>
            <w:tcW w:w="1417" w:type="dxa"/>
          </w:tcPr>
          <w:p w:rsidR="00984887" w:rsidRPr="00CA5280" w:rsidRDefault="00984887" w:rsidP="003145B0">
            <w:pPr>
              <w:jc w:val="right"/>
            </w:pPr>
          </w:p>
        </w:tc>
      </w:tr>
      <w:tr w:rsidR="00984887" w:rsidRPr="00CA528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DD5FF0" w:rsidRDefault="0098488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984887" w:rsidRPr="00CA5280" w:rsidRDefault="00984887" w:rsidP="003145B0">
            <w:pPr>
              <w:jc w:val="right"/>
            </w:pPr>
            <w:r>
              <w:t>3 157,44</w:t>
            </w:r>
          </w:p>
        </w:tc>
        <w:tc>
          <w:tcPr>
            <w:tcW w:w="1417" w:type="dxa"/>
          </w:tcPr>
          <w:p w:rsidR="00984887" w:rsidRPr="00CA5280" w:rsidRDefault="00984887" w:rsidP="003145B0">
            <w:pPr>
              <w:jc w:val="right"/>
            </w:pPr>
            <w:r>
              <w:t>195,01</w:t>
            </w:r>
          </w:p>
        </w:tc>
      </w:tr>
      <w:tr w:rsidR="00984887" w:rsidRPr="00CA528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DD5FF0" w:rsidRDefault="0098488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984887" w:rsidRPr="00CA5280" w:rsidRDefault="00984887" w:rsidP="003145B0">
            <w:pPr>
              <w:jc w:val="right"/>
            </w:pPr>
            <w:r>
              <w:t>20 633,46</w:t>
            </w:r>
          </w:p>
        </w:tc>
        <w:tc>
          <w:tcPr>
            <w:tcW w:w="1417" w:type="dxa"/>
          </w:tcPr>
          <w:p w:rsidR="00984887" w:rsidRPr="00CA5280" w:rsidRDefault="00984887" w:rsidP="003145B0">
            <w:pPr>
              <w:jc w:val="right"/>
            </w:pPr>
            <w:r>
              <w:t>20 553,57</w:t>
            </w:r>
          </w:p>
        </w:tc>
      </w:tr>
      <w:tr w:rsidR="00984887" w:rsidRPr="00CA528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DD5FF0" w:rsidRDefault="0098488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984887" w:rsidRPr="00CA5280" w:rsidRDefault="00984887" w:rsidP="003145B0">
            <w:pPr>
              <w:jc w:val="right"/>
            </w:pPr>
            <w:r>
              <w:t>13 057,30</w:t>
            </w:r>
          </w:p>
        </w:tc>
        <w:tc>
          <w:tcPr>
            <w:tcW w:w="1417" w:type="dxa"/>
          </w:tcPr>
          <w:p w:rsidR="00984887" w:rsidRPr="00CA5280" w:rsidRDefault="00984887" w:rsidP="003145B0">
            <w:pPr>
              <w:jc w:val="right"/>
            </w:pPr>
            <w:r>
              <w:t>13 171,32</w:t>
            </w:r>
          </w:p>
        </w:tc>
      </w:tr>
      <w:tr w:rsidR="00984887" w:rsidRPr="00CA528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DD5FF0" w:rsidRDefault="0098488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984887" w:rsidRPr="00CA5280" w:rsidRDefault="00984887" w:rsidP="003145B0">
            <w:pPr>
              <w:jc w:val="right"/>
            </w:pPr>
            <w:r>
              <w:t>2 068,26</w:t>
            </w:r>
          </w:p>
        </w:tc>
        <w:tc>
          <w:tcPr>
            <w:tcW w:w="1417" w:type="dxa"/>
          </w:tcPr>
          <w:p w:rsidR="00984887" w:rsidRPr="00CA5280" w:rsidRDefault="00984887" w:rsidP="003145B0">
            <w:pPr>
              <w:jc w:val="right"/>
            </w:pPr>
            <w:r>
              <w:t>2 324,72</w:t>
            </w:r>
          </w:p>
        </w:tc>
      </w:tr>
      <w:tr w:rsidR="00984887" w:rsidRPr="00CA528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DD5FF0" w:rsidRDefault="0098488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 xml:space="preserve"> – zrážky z miezd</w:t>
            </w:r>
          </w:p>
        </w:tc>
        <w:tc>
          <w:tcPr>
            <w:tcW w:w="1559" w:type="dxa"/>
          </w:tcPr>
          <w:p w:rsidR="00984887" w:rsidRPr="00CA5280" w:rsidRDefault="00984887" w:rsidP="003145B0">
            <w:pPr>
              <w:jc w:val="right"/>
            </w:pPr>
            <w:r>
              <w:t>386,58</w:t>
            </w:r>
          </w:p>
        </w:tc>
        <w:tc>
          <w:tcPr>
            <w:tcW w:w="1417" w:type="dxa"/>
          </w:tcPr>
          <w:p w:rsidR="00984887" w:rsidRPr="00CA5280" w:rsidRDefault="00984887" w:rsidP="003145B0">
            <w:pPr>
              <w:jc w:val="right"/>
            </w:pPr>
            <w:r>
              <w:t>375,25</w:t>
            </w:r>
          </w:p>
        </w:tc>
      </w:tr>
      <w:tr w:rsidR="00984887" w:rsidRPr="00CA528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DD5FF0" w:rsidRDefault="0098488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prijaté preddavky</w:t>
            </w:r>
          </w:p>
        </w:tc>
        <w:tc>
          <w:tcPr>
            <w:tcW w:w="1559" w:type="dxa"/>
          </w:tcPr>
          <w:p w:rsidR="00984887" w:rsidRPr="00CA5280" w:rsidRDefault="00984887" w:rsidP="003145B0">
            <w:pPr>
              <w:jc w:val="right"/>
            </w:pPr>
            <w:r>
              <w:t>6 972,76</w:t>
            </w:r>
          </w:p>
        </w:tc>
        <w:tc>
          <w:tcPr>
            <w:tcW w:w="1417" w:type="dxa"/>
          </w:tcPr>
          <w:p w:rsidR="00984887" w:rsidRPr="00CA5280" w:rsidRDefault="00984887" w:rsidP="003145B0">
            <w:pPr>
              <w:jc w:val="right"/>
            </w:pPr>
            <w:r>
              <w:t>6 877,46</w:t>
            </w:r>
          </w:p>
        </w:tc>
      </w:tr>
    </w:tbl>
    <w:p w:rsidR="00984887" w:rsidRDefault="00984887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4887" w:rsidRPr="00111B4C" w:rsidRDefault="00984887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984887" w:rsidRDefault="00984887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>
        <w:rPr>
          <w:b w:val="0"/>
          <w:sz w:val="24"/>
          <w:szCs w:val="24"/>
        </w:rPr>
        <w:t>:</w:t>
      </w:r>
    </w:p>
    <w:p w:rsidR="00984887" w:rsidRDefault="00984887" w:rsidP="009C7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sú krátkodobé, do jedného roka, najvýznamnejšiu položku tvoria záväzky z miezd, daní a poistného za mesiac december, vyplácané v januári nasledujúceho roku a dlhodobé záväzky zo sociálneho fondu.</w:t>
      </w:r>
    </w:p>
    <w:p w:rsidR="00984887" w:rsidRDefault="0098488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984887" w:rsidRPr="00505CBF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984887" w:rsidRPr="00DD5FF0" w:rsidRDefault="00984887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84887" w:rsidRPr="00DD5FF0" w:rsidRDefault="00984887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984887" w:rsidRPr="00DD5FF0" w:rsidRDefault="00984887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984887" w:rsidRP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4629A1" w:rsidRDefault="00984887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984887" w:rsidRPr="00A4699C" w:rsidRDefault="00984887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984887" w:rsidRPr="00A4699C" w:rsidRDefault="00984887" w:rsidP="003145B0">
            <w:pPr>
              <w:jc w:val="right"/>
              <w:rPr>
                <w:color w:val="FF0000"/>
              </w:rPr>
            </w:pPr>
          </w:p>
        </w:tc>
      </w:tr>
      <w:tr w:rsidR="00984887" w:rsidRP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4629A1" w:rsidRDefault="00984887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984887" w:rsidRPr="00C06CF3" w:rsidRDefault="00984887" w:rsidP="003145B0">
            <w:pPr>
              <w:jc w:val="right"/>
            </w:pPr>
            <w:r w:rsidRPr="00C06CF3">
              <w:t>49 317,73</w:t>
            </w:r>
          </w:p>
        </w:tc>
        <w:tc>
          <w:tcPr>
            <w:tcW w:w="1559" w:type="dxa"/>
          </w:tcPr>
          <w:p w:rsidR="00984887" w:rsidRPr="00C06CF3" w:rsidRDefault="00984887" w:rsidP="003145B0">
            <w:pPr>
              <w:jc w:val="right"/>
            </w:pPr>
            <w:r w:rsidRPr="00C06CF3">
              <w:t>44 505,45</w:t>
            </w:r>
          </w:p>
        </w:tc>
      </w:tr>
      <w:tr w:rsidR="00984887" w:rsidRPr="00240F6A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4629A1" w:rsidRDefault="0098488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zrážky z miezd (odbory, DDS12/2018)</w:t>
            </w:r>
          </w:p>
        </w:tc>
        <w:tc>
          <w:tcPr>
            <w:tcW w:w="1559" w:type="dxa"/>
          </w:tcPr>
          <w:p w:rsidR="00984887" w:rsidRPr="00C06CF3" w:rsidRDefault="00984887" w:rsidP="003145B0">
            <w:pPr>
              <w:jc w:val="right"/>
            </w:pPr>
            <w:r w:rsidRPr="00C06CF3">
              <w:t>386,58</w:t>
            </w:r>
          </w:p>
        </w:tc>
        <w:tc>
          <w:tcPr>
            <w:tcW w:w="1559" w:type="dxa"/>
          </w:tcPr>
          <w:p w:rsidR="00984887" w:rsidRPr="00C06CF3" w:rsidRDefault="00984887" w:rsidP="003145B0">
            <w:pPr>
              <w:jc w:val="right"/>
            </w:pPr>
            <w:r w:rsidRPr="00C06CF3">
              <w:t>375,25</w:t>
            </w:r>
          </w:p>
        </w:tc>
      </w:tr>
      <w:tr w:rsidR="00984887" w:rsidRPr="00CA528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4629A1" w:rsidRDefault="0098488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bookmarkStart w:id="4" w:name="_Hlk7099992"/>
            <w:r>
              <w:t>mzdy, poistné, dane 12/2018</w:t>
            </w:r>
          </w:p>
        </w:tc>
        <w:tc>
          <w:tcPr>
            <w:tcW w:w="1559" w:type="dxa"/>
          </w:tcPr>
          <w:p w:rsidR="00984887" w:rsidRPr="00CA5280" w:rsidRDefault="00984887" w:rsidP="003145B0">
            <w:pPr>
              <w:jc w:val="right"/>
            </w:pPr>
            <w:r>
              <w:t>38 916,46</w:t>
            </w:r>
          </w:p>
        </w:tc>
        <w:tc>
          <w:tcPr>
            <w:tcW w:w="1559" w:type="dxa"/>
          </w:tcPr>
          <w:p w:rsidR="00984887" w:rsidRPr="00CA5280" w:rsidRDefault="00984887" w:rsidP="003145B0">
            <w:pPr>
              <w:jc w:val="right"/>
            </w:pPr>
          </w:p>
        </w:tc>
      </w:tr>
      <w:bookmarkEnd w:id="4"/>
      <w:tr w:rsidR="00984887" w:rsidRPr="00CA528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4629A1" w:rsidRDefault="00984887" w:rsidP="00C06CF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prijaté preddavky</w:t>
            </w:r>
          </w:p>
        </w:tc>
        <w:tc>
          <w:tcPr>
            <w:tcW w:w="1559" w:type="dxa"/>
          </w:tcPr>
          <w:p w:rsidR="00984887" w:rsidRPr="00CA5280" w:rsidRDefault="00984887" w:rsidP="00C06CF3">
            <w:pPr>
              <w:jc w:val="right"/>
            </w:pPr>
            <w:r>
              <w:t>6 972,76</w:t>
            </w:r>
          </w:p>
        </w:tc>
        <w:tc>
          <w:tcPr>
            <w:tcW w:w="1559" w:type="dxa"/>
          </w:tcPr>
          <w:p w:rsidR="00984887" w:rsidRPr="00CA5280" w:rsidRDefault="00984887" w:rsidP="00C06CF3">
            <w:pPr>
              <w:jc w:val="right"/>
            </w:pPr>
            <w:r>
              <w:t>6 877,46</w:t>
            </w:r>
          </w:p>
        </w:tc>
      </w:tr>
      <w:tr w:rsidR="00984887" w:rsidRPr="00CA528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4629A1" w:rsidRDefault="00984887" w:rsidP="00C06CF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984887" w:rsidRPr="00CA5280" w:rsidRDefault="00984887" w:rsidP="00C06CF3">
            <w:pPr>
              <w:jc w:val="right"/>
            </w:pPr>
            <w:r>
              <w:t>3 041,93</w:t>
            </w:r>
          </w:p>
        </w:tc>
        <w:tc>
          <w:tcPr>
            <w:tcW w:w="1559" w:type="dxa"/>
          </w:tcPr>
          <w:p w:rsidR="00984887" w:rsidRPr="00CA5280" w:rsidRDefault="00984887" w:rsidP="00C06CF3">
            <w:pPr>
              <w:jc w:val="right"/>
            </w:pPr>
            <w:r>
              <w:t>1 008,12</w:t>
            </w:r>
          </w:p>
        </w:tc>
      </w:tr>
      <w:tr w:rsidR="00984887" w:rsidRPr="00CA528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4629A1" w:rsidRDefault="00984887" w:rsidP="00C06CF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záväzky zo SF</w:t>
            </w:r>
          </w:p>
        </w:tc>
        <w:tc>
          <w:tcPr>
            <w:tcW w:w="1559" w:type="dxa"/>
          </w:tcPr>
          <w:p w:rsidR="00984887" w:rsidRPr="00CA5280" w:rsidRDefault="00984887" w:rsidP="00C06CF3">
            <w:pPr>
              <w:jc w:val="right"/>
            </w:pPr>
            <w:r>
              <w:t>3 041,93</w:t>
            </w:r>
          </w:p>
        </w:tc>
        <w:tc>
          <w:tcPr>
            <w:tcW w:w="1559" w:type="dxa"/>
          </w:tcPr>
          <w:p w:rsidR="00984887" w:rsidRPr="00CA5280" w:rsidRDefault="00984887" w:rsidP="00C06CF3">
            <w:pPr>
              <w:jc w:val="right"/>
            </w:pPr>
            <w:r>
              <w:t>1 008,12</w:t>
            </w:r>
          </w:p>
        </w:tc>
      </w:tr>
      <w:tr w:rsidR="00984887" w:rsidRPr="00CA528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84887" w:rsidRPr="004629A1" w:rsidRDefault="00984887" w:rsidP="00C06CF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984887" w:rsidRPr="00CA5280" w:rsidRDefault="00984887" w:rsidP="00C06CF3">
            <w:pPr>
              <w:jc w:val="right"/>
            </w:pPr>
          </w:p>
        </w:tc>
        <w:tc>
          <w:tcPr>
            <w:tcW w:w="1559" w:type="dxa"/>
          </w:tcPr>
          <w:p w:rsidR="00984887" w:rsidRPr="00CA5280" w:rsidRDefault="00984887" w:rsidP="00C06CF3">
            <w:pPr>
              <w:jc w:val="right"/>
            </w:pPr>
          </w:p>
        </w:tc>
      </w:tr>
    </w:tbl>
    <w:p w:rsidR="00984887" w:rsidRDefault="00984887" w:rsidP="0083287E">
      <w:pPr>
        <w:rPr>
          <w:b/>
          <w:sz w:val="24"/>
          <w:szCs w:val="24"/>
        </w:rPr>
      </w:pPr>
    </w:p>
    <w:p w:rsidR="00984887" w:rsidRDefault="00984887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4887" w:rsidRDefault="00984887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4887" w:rsidRDefault="00984887" w:rsidP="00D77192">
      <w:pPr>
        <w:ind w:left="284"/>
        <w:rPr>
          <w:b/>
          <w:sz w:val="24"/>
          <w:szCs w:val="24"/>
        </w:rPr>
      </w:pPr>
    </w:p>
    <w:p w:rsidR="00984887" w:rsidRDefault="00984887" w:rsidP="00D77192">
      <w:pPr>
        <w:ind w:left="284"/>
        <w:rPr>
          <w:b/>
          <w:sz w:val="24"/>
          <w:szCs w:val="24"/>
        </w:rPr>
      </w:pPr>
    </w:p>
    <w:p w:rsidR="00984887" w:rsidRDefault="00984887" w:rsidP="00D77192">
      <w:pPr>
        <w:ind w:left="284"/>
        <w:rPr>
          <w:b/>
          <w:sz w:val="24"/>
          <w:szCs w:val="24"/>
        </w:rPr>
      </w:pPr>
    </w:p>
    <w:p w:rsidR="00984887" w:rsidRDefault="00984887" w:rsidP="00D77192">
      <w:pPr>
        <w:ind w:left="284"/>
        <w:rPr>
          <w:b/>
          <w:sz w:val="24"/>
          <w:szCs w:val="24"/>
        </w:rPr>
      </w:pPr>
    </w:p>
    <w:p w:rsidR="00984887" w:rsidRDefault="00984887" w:rsidP="00D77192">
      <w:pPr>
        <w:ind w:left="284"/>
        <w:rPr>
          <w:b/>
          <w:sz w:val="24"/>
          <w:szCs w:val="24"/>
        </w:rPr>
      </w:pPr>
    </w:p>
    <w:p w:rsidR="00984887" w:rsidRDefault="0098488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4887" w:rsidRPr="003D6A70" w:rsidRDefault="00984887" w:rsidP="00D904DC">
      <w:pPr>
        <w:jc w:val="center"/>
        <w:outlineLvl w:val="0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984887" w:rsidRPr="00FC435A" w:rsidRDefault="00984887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984887" w:rsidRDefault="0098488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4887" w:rsidRDefault="00984887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984887" w:rsidRPr="00074670" w:rsidRDefault="00984887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984887" w:rsidRPr="00713E0A" w:rsidRDefault="00984887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984887" w:rsidRPr="00713E0A" w:rsidRDefault="00984887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2017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984887" w:rsidRDefault="00984887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984887" w:rsidRPr="00C958C7" w:rsidRDefault="00984887" w:rsidP="00721476">
            <w:pPr>
              <w:jc w:val="right"/>
            </w:pPr>
          </w:p>
        </w:tc>
        <w:tc>
          <w:tcPr>
            <w:tcW w:w="1984" w:type="dxa"/>
          </w:tcPr>
          <w:p w:rsidR="00984887" w:rsidRPr="00C958C7" w:rsidRDefault="00984887" w:rsidP="00721476">
            <w:pPr>
              <w:jc w:val="right"/>
            </w:pP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096" w:type="dxa"/>
          </w:tcPr>
          <w:p w:rsidR="00984887" w:rsidRDefault="00984887" w:rsidP="00074670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984887" w:rsidRPr="00074670" w:rsidRDefault="00984887" w:rsidP="0046379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</w:tc>
        <w:tc>
          <w:tcPr>
            <w:tcW w:w="2268" w:type="dxa"/>
          </w:tcPr>
          <w:p w:rsidR="00984887" w:rsidRDefault="00984887" w:rsidP="00721476">
            <w:pPr>
              <w:jc w:val="right"/>
            </w:pPr>
            <w:r>
              <w:t>33 774,76</w:t>
            </w:r>
          </w:p>
          <w:p w:rsidR="00984887" w:rsidRPr="00C958C7" w:rsidRDefault="00984887" w:rsidP="00721476">
            <w:pPr>
              <w:jc w:val="right"/>
            </w:pPr>
            <w:r>
              <w:t>33 774,76</w:t>
            </w:r>
          </w:p>
        </w:tc>
        <w:tc>
          <w:tcPr>
            <w:tcW w:w="1984" w:type="dxa"/>
          </w:tcPr>
          <w:p w:rsidR="00984887" w:rsidRDefault="00984887" w:rsidP="00721476">
            <w:pPr>
              <w:jc w:val="right"/>
            </w:pPr>
            <w:r>
              <w:t>11 873,79</w:t>
            </w:r>
          </w:p>
          <w:p w:rsidR="00984887" w:rsidRPr="00C958C7" w:rsidRDefault="00984887" w:rsidP="00721476">
            <w:pPr>
              <w:jc w:val="right"/>
            </w:pPr>
            <w:r>
              <w:t>11 873,79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984887" w:rsidRPr="00DC6FCE" w:rsidRDefault="0098488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84887" w:rsidRPr="00074670" w:rsidRDefault="00984887" w:rsidP="00721476">
            <w:pPr>
              <w:jc w:val="right"/>
            </w:pPr>
          </w:p>
        </w:tc>
        <w:tc>
          <w:tcPr>
            <w:tcW w:w="1984" w:type="dxa"/>
          </w:tcPr>
          <w:p w:rsidR="00984887" w:rsidRPr="00074670" w:rsidRDefault="00984887" w:rsidP="00721476">
            <w:pPr>
              <w:jc w:val="right"/>
            </w:pP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84887" w:rsidRDefault="00984887" w:rsidP="00074670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984887" w:rsidRDefault="009848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materskú školu</w:t>
            </w:r>
          </w:p>
          <w:p w:rsidR="00984887" w:rsidRDefault="009848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984887" w:rsidRPr="00915134" w:rsidRDefault="009848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84887" w:rsidRDefault="00984887" w:rsidP="00721476">
            <w:pPr>
              <w:jc w:val="right"/>
            </w:pPr>
            <w:r>
              <w:t>546 801,93</w:t>
            </w:r>
          </w:p>
          <w:p w:rsidR="00984887" w:rsidRDefault="00984887" w:rsidP="00721476">
            <w:pPr>
              <w:jc w:val="right"/>
            </w:pPr>
            <w:r>
              <w:t>513 472,99</w:t>
            </w:r>
          </w:p>
          <w:p w:rsidR="00984887" w:rsidRPr="00074670" w:rsidRDefault="00984887" w:rsidP="00721476">
            <w:pPr>
              <w:jc w:val="right"/>
            </w:pPr>
            <w:r>
              <w:t>33 328,94</w:t>
            </w:r>
          </w:p>
        </w:tc>
        <w:tc>
          <w:tcPr>
            <w:tcW w:w="1984" w:type="dxa"/>
          </w:tcPr>
          <w:p w:rsidR="00984887" w:rsidRPr="00074670" w:rsidRDefault="00984887" w:rsidP="00721476">
            <w:pPr>
              <w:jc w:val="right"/>
            </w:pPr>
            <w:r>
              <w:t>163 407,41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84887" w:rsidRDefault="00984887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984887" w:rsidRPr="00074670" w:rsidRDefault="00984887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984887" w:rsidRPr="00074670" w:rsidRDefault="00984887" w:rsidP="00721476">
            <w:pPr>
              <w:jc w:val="right"/>
            </w:pPr>
            <w:r>
              <w:t>15 770,76</w:t>
            </w:r>
          </w:p>
        </w:tc>
        <w:tc>
          <w:tcPr>
            <w:tcW w:w="1984" w:type="dxa"/>
          </w:tcPr>
          <w:p w:rsidR="00984887" w:rsidRPr="00074670" w:rsidRDefault="00984887" w:rsidP="00721476">
            <w:pPr>
              <w:jc w:val="right"/>
            </w:pPr>
            <w:r>
              <w:t>4 909,12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84887" w:rsidRDefault="00984887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bookmarkStart w:id="5" w:name="OLE_LINK1"/>
            <w:bookmarkStart w:id="6" w:name="OLE_LINK2"/>
            <w:bookmarkStart w:id="7" w:name="OLE_LINK3"/>
            <w:r w:rsidRPr="00915134">
              <w:t xml:space="preserve">z bežných transferov </w:t>
            </w:r>
            <w:bookmarkEnd w:id="5"/>
            <w:bookmarkEnd w:id="6"/>
            <w:bookmarkEnd w:id="7"/>
            <w:r>
              <w:t>zo ŠR z toho:</w:t>
            </w:r>
          </w:p>
          <w:p w:rsidR="00984887" w:rsidRDefault="009848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predškolská výchova</w:t>
            </w:r>
          </w:p>
          <w:p w:rsidR="00984887" w:rsidRPr="00074670" w:rsidRDefault="009848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školskú jedáleň - HN</w:t>
            </w:r>
          </w:p>
        </w:tc>
        <w:tc>
          <w:tcPr>
            <w:tcW w:w="2268" w:type="dxa"/>
          </w:tcPr>
          <w:p w:rsidR="00984887" w:rsidRDefault="00984887" w:rsidP="00721476">
            <w:pPr>
              <w:jc w:val="right"/>
            </w:pPr>
            <w:r>
              <w:t>11 912,91</w:t>
            </w:r>
          </w:p>
          <w:p w:rsidR="00984887" w:rsidRDefault="00984887" w:rsidP="00721476">
            <w:pPr>
              <w:jc w:val="right"/>
            </w:pPr>
            <w:r>
              <w:t>11 776,20</w:t>
            </w:r>
          </w:p>
          <w:p w:rsidR="00984887" w:rsidRPr="00074670" w:rsidRDefault="00984887" w:rsidP="00721476">
            <w:pPr>
              <w:jc w:val="right"/>
            </w:pPr>
            <w:r>
              <w:t>136,71</w:t>
            </w:r>
          </w:p>
        </w:tc>
        <w:tc>
          <w:tcPr>
            <w:tcW w:w="1984" w:type="dxa"/>
          </w:tcPr>
          <w:p w:rsidR="00984887" w:rsidRPr="00074670" w:rsidRDefault="00984887" w:rsidP="00721476">
            <w:pPr>
              <w:jc w:val="right"/>
            </w:pPr>
            <w:r>
              <w:t>5 216,60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84887" w:rsidRDefault="00984887" w:rsidP="00915134">
            <w:r>
              <w:t>697 - Výnosy samosprávy z </w:t>
            </w:r>
            <w:r w:rsidRPr="00915134">
              <w:t>bež</w:t>
            </w:r>
            <w:r>
              <w:t>n.</w:t>
            </w:r>
            <w:r w:rsidRPr="00915134">
              <w:t>transf</w:t>
            </w:r>
            <w:r>
              <w:t>.</w:t>
            </w:r>
            <w:r w:rsidRPr="00915134">
              <w:t xml:space="preserve"> </w:t>
            </w:r>
            <w:r>
              <w:t>od ostat.subjektov. mimo VS:</w:t>
            </w:r>
          </w:p>
          <w:p w:rsidR="00984887" w:rsidRDefault="00984887" w:rsidP="001C5352"/>
        </w:tc>
        <w:tc>
          <w:tcPr>
            <w:tcW w:w="2268" w:type="dxa"/>
          </w:tcPr>
          <w:p w:rsidR="00984887" w:rsidRPr="00074670" w:rsidRDefault="00984887" w:rsidP="00721476">
            <w:pPr>
              <w:jc w:val="right"/>
            </w:pPr>
            <w:r>
              <w:t>1 500,00</w:t>
            </w:r>
          </w:p>
        </w:tc>
        <w:tc>
          <w:tcPr>
            <w:tcW w:w="1984" w:type="dxa"/>
          </w:tcPr>
          <w:p w:rsidR="00984887" w:rsidRPr="00074670" w:rsidRDefault="00984887" w:rsidP="00721476">
            <w:pPr>
              <w:jc w:val="right"/>
            </w:pP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984887" w:rsidRPr="00DC6FCE" w:rsidRDefault="0098488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984887" w:rsidRPr="00074670" w:rsidRDefault="00984887" w:rsidP="00721476">
            <w:pPr>
              <w:jc w:val="right"/>
            </w:pPr>
          </w:p>
        </w:tc>
        <w:tc>
          <w:tcPr>
            <w:tcW w:w="1984" w:type="dxa"/>
          </w:tcPr>
          <w:p w:rsidR="00984887" w:rsidRPr="00074670" w:rsidRDefault="00984887" w:rsidP="00721476">
            <w:pPr>
              <w:jc w:val="right"/>
            </w:pP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84887" w:rsidRDefault="00984887" w:rsidP="009C632E">
            <w:r>
              <w:t>648 - Ostatné výnosy :</w:t>
            </w:r>
          </w:p>
          <w:p w:rsidR="00984887" w:rsidRDefault="00984887" w:rsidP="004C06F6">
            <w:pPr>
              <w:ind w:left="318"/>
            </w:pPr>
          </w:p>
        </w:tc>
        <w:tc>
          <w:tcPr>
            <w:tcW w:w="2268" w:type="dxa"/>
          </w:tcPr>
          <w:p w:rsidR="00984887" w:rsidRPr="00074670" w:rsidRDefault="00984887" w:rsidP="00721476">
            <w:pPr>
              <w:jc w:val="right"/>
            </w:pPr>
            <w:r>
              <w:t>22 223,70</w:t>
            </w:r>
          </w:p>
        </w:tc>
        <w:tc>
          <w:tcPr>
            <w:tcW w:w="1984" w:type="dxa"/>
          </w:tcPr>
          <w:p w:rsidR="00984887" w:rsidRPr="00074670" w:rsidRDefault="00984887" w:rsidP="00721476">
            <w:pPr>
              <w:jc w:val="right"/>
            </w:pPr>
            <w:r>
              <w:t>8 621,00</w:t>
            </w:r>
          </w:p>
        </w:tc>
      </w:tr>
    </w:tbl>
    <w:p w:rsidR="00984887" w:rsidRPr="004919A9" w:rsidRDefault="00984887" w:rsidP="006A2CC4">
      <w:pPr>
        <w:ind w:left="284"/>
        <w:jc w:val="both"/>
        <w:rPr>
          <w:sz w:val="24"/>
          <w:szCs w:val="24"/>
        </w:rPr>
      </w:pPr>
      <w:r w:rsidRPr="004919A9">
        <w:rPr>
          <w:sz w:val="24"/>
          <w:szCs w:val="24"/>
        </w:rPr>
        <w:t xml:space="preserve">Celková výška výnosov k 31.12.2018 bola vykázaná vo výške 631 984,06 €, čo predstavuje nárast výnosov oproti roku 2017, keď bola celková výška výnosov vykázaná vo výške 194 027,92 €. </w:t>
      </w:r>
    </w:p>
    <w:p w:rsidR="00984887" w:rsidRPr="004919A9" w:rsidRDefault="00984887" w:rsidP="006A2CC4">
      <w:pPr>
        <w:ind w:left="284"/>
        <w:jc w:val="both"/>
        <w:rPr>
          <w:sz w:val="24"/>
          <w:szCs w:val="24"/>
        </w:rPr>
      </w:pPr>
      <w:r w:rsidRPr="004919A9">
        <w:rPr>
          <w:sz w:val="24"/>
          <w:szCs w:val="24"/>
        </w:rPr>
        <w:t xml:space="preserve">Nárast výnosov bol spôsobený </w:t>
      </w:r>
      <w:bookmarkStart w:id="8" w:name="OLE_LINK4"/>
      <w:r w:rsidRPr="004919A9">
        <w:rPr>
          <w:sz w:val="24"/>
          <w:szCs w:val="24"/>
        </w:rPr>
        <w:t>tým, že v roku 2017 MŠ ako právny subjekt vznikla od septembra, teda vykazovaná len 4 mesiace v roku 2017.</w:t>
      </w:r>
    </w:p>
    <w:bookmarkEnd w:id="8"/>
    <w:p w:rsidR="00984887" w:rsidRPr="00FD309F" w:rsidRDefault="00984887" w:rsidP="006A2CC4">
      <w:pPr>
        <w:ind w:left="284"/>
        <w:jc w:val="both"/>
        <w:rPr>
          <w:sz w:val="24"/>
          <w:szCs w:val="24"/>
        </w:rPr>
      </w:pPr>
      <w:r w:rsidRPr="00FD309F">
        <w:rPr>
          <w:sz w:val="24"/>
          <w:szCs w:val="24"/>
        </w:rPr>
        <w:t xml:space="preserve">Najväčší podiel na výnosoch tvorili výnosy: </w:t>
      </w:r>
    </w:p>
    <w:p w:rsidR="00984887" w:rsidRPr="004919A9" w:rsidRDefault="00984887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D309F">
        <w:rPr>
          <w:sz w:val="24"/>
          <w:szCs w:val="24"/>
        </w:rPr>
        <w:t>výnosy z bežných</w:t>
      </w:r>
      <w:r w:rsidRPr="004919A9">
        <w:rPr>
          <w:sz w:val="24"/>
          <w:szCs w:val="24"/>
        </w:rPr>
        <w:t xml:space="preserve"> transferov od zriaďovateľa vo výške 546 801,93 € (účet 691)</w:t>
      </w:r>
    </w:p>
    <w:p w:rsidR="00984887" w:rsidRPr="004919A9" w:rsidRDefault="00984887" w:rsidP="004919A9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984887" w:rsidRDefault="00984887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984887" w:rsidRPr="00895DF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984887" w:rsidRPr="00074670" w:rsidRDefault="00984887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984887" w:rsidRPr="0009212A" w:rsidRDefault="00984887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  <w:tc>
          <w:tcPr>
            <w:tcW w:w="2268" w:type="dxa"/>
            <w:shd w:val="clear" w:color="auto" w:fill="F2F2F2"/>
          </w:tcPr>
          <w:p w:rsidR="00984887" w:rsidRPr="0009212A" w:rsidRDefault="00984887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2017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984887" w:rsidRPr="00DC6FCE" w:rsidRDefault="0098488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84887" w:rsidRDefault="00984887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984887" w:rsidRPr="00074670" w:rsidRDefault="0098488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  <w:r>
              <w:t>51 672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  <w:r>
              <w:t>18 503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84887" w:rsidRDefault="00984887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984887" w:rsidRPr="00927CD6" w:rsidRDefault="009848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27CD6">
              <w:t>elektrická energia</w:t>
            </w:r>
          </w:p>
          <w:p w:rsidR="00984887" w:rsidRPr="00927CD6" w:rsidRDefault="009848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27CD6">
              <w:t>voda</w:t>
            </w:r>
          </w:p>
          <w:p w:rsidR="00984887" w:rsidRPr="00927CD6" w:rsidRDefault="009848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27CD6">
              <w:t>plyn</w:t>
            </w:r>
          </w:p>
          <w:p w:rsidR="00984887" w:rsidRPr="00074670" w:rsidRDefault="00984887" w:rsidP="00FD309F">
            <w:pPr>
              <w:ind w:left="318"/>
            </w:pPr>
          </w:p>
        </w:tc>
        <w:tc>
          <w:tcPr>
            <w:tcW w:w="2268" w:type="dxa"/>
          </w:tcPr>
          <w:p w:rsidR="00984887" w:rsidRDefault="00984887" w:rsidP="00721476">
            <w:pPr>
              <w:jc w:val="right"/>
            </w:pPr>
            <w:r>
              <w:t>21 524</w:t>
            </w:r>
          </w:p>
          <w:p w:rsidR="00984887" w:rsidRPr="00927CD6" w:rsidRDefault="00984887" w:rsidP="00721476">
            <w:pPr>
              <w:jc w:val="right"/>
            </w:pPr>
            <w:r w:rsidRPr="00927CD6">
              <w:t>5 095</w:t>
            </w:r>
          </w:p>
          <w:p w:rsidR="00984887" w:rsidRPr="00927CD6" w:rsidRDefault="00984887" w:rsidP="00721476">
            <w:pPr>
              <w:jc w:val="right"/>
            </w:pPr>
            <w:r w:rsidRPr="00927CD6">
              <w:t>1 523</w:t>
            </w:r>
          </w:p>
          <w:p w:rsidR="00984887" w:rsidRPr="00D904DC" w:rsidRDefault="00984887" w:rsidP="00721476">
            <w:pPr>
              <w:jc w:val="right"/>
            </w:pPr>
            <w:r w:rsidRPr="00D904DC">
              <w:t>14 90</w:t>
            </w:r>
            <w:r>
              <w:t>6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  <w:r>
              <w:t>8 250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984887" w:rsidRPr="00DC6FCE" w:rsidRDefault="0098488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84887" w:rsidRDefault="00984887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984887" w:rsidRPr="00074670" w:rsidRDefault="00984887" w:rsidP="00B902A8">
            <w:pPr>
              <w:ind w:left="318"/>
            </w:pP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  <w:r>
              <w:t>17 143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  <w:r>
              <w:t>5 073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984887" w:rsidRPr="00DC6FCE" w:rsidRDefault="0098488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84887" w:rsidRPr="00074670" w:rsidRDefault="00984887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  <w:r>
              <w:t>342 836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  <w:r>
              <w:t>134 441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84887" w:rsidRPr="00074670" w:rsidRDefault="00984887" w:rsidP="00CE6000">
            <w:r>
              <w:t>524 - Zákonné sociálne náklady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  <w:r>
              <w:t>118 182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  <w:r>
              <w:t>46 691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84887" w:rsidRDefault="00984887" w:rsidP="00CE6000">
            <w:r>
              <w:t>525 - Ostatné sociálne náklady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  <w:r>
              <w:t>5 421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  <w:r>
              <w:t>2 162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84887" w:rsidRDefault="00984887" w:rsidP="008640E2">
            <w:r>
              <w:t xml:space="preserve">527 - Zákonné sociálne náklady 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  <w:r>
              <w:t>5 525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  <w:r>
              <w:t>1 758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984887" w:rsidRPr="00DC6FCE" w:rsidRDefault="0098488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</w:p>
        </w:tc>
        <w:tc>
          <w:tcPr>
            <w:tcW w:w="2268" w:type="dxa"/>
          </w:tcPr>
          <w:p w:rsidR="00984887" w:rsidRPr="008A784C" w:rsidRDefault="00984887" w:rsidP="00721476">
            <w:pPr>
              <w:jc w:val="right"/>
            </w:pP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rPr>
          <w:trHeight w:val="824"/>
        </w:trPr>
        <w:tc>
          <w:tcPr>
            <w:tcW w:w="6096" w:type="dxa"/>
          </w:tcPr>
          <w:p w:rsidR="00984887" w:rsidRDefault="00984887" w:rsidP="00CA5A50">
            <w:r>
              <w:t>551 - Odpisy  DNM a DHM z toho:</w:t>
            </w:r>
          </w:p>
          <w:p w:rsidR="00984887" w:rsidRDefault="009848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984887" w:rsidRDefault="009848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  <w:p w:rsidR="00984887" w:rsidRDefault="00984887" w:rsidP="00FD309F">
            <w:pPr>
              <w:ind w:left="318"/>
            </w:pPr>
          </w:p>
          <w:p w:rsidR="00984887" w:rsidRDefault="00984887" w:rsidP="00FD309F">
            <w:pPr>
              <w:ind w:left="318"/>
            </w:pPr>
          </w:p>
          <w:p w:rsidR="00984887" w:rsidRPr="00074670" w:rsidRDefault="00984887" w:rsidP="00FD309F">
            <w:pPr>
              <w:ind w:left="318"/>
            </w:pPr>
          </w:p>
        </w:tc>
        <w:tc>
          <w:tcPr>
            <w:tcW w:w="2268" w:type="dxa"/>
          </w:tcPr>
          <w:p w:rsidR="00984887" w:rsidRDefault="00984887" w:rsidP="00721476">
            <w:pPr>
              <w:jc w:val="right"/>
            </w:pPr>
            <w:r>
              <w:t>15 770,76</w:t>
            </w:r>
          </w:p>
          <w:p w:rsidR="00984887" w:rsidRDefault="00984887" w:rsidP="00721476">
            <w:pPr>
              <w:jc w:val="right"/>
            </w:pPr>
            <w:r>
              <w:t>15 749,96</w:t>
            </w:r>
          </w:p>
          <w:p w:rsidR="00984887" w:rsidRDefault="00984887" w:rsidP="00721476">
            <w:pPr>
              <w:jc w:val="right"/>
            </w:pPr>
            <w:r>
              <w:t>20,80</w:t>
            </w:r>
          </w:p>
          <w:p w:rsidR="00984887" w:rsidRDefault="00984887" w:rsidP="00721476">
            <w:pPr>
              <w:jc w:val="right"/>
            </w:pPr>
          </w:p>
          <w:p w:rsidR="00984887" w:rsidRPr="008A784C" w:rsidRDefault="00984887" w:rsidP="00721476">
            <w:pPr>
              <w:jc w:val="right"/>
            </w:pPr>
          </w:p>
        </w:tc>
        <w:tc>
          <w:tcPr>
            <w:tcW w:w="2268" w:type="dxa"/>
          </w:tcPr>
          <w:p w:rsidR="00984887" w:rsidRDefault="00984887" w:rsidP="00721476">
            <w:pPr>
              <w:jc w:val="right"/>
            </w:pPr>
            <w:r>
              <w:t>4 909,12</w:t>
            </w:r>
          </w:p>
          <w:p w:rsidR="00984887" w:rsidRDefault="00984887" w:rsidP="00721476">
            <w:pPr>
              <w:jc w:val="right"/>
            </w:pPr>
            <w:r>
              <w:t>4 909,12</w:t>
            </w: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984887" w:rsidRPr="00DC6FCE" w:rsidRDefault="00984887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</w:tcPr>
          <w:p w:rsidR="00984887" w:rsidRPr="00074670" w:rsidRDefault="00984887" w:rsidP="00721476">
            <w:pPr>
              <w:jc w:val="right"/>
            </w:pPr>
          </w:p>
        </w:tc>
        <w:tc>
          <w:tcPr>
            <w:tcW w:w="2268" w:type="dxa"/>
          </w:tcPr>
          <w:p w:rsidR="00984887" w:rsidRPr="00074670" w:rsidRDefault="00984887" w:rsidP="00721476">
            <w:pPr>
              <w:jc w:val="right"/>
            </w:pPr>
          </w:p>
        </w:tc>
      </w:tr>
      <w:tr w:rsidR="00984887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84887" w:rsidRDefault="00984887" w:rsidP="009C0DB4">
            <w:r>
              <w:t>588 - Náklady z odvodu príjmov z toho:</w:t>
            </w:r>
          </w:p>
          <w:p w:rsidR="00984887" w:rsidRPr="00074670" w:rsidRDefault="009848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</w:tcPr>
          <w:p w:rsidR="00984887" w:rsidRPr="00074670" w:rsidRDefault="00984887" w:rsidP="00721476">
            <w:pPr>
              <w:jc w:val="right"/>
            </w:pPr>
            <w:r>
              <w:t>55 552</w:t>
            </w:r>
          </w:p>
        </w:tc>
        <w:tc>
          <w:tcPr>
            <w:tcW w:w="2268" w:type="dxa"/>
          </w:tcPr>
          <w:p w:rsidR="00984887" w:rsidRPr="00074670" w:rsidRDefault="00984887" w:rsidP="00721476">
            <w:pPr>
              <w:jc w:val="right"/>
            </w:pPr>
            <w:r>
              <w:t>8 621</w:t>
            </w:r>
          </w:p>
        </w:tc>
      </w:tr>
    </w:tbl>
    <w:p w:rsidR="00984887" w:rsidRDefault="00984887" w:rsidP="000F6D88">
      <w:pPr>
        <w:ind w:left="284"/>
        <w:rPr>
          <w:b/>
          <w:sz w:val="24"/>
          <w:szCs w:val="24"/>
        </w:rPr>
      </w:pPr>
    </w:p>
    <w:p w:rsidR="00984887" w:rsidRPr="00C62167" w:rsidRDefault="00984887" w:rsidP="00716AA3">
      <w:pPr>
        <w:ind w:left="284"/>
        <w:jc w:val="both"/>
        <w:rPr>
          <w:sz w:val="24"/>
          <w:szCs w:val="24"/>
        </w:rPr>
      </w:pPr>
      <w:r w:rsidRPr="00C62167">
        <w:rPr>
          <w:sz w:val="24"/>
          <w:szCs w:val="24"/>
        </w:rPr>
        <w:t xml:space="preserve">Celková výška nákladov k 31.12.2018 bola vykázaná vo výške 634 790,02 €, čo predstavuje nárast nákladov oproti roku 2017, keď bola celková výška nákladov vykázaná vo výške 230 507,89 €. </w:t>
      </w:r>
    </w:p>
    <w:p w:rsidR="00984887" w:rsidRPr="004919A9" w:rsidRDefault="00984887" w:rsidP="00C62167">
      <w:pPr>
        <w:ind w:left="284"/>
        <w:jc w:val="both"/>
        <w:rPr>
          <w:sz w:val="24"/>
          <w:szCs w:val="24"/>
        </w:rPr>
      </w:pPr>
      <w:r w:rsidRPr="00C62167">
        <w:rPr>
          <w:sz w:val="24"/>
          <w:szCs w:val="24"/>
        </w:rPr>
        <w:t>Nárast nákladov bol spôsobený</w:t>
      </w:r>
      <w:r>
        <w:rPr>
          <w:color w:val="FF0000"/>
          <w:sz w:val="24"/>
          <w:szCs w:val="24"/>
        </w:rPr>
        <w:t xml:space="preserve"> </w:t>
      </w:r>
      <w:r w:rsidRPr="004919A9">
        <w:rPr>
          <w:sz w:val="24"/>
          <w:szCs w:val="24"/>
        </w:rPr>
        <w:t>tým, že v roku 2017 MŠ ako právny subjekt vznikla od septembra, teda vykazovaná len 4 mesiace v roku 2017.</w:t>
      </w:r>
    </w:p>
    <w:p w:rsidR="00984887" w:rsidRPr="00FD309F" w:rsidRDefault="00984887" w:rsidP="00716AA3">
      <w:pPr>
        <w:ind w:left="284"/>
        <w:jc w:val="both"/>
        <w:rPr>
          <w:sz w:val="24"/>
          <w:szCs w:val="24"/>
        </w:rPr>
      </w:pPr>
      <w:r w:rsidRPr="00FD309F">
        <w:rPr>
          <w:sz w:val="24"/>
          <w:szCs w:val="24"/>
        </w:rPr>
        <w:t xml:space="preserve">Najväčší podiel na nákladoch tvorili náklady: </w:t>
      </w:r>
    </w:p>
    <w:p w:rsidR="00984887" w:rsidRPr="00FD309F" w:rsidRDefault="00984887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D309F">
        <w:rPr>
          <w:sz w:val="24"/>
          <w:szCs w:val="24"/>
        </w:rPr>
        <w:t>mzdové náklady vo výške 342 836 €</w:t>
      </w:r>
    </w:p>
    <w:p w:rsidR="00984887" w:rsidRPr="00FD309F" w:rsidRDefault="00984887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D309F">
        <w:rPr>
          <w:sz w:val="24"/>
          <w:szCs w:val="24"/>
        </w:rPr>
        <w:t>sociálne náklady vo výške 118 182 €</w:t>
      </w:r>
    </w:p>
    <w:p w:rsidR="00984887" w:rsidRPr="00FD309F" w:rsidRDefault="00984887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D309F">
        <w:rPr>
          <w:sz w:val="24"/>
          <w:szCs w:val="24"/>
        </w:rPr>
        <w:t xml:space="preserve">služby vo výške 17 143 €  </w:t>
      </w:r>
    </w:p>
    <w:p w:rsidR="00984887" w:rsidRPr="00FD309F" w:rsidRDefault="00984887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D309F">
        <w:rPr>
          <w:sz w:val="24"/>
          <w:szCs w:val="24"/>
        </w:rPr>
        <w:t>odpisy vo výške 15 770 €</w:t>
      </w:r>
    </w:p>
    <w:p w:rsidR="00984887" w:rsidRPr="00FD309F" w:rsidRDefault="00984887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D309F">
        <w:rPr>
          <w:sz w:val="24"/>
          <w:szCs w:val="24"/>
        </w:rPr>
        <w:t>náklady z odvodu príjmov RO vo výške  55 552 € (účet 588)</w:t>
      </w:r>
    </w:p>
    <w:p w:rsidR="00984887" w:rsidRPr="00FD309F" w:rsidRDefault="00984887" w:rsidP="00716AA3">
      <w:pPr>
        <w:ind w:left="284"/>
        <w:rPr>
          <w:b/>
          <w:sz w:val="24"/>
          <w:szCs w:val="24"/>
        </w:rPr>
      </w:pPr>
    </w:p>
    <w:p w:rsidR="00984887" w:rsidRDefault="00984887" w:rsidP="00716AA3">
      <w:pPr>
        <w:ind w:left="284"/>
        <w:rPr>
          <w:b/>
          <w:sz w:val="24"/>
          <w:szCs w:val="24"/>
        </w:rPr>
      </w:pPr>
    </w:p>
    <w:p w:rsidR="00984887" w:rsidRDefault="00984887" w:rsidP="00716AA3">
      <w:pPr>
        <w:ind w:left="284"/>
        <w:rPr>
          <w:b/>
          <w:sz w:val="24"/>
          <w:szCs w:val="24"/>
        </w:rPr>
      </w:pPr>
    </w:p>
    <w:p w:rsidR="00984887" w:rsidRPr="00FC435A" w:rsidRDefault="00984887" w:rsidP="00D904DC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984887" w:rsidRPr="00FC435A" w:rsidRDefault="00984887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984887" w:rsidRDefault="00984887" w:rsidP="00C82316">
      <w:pPr>
        <w:jc w:val="center"/>
        <w:rPr>
          <w:b/>
          <w:sz w:val="24"/>
          <w:szCs w:val="24"/>
        </w:rPr>
      </w:pPr>
    </w:p>
    <w:p w:rsidR="00984887" w:rsidRPr="009F0666" w:rsidRDefault="00984887" w:rsidP="00D904DC">
      <w:pPr>
        <w:jc w:val="both"/>
        <w:outlineLvl w:val="0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984887" w:rsidRPr="00CE5477" w:rsidRDefault="0098488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984887" w:rsidRPr="00327252" w:rsidRDefault="00984887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D309F">
        <w:rPr>
          <w:sz w:val="24"/>
          <w:szCs w:val="24"/>
        </w:rPr>
        <w:t>rozpočtovej organizácie bol schválený mestským</w:t>
      </w:r>
      <w:r>
        <w:rPr>
          <w:sz w:val="24"/>
          <w:szCs w:val="24"/>
        </w:rPr>
        <w:t xml:space="preserve"> zastupiteľstvom </w:t>
      </w:r>
      <w:r w:rsidRPr="00327252">
        <w:rPr>
          <w:sz w:val="24"/>
          <w:szCs w:val="24"/>
        </w:rPr>
        <w:t>dňa 14.12.2017  uznesením č. 148 C /2017.</w:t>
      </w:r>
    </w:p>
    <w:p w:rsidR="00984887" w:rsidRPr="00327252" w:rsidRDefault="00984887" w:rsidP="00CE5477">
      <w:pPr>
        <w:jc w:val="both"/>
        <w:rPr>
          <w:sz w:val="24"/>
          <w:szCs w:val="24"/>
        </w:rPr>
      </w:pPr>
      <w:r w:rsidRPr="00327252">
        <w:rPr>
          <w:sz w:val="24"/>
          <w:szCs w:val="24"/>
        </w:rPr>
        <w:t xml:space="preserve">Zmeny rozpočtu: </w:t>
      </w:r>
    </w:p>
    <w:p w:rsidR="00984887" w:rsidRPr="00CE5477" w:rsidRDefault="0098488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28.02.2018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 primátora č. RP 1/2018</w:t>
      </w:r>
    </w:p>
    <w:p w:rsidR="00984887" w:rsidRDefault="00984887" w:rsidP="00850A97">
      <w:pPr>
        <w:numPr>
          <w:ilvl w:val="0"/>
          <w:numId w:val="2"/>
        </w:numPr>
        <w:jc w:val="both"/>
        <w:rPr>
          <w:sz w:val="24"/>
          <w:szCs w:val="24"/>
        </w:rPr>
      </w:pPr>
      <w:r w:rsidRPr="00437362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 xml:space="preserve">23.02.2018 </w:t>
      </w:r>
      <w:r w:rsidRPr="00437362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 xml:space="preserve">28/2018 a </w:t>
      </w:r>
      <w:r w:rsidRPr="00437362">
        <w:rPr>
          <w:sz w:val="24"/>
          <w:szCs w:val="24"/>
        </w:rPr>
        <w:t>2</w:t>
      </w:r>
      <w:r>
        <w:rPr>
          <w:sz w:val="24"/>
          <w:szCs w:val="24"/>
        </w:rPr>
        <w:t>9</w:t>
      </w:r>
      <w:r w:rsidRPr="00437362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Pr="00437362">
        <w:rPr>
          <w:sz w:val="24"/>
          <w:szCs w:val="24"/>
        </w:rPr>
        <w:t>.2018. RO č.</w:t>
      </w:r>
      <w:r>
        <w:rPr>
          <w:sz w:val="24"/>
          <w:szCs w:val="24"/>
        </w:rPr>
        <w:t xml:space="preserve"> </w:t>
      </w:r>
      <w:r w:rsidRPr="00437362">
        <w:rPr>
          <w:sz w:val="24"/>
          <w:szCs w:val="24"/>
        </w:rPr>
        <w:t>6/2018</w:t>
      </w:r>
    </w:p>
    <w:p w:rsidR="00984887" w:rsidRDefault="00984887" w:rsidP="00984D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437362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 xml:space="preserve">23.02.2018 </w:t>
      </w:r>
      <w:r w:rsidRPr="00437362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 xml:space="preserve">28/2018 a </w:t>
      </w:r>
      <w:r w:rsidRPr="00437362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Pr="00437362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437362">
        <w:rPr>
          <w:sz w:val="24"/>
          <w:szCs w:val="24"/>
        </w:rPr>
        <w:t>.2018. RO č.</w:t>
      </w:r>
      <w:r>
        <w:rPr>
          <w:sz w:val="24"/>
          <w:szCs w:val="24"/>
        </w:rPr>
        <w:t xml:space="preserve"> </w:t>
      </w:r>
      <w:r w:rsidRPr="00437362">
        <w:rPr>
          <w:sz w:val="24"/>
          <w:szCs w:val="24"/>
        </w:rPr>
        <w:t>6/2018</w:t>
      </w:r>
    </w:p>
    <w:p w:rsidR="00984887" w:rsidRPr="00437362" w:rsidRDefault="00984887" w:rsidP="00850A9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437362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31.05.2018 RO primátora č. RP 4/2018 </w:t>
      </w:r>
    </w:p>
    <w:p w:rsidR="00984887" w:rsidRDefault="00984887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 </w:t>
      </w:r>
      <w:r w:rsidRPr="00437362">
        <w:rPr>
          <w:sz w:val="24"/>
          <w:szCs w:val="24"/>
        </w:rPr>
        <w:t>zmena</w:t>
      </w:r>
      <w:r w:rsidRPr="00CE5477">
        <w:rPr>
          <w:sz w:val="24"/>
          <w:szCs w:val="24"/>
        </w:rPr>
        <w:t xml:space="preserve"> schválen</w:t>
      </w:r>
      <w:r>
        <w:rPr>
          <w:sz w:val="24"/>
          <w:szCs w:val="24"/>
        </w:rPr>
        <w:t>á dňa 30.06.2018 rozpočtovým opatrením č. 1/2018</w:t>
      </w:r>
    </w:p>
    <w:p w:rsidR="00984887" w:rsidRDefault="00984887" w:rsidP="0032725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437362">
        <w:rPr>
          <w:sz w:val="24"/>
          <w:szCs w:val="24"/>
        </w:rPr>
        <w:t>zmena</w:t>
      </w:r>
      <w:r w:rsidRPr="00CE5477">
        <w:rPr>
          <w:sz w:val="24"/>
          <w:szCs w:val="24"/>
        </w:rPr>
        <w:t xml:space="preserve"> schválen</w:t>
      </w:r>
      <w:r>
        <w:rPr>
          <w:sz w:val="24"/>
          <w:szCs w:val="24"/>
        </w:rPr>
        <w:t>á dňa 25.1.2018 uznesením č. 6/2018 30.09.2018 rozpoč.opatr. č. 1/2018</w:t>
      </w:r>
    </w:p>
    <w:p w:rsidR="00984887" w:rsidRDefault="00984887" w:rsidP="004F725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</w:t>
      </w:r>
      <w:r w:rsidRPr="00437362">
        <w:rPr>
          <w:sz w:val="24"/>
          <w:szCs w:val="24"/>
        </w:rPr>
        <w:t>zmena</w:t>
      </w:r>
      <w:r w:rsidRPr="00CE5477">
        <w:rPr>
          <w:sz w:val="24"/>
          <w:szCs w:val="24"/>
        </w:rPr>
        <w:t xml:space="preserve"> schválen</w:t>
      </w:r>
      <w:r>
        <w:rPr>
          <w:sz w:val="24"/>
          <w:szCs w:val="24"/>
        </w:rPr>
        <w:t xml:space="preserve">á dňa 14.12.2017 </w:t>
      </w:r>
      <w:r w:rsidRPr="00437362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148 C/2017 a 30.11.2018 RO primátora č. RP 10/2018</w:t>
      </w:r>
    </w:p>
    <w:p w:rsidR="00984887" w:rsidRDefault="00984887" w:rsidP="004F725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 zmena</w:t>
      </w:r>
      <w:r w:rsidRPr="00CE5477">
        <w:rPr>
          <w:sz w:val="24"/>
          <w:szCs w:val="24"/>
        </w:rPr>
        <w:t xml:space="preserve"> schválen</w:t>
      </w:r>
      <w:r>
        <w:rPr>
          <w:sz w:val="24"/>
          <w:szCs w:val="24"/>
        </w:rPr>
        <w:t xml:space="preserve">á dňa 14.12.2018 </w:t>
      </w:r>
      <w:r w:rsidRPr="00437362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148 C/2017 a 31.12.2018 RO primátora č. RP 11/2018</w:t>
      </w:r>
    </w:p>
    <w:p w:rsidR="00984887" w:rsidRDefault="00984887" w:rsidP="0032725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</w:t>
      </w:r>
      <w:r w:rsidRPr="00437362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 xml:space="preserve">23.02.2018 </w:t>
      </w:r>
      <w:r w:rsidRPr="00437362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28/2018 a 31</w:t>
      </w:r>
      <w:r w:rsidRPr="00437362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437362">
        <w:rPr>
          <w:sz w:val="24"/>
          <w:szCs w:val="24"/>
        </w:rPr>
        <w:t>.2018. RO č.</w:t>
      </w:r>
      <w:r>
        <w:rPr>
          <w:sz w:val="24"/>
          <w:szCs w:val="24"/>
        </w:rPr>
        <w:t xml:space="preserve"> </w:t>
      </w:r>
      <w:r w:rsidRPr="00437362">
        <w:rPr>
          <w:sz w:val="24"/>
          <w:szCs w:val="24"/>
        </w:rPr>
        <w:t>6/2018</w:t>
      </w:r>
    </w:p>
    <w:p w:rsidR="00984887" w:rsidRPr="00CE5477" w:rsidRDefault="00984887" w:rsidP="004F725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desiata </w:t>
      </w:r>
      <w:r w:rsidRPr="00437362">
        <w:rPr>
          <w:sz w:val="24"/>
          <w:szCs w:val="24"/>
        </w:rPr>
        <w:t>zmena</w:t>
      </w:r>
      <w:r w:rsidRPr="00CE5477">
        <w:rPr>
          <w:sz w:val="24"/>
          <w:szCs w:val="24"/>
        </w:rPr>
        <w:t xml:space="preserve"> schválen</w:t>
      </w:r>
      <w:r>
        <w:rPr>
          <w:sz w:val="24"/>
          <w:szCs w:val="24"/>
        </w:rPr>
        <w:t>á dňa 25.1.2018 uznesením č. 6/2018 31.12.2018 rozpoč.opatr. č. 1/2018</w:t>
      </w:r>
    </w:p>
    <w:p w:rsidR="00984887" w:rsidRDefault="00984887" w:rsidP="004F7252">
      <w:pPr>
        <w:ind w:left="360"/>
        <w:jc w:val="both"/>
        <w:rPr>
          <w:sz w:val="24"/>
          <w:szCs w:val="24"/>
        </w:rPr>
      </w:pPr>
    </w:p>
    <w:p w:rsidR="00984887" w:rsidRPr="00CE5477" w:rsidRDefault="00984887" w:rsidP="00327252">
      <w:pPr>
        <w:ind w:left="720"/>
        <w:jc w:val="both"/>
        <w:rPr>
          <w:sz w:val="24"/>
          <w:szCs w:val="24"/>
        </w:rPr>
      </w:pPr>
    </w:p>
    <w:p w:rsidR="00984887" w:rsidRDefault="00984887" w:rsidP="00B031CD">
      <w:pPr>
        <w:jc w:val="center"/>
        <w:rPr>
          <w:b/>
          <w:sz w:val="24"/>
          <w:szCs w:val="24"/>
        </w:rPr>
      </w:pPr>
    </w:p>
    <w:p w:rsidR="00984887" w:rsidRDefault="00984887" w:rsidP="00B031CD">
      <w:pPr>
        <w:jc w:val="center"/>
        <w:rPr>
          <w:b/>
          <w:sz w:val="24"/>
          <w:szCs w:val="24"/>
        </w:rPr>
      </w:pPr>
    </w:p>
    <w:p w:rsidR="00984887" w:rsidRDefault="00984887" w:rsidP="00B031CD">
      <w:pPr>
        <w:jc w:val="center"/>
        <w:rPr>
          <w:b/>
          <w:sz w:val="24"/>
          <w:szCs w:val="24"/>
        </w:rPr>
      </w:pPr>
    </w:p>
    <w:p w:rsidR="00984887" w:rsidRDefault="00984887" w:rsidP="00B031CD">
      <w:pPr>
        <w:jc w:val="center"/>
        <w:rPr>
          <w:b/>
          <w:sz w:val="24"/>
          <w:szCs w:val="24"/>
        </w:rPr>
      </w:pPr>
    </w:p>
    <w:p w:rsidR="00984887" w:rsidRPr="00FC435A" w:rsidRDefault="00984887" w:rsidP="00D904DC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984887" w:rsidRDefault="00984887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84887" w:rsidRPr="00FC435A" w:rsidRDefault="00984887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984887" w:rsidRDefault="00984887" w:rsidP="00B031CD">
      <w:pPr>
        <w:jc w:val="center"/>
        <w:rPr>
          <w:b/>
          <w:sz w:val="28"/>
        </w:rPr>
      </w:pPr>
    </w:p>
    <w:p w:rsidR="00984887" w:rsidRDefault="00984887" w:rsidP="00B031CD">
      <w:pPr>
        <w:jc w:val="center"/>
        <w:rPr>
          <w:b/>
          <w:sz w:val="28"/>
        </w:rPr>
      </w:pPr>
    </w:p>
    <w:p w:rsidR="00984887" w:rsidRDefault="00984887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984887" w:rsidRDefault="00984887" w:rsidP="0052674C">
      <w:pPr>
        <w:jc w:val="both"/>
        <w:rPr>
          <w:sz w:val="24"/>
          <w:szCs w:val="24"/>
        </w:rPr>
      </w:pPr>
    </w:p>
    <w:p w:rsidR="00984887" w:rsidRDefault="00984887" w:rsidP="0052674C">
      <w:pPr>
        <w:jc w:val="both"/>
        <w:rPr>
          <w:sz w:val="24"/>
          <w:szCs w:val="24"/>
        </w:rPr>
      </w:pPr>
    </w:p>
    <w:p w:rsidR="00984887" w:rsidRDefault="00984887" w:rsidP="0052674C">
      <w:pPr>
        <w:jc w:val="both"/>
        <w:rPr>
          <w:sz w:val="24"/>
          <w:szCs w:val="24"/>
        </w:rPr>
      </w:pPr>
    </w:p>
    <w:p w:rsidR="00984887" w:rsidRDefault="00984887" w:rsidP="0052674C">
      <w:pPr>
        <w:jc w:val="both"/>
        <w:rPr>
          <w:sz w:val="24"/>
          <w:szCs w:val="24"/>
        </w:rPr>
      </w:pPr>
    </w:p>
    <w:p w:rsidR="00984887" w:rsidRDefault="00984887" w:rsidP="00B031CD">
      <w:pPr>
        <w:spacing w:line="360" w:lineRule="auto"/>
        <w:rPr>
          <w:b/>
          <w:sz w:val="24"/>
          <w:szCs w:val="24"/>
          <w:u w:val="single"/>
        </w:rPr>
      </w:pPr>
    </w:p>
    <w:p w:rsidR="00984887" w:rsidRPr="0052674C" w:rsidRDefault="00984887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984887" w:rsidRPr="0052674C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887" w:rsidRDefault="00984887">
      <w:r>
        <w:separator/>
      </w:r>
    </w:p>
  </w:endnote>
  <w:endnote w:type="continuationSeparator" w:id="0">
    <w:p w:rsidR="00984887" w:rsidRDefault="00984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887" w:rsidRDefault="00984887" w:rsidP="004712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4887" w:rsidRDefault="00984887" w:rsidP="0049143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887" w:rsidRDefault="00984887" w:rsidP="00CE70B2">
    <w:pPr>
      <w:pStyle w:val="Footer"/>
      <w:framePr w:wrap="around" w:vAnchor="text" w:hAnchor="page" w:x="11215" w:y="77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84887" w:rsidRDefault="00984887" w:rsidP="0049143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887" w:rsidRDefault="00984887">
      <w:r>
        <w:separator/>
      </w:r>
    </w:p>
  </w:footnote>
  <w:footnote w:type="continuationSeparator" w:id="0">
    <w:p w:rsidR="00984887" w:rsidRDefault="00984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887" w:rsidRPr="0065096D" w:rsidRDefault="00984887" w:rsidP="0065096D">
    <w:pPr>
      <w:pStyle w:val="Header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Materská škola, Mierová 141, 059 21  Svit</w:t>
    </w:r>
  </w:p>
  <w:p w:rsidR="00984887" w:rsidRPr="0065096D" w:rsidRDefault="00984887" w:rsidP="0065096D">
    <w:pPr>
      <w:pStyle w:val="Header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984887" w:rsidRDefault="0098488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889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6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7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8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8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9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0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0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1649" w:hanging="180"/>
      </w:pPr>
      <w:rPr>
        <w:rFonts w:cs="Times New Roman"/>
      </w:r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643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F0352C6"/>
    <w:multiLevelType w:val="hybridMultilevel"/>
    <w:tmpl w:val="5C5224A4"/>
    <w:lvl w:ilvl="0" w:tplc="E6527372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>
    <w:nsid w:val="7C965AAB"/>
    <w:multiLevelType w:val="hybridMultilevel"/>
    <w:tmpl w:val="9CCA736A"/>
    <w:lvl w:ilvl="0" w:tplc="4D8EB8D0">
      <w:start w:val="1"/>
      <w:numFmt w:val="decimalZero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 w:numId="39">
    <w:abstractNumId w:val="3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0A7D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04F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67DEF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5352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E4D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578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39D0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252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46E0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4F3A"/>
    <w:rsid w:val="003C5D6D"/>
    <w:rsid w:val="003C6C1A"/>
    <w:rsid w:val="003D0CF2"/>
    <w:rsid w:val="003D20EF"/>
    <w:rsid w:val="003D3805"/>
    <w:rsid w:val="003D6A70"/>
    <w:rsid w:val="003D6B86"/>
    <w:rsid w:val="003E0343"/>
    <w:rsid w:val="003E0AA1"/>
    <w:rsid w:val="003E2205"/>
    <w:rsid w:val="003E2E8B"/>
    <w:rsid w:val="003E3641"/>
    <w:rsid w:val="003E3951"/>
    <w:rsid w:val="003E6D66"/>
    <w:rsid w:val="003E6DDE"/>
    <w:rsid w:val="003F0C95"/>
    <w:rsid w:val="003F1064"/>
    <w:rsid w:val="003F37E9"/>
    <w:rsid w:val="003F68BD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362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79E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9A9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6F6"/>
    <w:rsid w:val="004C09A8"/>
    <w:rsid w:val="004C0A22"/>
    <w:rsid w:val="004C1C3D"/>
    <w:rsid w:val="004C278A"/>
    <w:rsid w:val="004C279A"/>
    <w:rsid w:val="004C28F8"/>
    <w:rsid w:val="004C2A89"/>
    <w:rsid w:val="004C2E08"/>
    <w:rsid w:val="004C3AEA"/>
    <w:rsid w:val="004C4C7A"/>
    <w:rsid w:val="004C57F4"/>
    <w:rsid w:val="004C5F43"/>
    <w:rsid w:val="004C71DE"/>
    <w:rsid w:val="004C7847"/>
    <w:rsid w:val="004C7A6E"/>
    <w:rsid w:val="004C7DBF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3DB3"/>
    <w:rsid w:val="004E479A"/>
    <w:rsid w:val="004E4E53"/>
    <w:rsid w:val="004E77E5"/>
    <w:rsid w:val="004F007B"/>
    <w:rsid w:val="004F1EC4"/>
    <w:rsid w:val="004F7252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903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27F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FD6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B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2B10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22FD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317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A97"/>
    <w:rsid w:val="00851842"/>
    <w:rsid w:val="00852FE5"/>
    <w:rsid w:val="0085526C"/>
    <w:rsid w:val="00855435"/>
    <w:rsid w:val="0085674F"/>
    <w:rsid w:val="00857583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2AC3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CD6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887"/>
    <w:rsid w:val="00984D9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16E"/>
    <w:rsid w:val="009A39A4"/>
    <w:rsid w:val="009A7995"/>
    <w:rsid w:val="009A79BF"/>
    <w:rsid w:val="009B0802"/>
    <w:rsid w:val="009B1BA8"/>
    <w:rsid w:val="009B23EC"/>
    <w:rsid w:val="009B3C9C"/>
    <w:rsid w:val="009B4435"/>
    <w:rsid w:val="009B535B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7D0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1C09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37D"/>
    <w:rsid w:val="00A614DA"/>
    <w:rsid w:val="00A61CEE"/>
    <w:rsid w:val="00A62F98"/>
    <w:rsid w:val="00A639A3"/>
    <w:rsid w:val="00A6418B"/>
    <w:rsid w:val="00A6693F"/>
    <w:rsid w:val="00A707E8"/>
    <w:rsid w:val="00A71045"/>
    <w:rsid w:val="00A71761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24DB"/>
    <w:rsid w:val="00A93C17"/>
    <w:rsid w:val="00A94674"/>
    <w:rsid w:val="00A9483A"/>
    <w:rsid w:val="00A94C62"/>
    <w:rsid w:val="00A9509F"/>
    <w:rsid w:val="00A956B9"/>
    <w:rsid w:val="00A95CC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70E"/>
    <w:rsid w:val="00B83C6B"/>
    <w:rsid w:val="00B8455D"/>
    <w:rsid w:val="00B863F2"/>
    <w:rsid w:val="00B902A8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CF3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2167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631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4F30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04DC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51B8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1F37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12F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652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3663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3F5D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14A8"/>
    <w:rsid w:val="00F32772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607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7B0"/>
    <w:rsid w:val="00FD1969"/>
    <w:rsid w:val="00FD309F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2167"/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1D64"/>
  </w:style>
  <w:style w:type="paragraph" w:styleId="BalloonText">
    <w:name w:val="Balloon Text"/>
    <w:basedOn w:val="Normal"/>
    <w:link w:val="BalloonText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D64"/>
    <w:rPr>
      <w:sz w:val="0"/>
      <w:szCs w:val="0"/>
    </w:rPr>
  </w:style>
  <w:style w:type="character" w:styleId="PageNumber">
    <w:name w:val="page number"/>
    <w:basedOn w:val="DefaultParagraphFont"/>
    <w:uiPriority w:val="99"/>
    <w:rsid w:val="00491430"/>
    <w:rPr>
      <w:rFonts w:cs="Times New Roman"/>
    </w:rPr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C5302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054EA"/>
    <w:rPr>
      <w:sz w:val="18"/>
    </w:rPr>
  </w:style>
  <w:style w:type="paragraph" w:customStyle="1" w:styleId="Pismenka">
    <w:name w:val="Pismenka"/>
    <w:basedOn w:val="BodyText"/>
    <w:rsid w:val="00CC5302"/>
    <w:pPr>
      <w:tabs>
        <w:tab w:val="num" w:pos="426"/>
      </w:tabs>
      <w:ind w:hanging="426"/>
    </w:pPr>
    <w:rPr>
      <w:b/>
    </w:rPr>
  </w:style>
  <w:style w:type="paragraph" w:styleId="Header">
    <w:name w:val="header"/>
    <w:basedOn w:val="Normal"/>
    <w:link w:val="Header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096D"/>
    <w:rPr>
      <w:rFonts w:cs="Times New Roman"/>
    </w:rPr>
  </w:style>
  <w:style w:type="paragraph" w:customStyle="1" w:styleId="tltlTextopatreniaArialNarrow11ptZa0pt">
    <w:name w:val="Štýl Štýl Text opatrenia + Arial Narrow 11 pt + Za:  0 pt"/>
    <w:basedOn w:val="Normal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al"/>
    <w:autoRedefine/>
    <w:rsid w:val="0052674C"/>
    <w:pPr>
      <w:ind w:right="-79"/>
      <w:jc w:val="both"/>
    </w:pPr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D904D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E1D64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9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4851</TotalTime>
  <Pages>7</Pages>
  <Words>2113</Words>
  <Characters>12050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xx</cp:lastModifiedBy>
  <cp:revision>1831</cp:revision>
  <cp:lastPrinted>2015-01-04T08:45:00Z</cp:lastPrinted>
  <dcterms:created xsi:type="dcterms:W3CDTF">2008-09-28T07:21:00Z</dcterms:created>
  <dcterms:modified xsi:type="dcterms:W3CDTF">2019-04-29T12:55:00Z</dcterms:modified>
</cp:coreProperties>
</file>