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31.12.2018</w:t>
      </w:r>
    </w:p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Pr="00732A93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89273E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9273E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9273E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9273E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Luczy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9273E" w:rsidRPr="007256C6" w:rsidRDefault="0089273E" w:rsidP="005E098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89273E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9273E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9273E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9273E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9273E" w:rsidRPr="007256C6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927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9273E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F2851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9273E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Pr="007256C6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9273E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89273E" w:rsidRPr="007256C6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9273E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</w:t>
            </w:r>
          </w:p>
        </w:tc>
      </w:tr>
      <w:tr w:rsidR="008927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</w:t>
            </w:r>
          </w:p>
        </w:tc>
      </w:tr>
    </w:tbl>
    <w:p w:rsidR="0089273E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Pr="007256C6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9273E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9273E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927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EC01A3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EC01A3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EC01A3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Pr="007256C6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927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BB470C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Pr="007256C6" w:rsidRDefault="0089273E" w:rsidP="005E098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927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9273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273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9273E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9273E" w:rsidRPr="007256C6" w:rsidRDefault="0089273E" w:rsidP="005E098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9273E" w:rsidRPr="007256C6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9273E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9273E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9273E" w:rsidRPr="007256C6" w:rsidRDefault="0089273E" w:rsidP="005E098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9273E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9273E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273E" w:rsidRPr="007256C6" w:rsidRDefault="0089273E" w:rsidP="005E098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Default="0089273E" w:rsidP="005E098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9273E" w:rsidRPr="007256C6" w:rsidRDefault="0089273E" w:rsidP="005E098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9273E" w:rsidRPr="00AC0CDD" w:rsidRDefault="0089273E" w:rsidP="000120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89273E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73E" w:rsidRDefault="0089273E">
      <w:r>
        <w:separator/>
      </w:r>
    </w:p>
  </w:endnote>
  <w:endnote w:type="continuationSeparator" w:id="0">
    <w:p w:rsidR="0089273E" w:rsidRDefault="00892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73E" w:rsidRDefault="0089273E">
      <w:r>
        <w:separator/>
      </w:r>
    </w:p>
  </w:footnote>
  <w:footnote w:type="continuationSeparator" w:id="0">
    <w:p w:rsidR="0089273E" w:rsidRDefault="008927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73E" w:rsidRDefault="0089273E">
    <w:pPr>
      <w:pStyle w:val="Header"/>
    </w:pPr>
    <w:r>
      <w:t>Poznámky Úč POD 3-01                        IČO: 45598762                               DIČ: 2023070346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1205A"/>
    <w:rsid w:val="00017A1A"/>
    <w:rsid w:val="00042BFD"/>
    <w:rsid w:val="000521C8"/>
    <w:rsid w:val="00056C0A"/>
    <w:rsid w:val="00057CCF"/>
    <w:rsid w:val="0006021B"/>
    <w:rsid w:val="00066063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4B32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96BC3"/>
    <w:rsid w:val="002A23E4"/>
    <w:rsid w:val="002A2499"/>
    <w:rsid w:val="002A4873"/>
    <w:rsid w:val="002E4347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7453F"/>
    <w:rsid w:val="004805DE"/>
    <w:rsid w:val="00484EB8"/>
    <w:rsid w:val="00485A1A"/>
    <w:rsid w:val="00487E05"/>
    <w:rsid w:val="00493581"/>
    <w:rsid w:val="00495D0A"/>
    <w:rsid w:val="004D0CC0"/>
    <w:rsid w:val="004E1FB4"/>
    <w:rsid w:val="004E2649"/>
    <w:rsid w:val="004F7C37"/>
    <w:rsid w:val="00503298"/>
    <w:rsid w:val="00513E80"/>
    <w:rsid w:val="00517AB9"/>
    <w:rsid w:val="00520ACC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0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D3EB3"/>
    <w:rsid w:val="006E4D75"/>
    <w:rsid w:val="006E56ED"/>
    <w:rsid w:val="006E6DF1"/>
    <w:rsid w:val="007077A2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273E"/>
    <w:rsid w:val="008950D1"/>
    <w:rsid w:val="008B1D23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320C5"/>
    <w:rsid w:val="00A777C9"/>
    <w:rsid w:val="00AA179B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38E8"/>
    <w:rsid w:val="00C05FBD"/>
    <w:rsid w:val="00C22766"/>
    <w:rsid w:val="00C245C1"/>
    <w:rsid w:val="00C477BA"/>
    <w:rsid w:val="00C47D37"/>
    <w:rsid w:val="00C52B1B"/>
    <w:rsid w:val="00C92119"/>
    <w:rsid w:val="00C93EE3"/>
    <w:rsid w:val="00CB1247"/>
    <w:rsid w:val="00CB4156"/>
    <w:rsid w:val="00CB7A4B"/>
    <w:rsid w:val="00CD0269"/>
    <w:rsid w:val="00CE6EF1"/>
    <w:rsid w:val="00D26879"/>
    <w:rsid w:val="00D46E5A"/>
    <w:rsid w:val="00D664AD"/>
    <w:rsid w:val="00D71B10"/>
    <w:rsid w:val="00D75564"/>
    <w:rsid w:val="00D7679A"/>
    <w:rsid w:val="00D80FA6"/>
    <w:rsid w:val="00D81383"/>
    <w:rsid w:val="00D8483E"/>
    <w:rsid w:val="00DA767B"/>
    <w:rsid w:val="00DB19AF"/>
    <w:rsid w:val="00DD160F"/>
    <w:rsid w:val="00DD584E"/>
    <w:rsid w:val="00E0630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3354"/>
    <w:rsid w:val="00FD78D6"/>
    <w:rsid w:val="00FE7943"/>
    <w:rsid w:val="00FF08A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B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677B2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7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77B2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77B2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129</TotalTime>
  <Pages>5</Pages>
  <Words>806</Words>
  <Characters>4596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Anna Zalepova</dc:creator>
  <cp:keywords/>
  <dc:description/>
  <cp:lastModifiedBy>Zalepova</cp:lastModifiedBy>
  <cp:revision>3</cp:revision>
  <cp:lastPrinted>2016-03-12T07:34:00Z</cp:lastPrinted>
  <dcterms:created xsi:type="dcterms:W3CDTF">2019-05-27T11:20:00Z</dcterms:created>
  <dcterms:modified xsi:type="dcterms:W3CDTF">2019-05-27T13:29:00Z</dcterms:modified>
</cp:coreProperties>
</file>