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9273E" w:rsidRDefault="0089273E" w:rsidP="005E0980">
      <w:pPr>
        <w:pStyle w:val="Odsad"/>
        <w:tabs>
          <w:tab w:val="clear" w:pos="340"/>
        </w:tabs>
        <w:spacing w:beforeLines="40" w:after="0" w:line="240" w:lineRule="auto"/>
        <w:ind w:left="0" w:firstLine="0"/>
        <w:jc w:val="center"/>
        <w:rPr>
          <w:rFonts w:ascii="Calibri" w:hAnsi="Calibri" w:cs="FuturaTEEDem"/>
          <w:b/>
          <w:noProof w:val="0"/>
        </w:rPr>
      </w:pPr>
      <w:r>
        <w:rPr>
          <w:rFonts w:ascii="Calibri" w:hAnsi="Calibri" w:cs="FuturaTEEDem"/>
          <w:b/>
          <w:noProof w:val="0"/>
        </w:rPr>
        <w:t>POZNÁMKY INDIVIDUÁLNEJ ÚĆTOVNEJ ZÁVIERKY</w:t>
      </w:r>
    </w:p>
    <w:p w:rsidR="0089273E" w:rsidRDefault="0089273E" w:rsidP="005E0980">
      <w:pPr>
        <w:pStyle w:val="Odsad"/>
        <w:tabs>
          <w:tab w:val="clear" w:pos="340"/>
        </w:tabs>
        <w:spacing w:beforeLines="40" w:after="0" w:line="240" w:lineRule="auto"/>
        <w:ind w:left="0" w:firstLine="0"/>
        <w:jc w:val="center"/>
        <w:rPr>
          <w:rFonts w:ascii="Calibri" w:hAnsi="Calibri" w:cs="FuturaTEEDem"/>
          <w:b/>
          <w:noProof w:val="0"/>
        </w:rPr>
      </w:pPr>
      <w:r>
        <w:rPr>
          <w:rFonts w:ascii="Calibri" w:hAnsi="Calibri" w:cs="FuturaTEEDem"/>
          <w:b/>
          <w:noProof w:val="0"/>
        </w:rPr>
        <w:t>ZOSTAVENEJ KU DŃU 31.12.2018</w:t>
      </w:r>
    </w:p>
    <w:p w:rsidR="0089273E" w:rsidRDefault="0089273E" w:rsidP="005E0980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89273E" w:rsidRPr="00732A93" w:rsidRDefault="0089273E" w:rsidP="005E0980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noProof w:val="0"/>
        </w:rPr>
      </w:pPr>
      <w:r>
        <w:rPr>
          <w:rFonts w:ascii="Calibri" w:hAnsi="Calibri" w:cs="FuturaTEEDem"/>
          <w:b/>
          <w:noProof w:val="0"/>
        </w:rPr>
        <w:t xml:space="preserve">Opis hospodárskej činnosti účtovnej jednotky: </w:t>
      </w:r>
      <w:r>
        <w:rPr>
          <w:rFonts w:ascii="Calibri" w:hAnsi="Calibri" w:cs="FuturaTEEDem"/>
          <w:noProof w:val="0"/>
        </w:rPr>
        <w:t>Prevádzkovanie kultúrnych, spoločenských a zábavných zariadení sprostredkovanie v oblasti služieb, nepravidelná osobná cestná doprava.</w:t>
      </w:r>
    </w:p>
    <w:p w:rsidR="0089273E" w:rsidRDefault="0089273E" w:rsidP="005E0980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89273E" w:rsidRDefault="0089273E" w:rsidP="005E0980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89273E" w:rsidRPr="007256C6" w:rsidRDefault="0089273E" w:rsidP="005E0980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A. písm. c)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po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te zamestnancov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861"/>
        <w:gridCol w:w="2749"/>
        <w:gridCol w:w="2750"/>
      </w:tblGrid>
      <w:tr w:rsidR="0089273E" w:rsidRPr="007256C6" w:rsidTr="00CE6EF1">
        <w:tc>
          <w:tcPr>
            <w:tcW w:w="386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9273E" w:rsidRPr="007256C6" w:rsidRDefault="0089273E" w:rsidP="005E098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9273E" w:rsidRPr="007256C6" w:rsidRDefault="0089273E" w:rsidP="005E098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89273E" w:rsidRPr="007256C6" w:rsidRDefault="0089273E" w:rsidP="005E0980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89273E" w:rsidRPr="007256C6">
        <w:tc>
          <w:tcPr>
            <w:tcW w:w="386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89273E" w:rsidRPr="007256C6" w:rsidRDefault="0089273E" w:rsidP="005E09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Priemerný prepočítaný počet zamestnancov</w:t>
            </w:r>
          </w:p>
        </w:tc>
        <w:tc>
          <w:tcPr>
            <w:tcW w:w="274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273E" w:rsidRPr="007256C6" w:rsidRDefault="0089273E" w:rsidP="005E09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75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89273E" w:rsidRPr="007256C6" w:rsidRDefault="0089273E" w:rsidP="005E09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89273E" w:rsidRPr="007256C6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273E" w:rsidRPr="007256C6" w:rsidRDefault="0089273E" w:rsidP="005E09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Stav zamestnancov ku dňu, ku ktorému sa zostavuje účtovná závierka, z toho: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273E" w:rsidRPr="007256C6" w:rsidRDefault="0089273E" w:rsidP="005E09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9273E" w:rsidRPr="007256C6" w:rsidRDefault="0089273E" w:rsidP="005E09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89273E" w:rsidRPr="007256C6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273E" w:rsidRPr="007256C6" w:rsidRDefault="0089273E" w:rsidP="005E09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počet vedúcich zamestnancov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273E" w:rsidRPr="007256C6" w:rsidRDefault="0089273E" w:rsidP="005E09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9273E" w:rsidRPr="007256C6" w:rsidRDefault="0089273E" w:rsidP="005E09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</w:tbl>
    <w:p w:rsidR="0089273E" w:rsidRPr="007256C6" w:rsidRDefault="0089273E" w:rsidP="005E0980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89273E" w:rsidRPr="007256C6" w:rsidRDefault="0089273E" w:rsidP="005E0980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B. písm. b)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štruktúre spolo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níkov, akcionárov ku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u, ku ktorému sa zostavuje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závierka a o štruktúre spolo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níkov, akcionárov do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a jej zmeny vzniknutej v priebehu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tovného obdobia</w:t>
      </w:r>
    </w:p>
    <w:p w:rsidR="0089273E" w:rsidRPr="007256C6" w:rsidRDefault="0089273E" w:rsidP="005E0980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03"/>
        <w:gridCol w:w="1232"/>
        <w:gridCol w:w="1288"/>
        <w:gridCol w:w="2018"/>
        <w:gridCol w:w="2019"/>
      </w:tblGrid>
      <w:tr w:rsidR="0089273E" w:rsidRPr="007256C6" w:rsidTr="00CE6EF1">
        <w:tc>
          <w:tcPr>
            <w:tcW w:w="280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89273E" w:rsidRPr="007256C6" w:rsidRDefault="0089273E" w:rsidP="005E098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252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9273E" w:rsidRPr="007256C6" w:rsidRDefault="0089273E" w:rsidP="005E098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2018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89273E" w:rsidRPr="007256C6" w:rsidRDefault="0089273E" w:rsidP="005E098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na 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2019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89273E" w:rsidRPr="007256C6" w:rsidRDefault="0089273E" w:rsidP="005E0980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 podiel na ostatných položkách VI ako na 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89273E" w:rsidRPr="007256C6" w:rsidTr="00CE6EF1">
        <w:tc>
          <w:tcPr>
            <w:tcW w:w="2803" w:type="dxa"/>
            <w:vMerge/>
            <w:tcBorders>
              <w:bottom w:val="single" w:sz="2" w:space="0" w:color="auto"/>
              <w:right w:val="single" w:sz="2" w:space="0" w:color="auto"/>
            </w:tcBorders>
          </w:tcPr>
          <w:p w:rsidR="0089273E" w:rsidRPr="007256C6" w:rsidRDefault="0089273E" w:rsidP="005E0980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9273E" w:rsidRPr="007256C6" w:rsidRDefault="0089273E" w:rsidP="005E098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9273E" w:rsidRPr="007256C6" w:rsidRDefault="0089273E" w:rsidP="005E0980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2018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273E" w:rsidRPr="007256C6" w:rsidRDefault="0089273E" w:rsidP="005E0980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:rsidR="0089273E" w:rsidRPr="007256C6" w:rsidRDefault="0089273E" w:rsidP="005E0980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89273E" w:rsidRPr="007256C6">
        <w:tc>
          <w:tcPr>
            <w:tcW w:w="280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9273E" w:rsidRPr="007256C6" w:rsidRDefault="0089273E" w:rsidP="005E098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9273E" w:rsidRPr="007256C6" w:rsidRDefault="0089273E" w:rsidP="005E098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9273E" w:rsidRPr="007256C6" w:rsidRDefault="0089273E" w:rsidP="005E098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9273E" w:rsidRPr="007256C6" w:rsidRDefault="0089273E" w:rsidP="005E098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89273E" w:rsidRPr="007256C6" w:rsidRDefault="0089273E" w:rsidP="005E098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89273E" w:rsidRPr="007256C6">
        <w:tc>
          <w:tcPr>
            <w:tcW w:w="280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89273E" w:rsidRPr="007256C6" w:rsidRDefault="0089273E" w:rsidP="005E09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Ing. Peter Luczy</w:t>
            </w:r>
          </w:p>
        </w:tc>
        <w:tc>
          <w:tcPr>
            <w:tcW w:w="123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273E" w:rsidRPr="007256C6" w:rsidRDefault="0089273E" w:rsidP="005E09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128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273E" w:rsidRPr="007256C6" w:rsidRDefault="0089273E" w:rsidP="005E09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273E" w:rsidRPr="007256C6" w:rsidRDefault="0089273E" w:rsidP="005E09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89273E" w:rsidRPr="007256C6" w:rsidRDefault="0089273E" w:rsidP="005E09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</w:tr>
      <w:tr w:rsidR="0089273E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273E" w:rsidRPr="007256C6" w:rsidRDefault="0089273E" w:rsidP="005E09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273E" w:rsidRPr="007256C6" w:rsidRDefault="0089273E" w:rsidP="005E09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273E" w:rsidRPr="007256C6" w:rsidRDefault="0089273E" w:rsidP="005E09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273E" w:rsidRPr="007256C6" w:rsidRDefault="0089273E" w:rsidP="005E09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9273E" w:rsidRPr="007256C6" w:rsidRDefault="0089273E" w:rsidP="005E09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89273E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273E" w:rsidRPr="007256C6" w:rsidRDefault="0089273E" w:rsidP="005E09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273E" w:rsidRPr="007256C6" w:rsidRDefault="0089273E" w:rsidP="005E09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273E" w:rsidRPr="007256C6" w:rsidRDefault="0089273E" w:rsidP="005E09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273E" w:rsidRPr="007256C6" w:rsidRDefault="0089273E" w:rsidP="005E09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9273E" w:rsidRPr="007256C6" w:rsidRDefault="0089273E" w:rsidP="005E09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89273E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273E" w:rsidRPr="007256C6" w:rsidRDefault="0089273E" w:rsidP="005E09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273E" w:rsidRPr="007256C6" w:rsidRDefault="0089273E" w:rsidP="005E09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273E" w:rsidRPr="007256C6" w:rsidRDefault="0089273E" w:rsidP="005E09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273E" w:rsidRPr="007256C6" w:rsidRDefault="0089273E" w:rsidP="005E09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9273E" w:rsidRPr="007256C6" w:rsidRDefault="0089273E" w:rsidP="005E09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89273E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273E" w:rsidRPr="007256C6" w:rsidRDefault="0089273E" w:rsidP="005E09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273E" w:rsidRPr="007256C6" w:rsidRDefault="0089273E" w:rsidP="005E09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273E" w:rsidRPr="007256C6" w:rsidRDefault="0089273E" w:rsidP="005E09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273E" w:rsidRPr="007256C6" w:rsidRDefault="0089273E" w:rsidP="005E09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9273E" w:rsidRPr="007256C6" w:rsidRDefault="0089273E" w:rsidP="005E09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89273E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273E" w:rsidRPr="007256C6" w:rsidRDefault="0089273E" w:rsidP="005E09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273E" w:rsidRPr="007256C6" w:rsidRDefault="0089273E" w:rsidP="005E09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273E" w:rsidRPr="007256C6" w:rsidRDefault="0089273E" w:rsidP="005E09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273E" w:rsidRPr="007256C6" w:rsidRDefault="0089273E" w:rsidP="005E09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9273E" w:rsidRPr="007256C6" w:rsidRDefault="0089273E" w:rsidP="005E09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89273E" w:rsidRPr="007256C6" w:rsidRDefault="0089273E" w:rsidP="005E0980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br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223"/>
        <w:gridCol w:w="1260"/>
        <w:gridCol w:w="1245"/>
        <w:gridCol w:w="1189"/>
        <w:gridCol w:w="1722"/>
        <w:gridCol w:w="1721"/>
      </w:tblGrid>
      <w:tr w:rsidR="0089273E" w:rsidRPr="007256C6" w:rsidTr="00BF2B26">
        <w:tc>
          <w:tcPr>
            <w:tcW w:w="3483" w:type="dxa"/>
            <w:gridSpan w:val="2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9273E" w:rsidRPr="007256C6" w:rsidRDefault="0089273E" w:rsidP="005E098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 do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t>a zmeny v štruktúre 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níkov, akcionárov</w:t>
            </w:r>
          </w:p>
        </w:tc>
        <w:tc>
          <w:tcPr>
            <w:tcW w:w="243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9273E" w:rsidRPr="007256C6" w:rsidRDefault="0089273E" w:rsidP="005E098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1722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89273E" w:rsidRPr="007256C6" w:rsidRDefault="0089273E" w:rsidP="005E098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na 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1721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89273E" w:rsidRPr="007256C6" w:rsidRDefault="0089273E" w:rsidP="005E0980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 podiel na ostatných položkách VI ako na 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89273E" w:rsidRPr="007256C6" w:rsidTr="00BF2B2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273E" w:rsidRPr="007256C6" w:rsidRDefault="0089273E" w:rsidP="005E098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273E" w:rsidRPr="007256C6" w:rsidRDefault="0089273E" w:rsidP="005E098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zmeny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273E" w:rsidRPr="007256C6" w:rsidRDefault="0089273E" w:rsidP="005E098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273E" w:rsidRPr="007256C6" w:rsidRDefault="0089273E" w:rsidP="005E098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1722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273E" w:rsidRPr="007256C6" w:rsidRDefault="0089273E" w:rsidP="005E098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:rsidR="0089273E" w:rsidRPr="007256C6" w:rsidRDefault="0089273E" w:rsidP="005E0980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</w:p>
        </w:tc>
      </w:tr>
      <w:tr w:rsidR="0089273E" w:rsidRPr="007256C6">
        <w:tc>
          <w:tcPr>
            <w:tcW w:w="222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9273E" w:rsidRPr="007256C6" w:rsidRDefault="0089273E" w:rsidP="005E098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9273E" w:rsidRPr="007256C6" w:rsidRDefault="0089273E" w:rsidP="005E098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9273E" w:rsidRPr="007256C6" w:rsidRDefault="0089273E" w:rsidP="005E098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9273E" w:rsidRPr="007256C6" w:rsidRDefault="0089273E" w:rsidP="005E098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9273E" w:rsidRPr="007256C6" w:rsidRDefault="0089273E" w:rsidP="005E098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89273E" w:rsidRPr="007256C6" w:rsidRDefault="0089273E" w:rsidP="005E0980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89273E" w:rsidRPr="007256C6">
        <w:tc>
          <w:tcPr>
            <w:tcW w:w="222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89273E" w:rsidRPr="007256C6" w:rsidRDefault="0089273E" w:rsidP="005E09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273E" w:rsidRPr="007256C6" w:rsidRDefault="0089273E" w:rsidP="005E09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273E" w:rsidRPr="007256C6" w:rsidRDefault="0089273E" w:rsidP="005E09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273E" w:rsidRPr="007256C6" w:rsidRDefault="0089273E" w:rsidP="005E09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273E" w:rsidRPr="007256C6" w:rsidRDefault="0089273E" w:rsidP="005E09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89273E" w:rsidRPr="007256C6" w:rsidRDefault="0089273E" w:rsidP="005E09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89273E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273E" w:rsidRPr="007256C6" w:rsidRDefault="0089273E" w:rsidP="005E09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273E" w:rsidRPr="007256C6" w:rsidRDefault="0089273E" w:rsidP="005E09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273E" w:rsidRPr="007256C6" w:rsidRDefault="0089273E" w:rsidP="005E09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273E" w:rsidRPr="007256C6" w:rsidRDefault="0089273E" w:rsidP="005E09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273E" w:rsidRPr="007256C6" w:rsidRDefault="0089273E" w:rsidP="005E09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9273E" w:rsidRPr="007256C6" w:rsidRDefault="0089273E" w:rsidP="005E09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89273E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273E" w:rsidRPr="007256C6" w:rsidRDefault="0089273E" w:rsidP="005E09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273E" w:rsidRPr="007256C6" w:rsidRDefault="0089273E" w:rsidP="005E09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273E" w:rsidRPr="007256C6" w:rsidRDefault="0089273E" w:rsidP="005E09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273E" w:rsidRPr="007256C6" w:rsidRDefault="0089273E" w:rsidP="005E09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273E" w:rsidRPr="007256C6" w:rsidRDefault="0089273E" w:rsidP="005E09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9273E" w:rsidRPr="007256C6" w:rsidRDefault="0089273E" w:rsidP="005E09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89273E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273E" w:rsidRPr="007256C6" w:rsidRDefault="0089273E" w:rsidP="005E09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273E" w:rsidRPr="007256C6" w:rsidRDefault="0089273E" w:rsidP="005E098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273E" w:rsidRPr="007256C6" w:rsidRDefault="0089273E" w:rsidP="005E09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273E" w:rsidRPr="007256C6" w:rsidRDefault="0089273E" w:rsidP="005E09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273E" w:rsidRPr="007256C6" w:rsidRDefault="0089273E" w:rsidP="005E09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9273E" w:rsidRPr="007256C6" w:rsidRDefault="0089273E" w:rsidP="005E09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89273E" w:rsidRDefault="0089273E" w:rsidP="005E0980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89273E" w:rsidRPr="007256C6" w:rsidRDefault="0089273E" w:rsidP="005E0980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t>3</w:t>
      </w:r>
      <w:r w:rsidRPr="007256C6">
        <w:rPr>
          <w:rFonts w:ascii="Calibri" w:hAnsi="Calibri" w:cs="FuturaTEEDem"/>
          <w:b/>
          <w:noProof w:val="0"/>
        </w:rPr>
        <w:t>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s)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vekovej štruktúre 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 xml:space="preserve">adávok </w:t>
      </w:r>
    </w:p>
    <w:p w:rsidR="0089273E" w:rsidRPr="007256C6" w:rsidRDefault="0089273E" w:rsidP="005E0980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2209"/>
        <w:gridCol w:w="2209"/>
        <w:gridCol w:w="2209"/>
      </w:tblGrid>
      <w:tr w:rsidR="0089273E" w:rsidRPr="007256C6" w:rsidTr="007F2851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9273E" w:rsidRPr="007256C6" w:rsidRDefault="0089273E" w:rsidP="005E098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9273E" w:rsidRPr="007256C6" w:rsidRDefault="0089273E" w:rsidP="005E098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 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9273E" w:rsidRPr="007256C6" w:rsidRDefault="0089273E" w:rsidP="005E098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 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9273E" w:rsidRPr="007256C6" w:rsidRDefault="0089273E" w:rsidP="005E0980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spolu</w:t>
            </w:r>
          </w:p>
        </w:tc>
      </w:tr>
      <w:tr w:rsidR="0089273E" w:rsidRPr="007256C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9273E" w:rsidRPr="007256C6" w:rsidRDefault="0089273E" w:rsidP="005E098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9273E" w:rsidRPr="007256C6" w:rsidRDefault="0089273E" w:rsidP="005E098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9273E" w:rsidRPr="007256C6" w:rsidRDefault="0089273E" w:rsidP="005E098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89273E" w:rsidRPr="007256C6" w:rsidRDefault="0089273E" w:rsidP="005E098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89273E" w:rsidRPr="007256C6" w:rsidTr="00EC081A">
        <w:tc>
          <w:tcPr>
            <w:tcW w:w="9360" w:type="dxa"/>
            <w:gridSpan w:val="4"/>
            <w:tcBorders>
              <w:top w:val="single" w:sz="8" w:space="0" w:color="auto"/>
              <w:bottom w:val="single" w:sz="2" w:space="0" w:color="auto"/>
            </w:tcBorders>
          </w:tcPr>
          <w:p w:rsidR="0089273E" w:rsidRPr="007256C6" w:rsidRDefault="0089273E" w:rsidP="005E09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89273E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273E" w:rsidRPr="007256C6" w:rsidRDefault="0089273E" w:rsidP="005E09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273E" w:rsidRPr="007256C6" w:rsidRDefault="0089273E" w:rsidP="005E09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273E" w:rsidRPr="007256C6" w:rsidRDefault="0089273E" w:rsidP="005E09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9273E" w:rsidRPr="007256C6" w:rsidRDefault="0089273E" w:rsidP="005E09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89273E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273E" w:rsidRPr="007256C6" w:rsidRDefault="0089273E" w:rsidP="005E09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273E" w:rsidRPr="007256C6" w:rsidRDefault="0089273E" w:rsidP="005E09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273E" w:rsidRPr="007256C6" w:rsidRDefault="0089273E" w:rsidP="005E09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9273E" w:rsidRPr="007256C6" w:rsidRDefault="0089273E" w:rsidP="005E09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9273E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273E" w:rsidRPr="007256C6" w:rsidRDefault="0089273E" w:rsidP="005E09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273E" w:rsidRPr="007256C6" w:rsidRDefault="0089273E" w:rsidP="005E09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273E" w:rsidRPr="007256C6" w:rsidRDefault="0089273E" w:rsidP="005E09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9273E" w:rsidRPr="007256C6" w:rsidRDefault="0089273E" w:rsidP="005E09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9273E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273E" w:rsidRPr="007256C6" w:rsidRDefault="0089273E" w:rsidP="005E09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273E" w:rsidRPr="007256C6" w:rsidRDefault="0089273E" w:rsidP="005E09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273E" w:rsidRPr="007256C6" w:rsidRDefault="0089273E" w:rsidP="005E09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9273E" w:rsidRPr="007256C6" w:rsidRDefault="0089273E" w:rsidP="005E09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9273E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273E" w:rsidRPr="007256C6" w:rsidRDefault="0089273E" w:rsidP="005E09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273E" w:rsidRPr="007256C6" w:rsidRDefault="0089273E" w:rsidP="005E09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273E" w:rsidRPr="007256C6" w:rsidRDefault="0089273E" w:rsidP="005E09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9273E" w:rsidRPr="007256C6" w:rsidRDefault="0089273E" w:rsidP="005E09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9273E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273E" w:rsidRPr="007256C6" w:rsidRDefault="0089273E" w:rsidP="005E09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273E" w:rsidRPr="007256C6" w:rsidRDefault="0089273E" w:rsidP="005E09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273E" w:rsidRPr="007256C6" w:rsidRDefault="0089273E" w:rsidP="005E09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9273E" w:rsidRPr="007256C6" w:rsidRDefault="0089273E" w:rsidP="005E09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9273E" w:rsidRPr="007256C6" w:rsidTr="00EC081A">
        <w:tc>
          <w:tcPr>
            <w:tcW w:w="9360" w:type="dxa"/>
            <w:gridSpan w:val="4"/>
            <w:tcBorders>
              <w:top w:val="single" w:sz="2" w:space="0" w:color="auto"/>
              <w:bottom w:val="single" w:sz="2" w:space="0" w:color="auto"/>
            </w:tcBorders>
          </w:tcPr>
          <w:p w:rsidR="0089273E" w:rsidRPr="007256C6" w:rsidRDefault="0089273E" w:rsidP="005E09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89273E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273E" w:rsidRPr="007256C6" w:rsidRDefault="0089273E" w:rsidP="005E09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273E" w:rsidRPr="007256C6" w:rsidRDefault="0089273E" w:rsidP="005E09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273E" w:rsidRPr="007256C6" w:rsidRDefault="0089273E" w:rsidP="005E09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9273E" w:rsidRPr="007256C6" w:rsidRDefault="0089273E" w:rsidP="005E09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89273E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273E" w:rsidRPr="007256C6" w:rsidRDefault="0089273E" w:rsidP="005E09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273E" w:rsidRPr="007256C6" w:rsidRDefault="0089273E" w:rsidP="005E09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273E" w:rsidRPr="007256C6" w:rsidRDefault="0089273E" w:rsidP="005E09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9273E" w:rsidRPr="007256C6" w:rsidRDefault="0089273E" w:rsidP="005E09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89273E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273E" w:rsidRPr="007256C6" w:rsidRDefault="0089273E" w:rsidP="005E09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273E" w:rsidRPr="007256C6" w:rsidRDefault="0089273E" w:rsidP="005E09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273E" w:rsidRPr="007256C6" w:rsidRDefault="0089273E" w:rsidP="005E09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9273E" w:rsidRPr="007256C6" w:rsidRDefault="0089273E" w:rsidP="005E09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89273E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273E" w:rsidRPr="007256C6" w:rsidRDefault="0089273E" w:rsidP="005E09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273E" w:rsidRPr="007256C6" w:rsidRDefault="0089273E" w:rsidP="005E09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273E" w:rsidRPr="007256C6" w:rsidRDefault="0089273E" w:rsidP="005E09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9273E" w:rsidRPr="007256C6" w:rsidRDefault="0089273E" w:rsidP="005E09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89273E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273E" w:rsidRPr="007256C6" w:rsidRDefault="0089273E" w:rsidP="005E09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Sociálne poistenie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273E" w:rsidRPr="007256C6" w:rsidRDefault="0089273E" w:rsidP="005E09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273E" w:rsidRPr="007256C6" w:rsidRDefault="0089273E" w:rsidP="005E09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9273E" w:rsidRPr="007256C6" w:rsidRDefault="0089273E" w:rsidP="005E09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89273E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273E" w:rsidRPr="007256C6" w:rsidRDefault="0089273E" w:rsidP="005E09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pohľadávky a dotácie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273E" w:rsidRPr="007256C6" w:rsidRDefault="0089273E" w:rsidP="005E09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273E" w:rsidRPr="007256C6" w:rsidRDefault="0089273E" w:rsidP="005E09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9273E" w:rsidRPr="007256C6" w:rsidRDefault="0089273E" w:rsidP="005E09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89273E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273E" w:rsidRPr="007256C6" w:rsidRDefault="0089273E" w:rsidP="005E09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273E" w:rsidRPr="007256C6" w:rsidRDefault="0089273E" w:rsidP="005E09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273E" w:rsidRPr="007256C6" w:rsidRDefault="0089273E" w:rsidP="005E09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9273E" w:rsidRPr="007256C6" w:rsidRDefault="0089273E" w:rsidP="005E09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89273E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273E" w:rsidRPr="007256C6" w:rsidRDefault="0089273E" w:rsidP="005E09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273E" w:rsidRPr="007256C6" w:rsidRDefault="0089273E" w:rsidP="005E09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273E" w:rsidRPr="007256C6" w:rsidRDefault="0089273E" w:rsidP="005E09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9273E" w:rsidRPr="007256C6" w:rsidRDefault="0089273E" w:rsidP="005E09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89273E" w:rsidRPr="007256C6" w:rsidRDefault="0089273E" w:rsidP="005E0980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89273E" w:rsidRPr="007256C6" w:rsidRDefault="0089273E" w:rsidP="005E0980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3363"/>
        <w:gridCol w:w="3264"/>
      </w:tblGrid>
      <w:tr w:rsidR="0089273E" w:rsidRPr="007256C6" w:rsidTr="00326519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9273E" w:rsidRPr="007F2851" w:rsidRDefault="0089273E" w:rsidP="005E0980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podľa zostatkovej</w:t>
            </w:r>
            <w:r>
              <w:rPr>
                <w:rFonts w:ascii="Calibri" w:hAnsi="Calibri"/>
                <w:b/>
                <w:noProof w:val="0"/>
              </w:rPr>
              <w:br/>
            </w:r>
            <w:r w:rsidRPr="007256C6">
              <w:rPr>
                <w:rFonts w:ascii="Calibri" w:hAnsi="Calibri"/>
                <w:b/>
                <w:noProof w:val="0"/>
              </w:rPr>
              <w:t>doby splatnosti</w:t>
            </w:r>
          </w:p>
        </w:tc>
        <w:tc>
          <w:tcPr>
            <w:tcW w:w="33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9273E" w:rsidRPr="007256C6" w:rsidRDefault="0089273E" w:rsidP="005E098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2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9273E" w:rsidRPr="007256C6" w:rsidRDefault="0089273E" w:rsidP="005E0980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89273E" w:rsidRPr="007256C6" w:rsidTr="00326519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9273E" w:rsidRPr="007256C6" w:rsidRDefault="0089273E" w:rsidP="005E098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36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9273E" w:rsidRPr="007256C6" w:rsidRDefault="0089273E" w:rsidP="005E098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2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89273E" w:rsidRPr="007256C6" w:rsidRDefault="0089273E" w:rsidP="005E098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89273E" w:rsidRPr="007256C6" w:rsidTr="00326519"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89273E" w:rsidRPr="007256C6" w:rsidRDefault="0089273E" w:rsidP="005E09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po lehote splatnosti</w:t>
            </w:r>
          </w:p>
        </w:tc>
        <w:tc>
          <w:tcPr>
            <w:tcW w:w="336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273E" w:rsidRPr="007256C6" w:rsidRDefault="0089273E" w:rsidP="005E09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326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89273E" w:rsidRPr="007256C6" w:rsidRDefault="0089273E" w:rsidP="005E09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89273E" w:rsidRPr="007256C6" w:rsidTr="00326519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273E" w:rsidRPr="007256C6" w:rsidRDefault="0089273E" w:rsidP="005E09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do jedného roka</w:t>
            </w:r>
          </w:p>
        </w:tc>
        <w:tc>
          <w:tcPr>
            <w:tcW w:w="33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273E" w:rsidRPr="007256C6" w:rsidRDefault="0089273E" w:rsidP="005E09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2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9273E" w:rsidRPr="007256C6" w:rsidRDefault="0089273E" w:rsidP="005E09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89273E" w:rsidRPr="007256C6" w:rsidTr="00326519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273E" w:rsidRPr="007256C6" w:rsidRDefault="0089273E" w:rsidP="005E09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273E" w:rsidRPr="007256C6" w:rsidRDefault="0089273E" w:rsidP="005E09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2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9273E" w:rsidRPr="007256C6" w:rsidRDefault="0089273E" w:rsidP="005E09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89273E" w:rsidRPr="007256C6" w:rsidTr="00326519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273E" w:rsidRPr="007256C6" w:rsidRDefault="0089273E" w:rsidP="005E09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 jeden rok až päť rokov</w:t>
            </w:r>
          </w:p>
        </w:tc>
        <w:tc>
          <w:tcPr>
            <w:tcW w:w="33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273E" w:rsidRPr="007256C6" w:rsidRDefault="0089273E" w:rsidP="005E09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32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9273E" w:rsidRPr="007256C6" w:rsidRDefault="0089273E" w:rsidP="005E09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89273E" w:rsidRPr="007256C6" w:rsidTr="00326519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273E" w:rsidRPr="007256C6" w:rsidRDefault="0089273E" w:rsidP="005E09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dlhšou ako päť rokov</w:t>
            </w:r>
          </w:p>
        </w:tc>
        <w:tc>
          <w:tcPr>
            <w:tcW w:w="33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273E" w:rsidRPr="007256C6" w:rsidRDefault="0089273E" w:rsidP="005E09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32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9273E" w:rsidRPr="007256C6" w:rsidRDefault="0089273E" w:rsidP="005E09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89273E" w:rsidRPr="007256C6" w:rsidTr="00326519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273E" w:rsidRPr="007256C6" w:rsidRDefault="0089273E" w:rsidP="005E09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273E" w:rsidRPr="007256C6" w:rsidRDefault="0089273E" w:rsidP="005E09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32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9273E" w:rsidRPr="007256C6" w:rsidRDefault="0089273E" w:rsidP="005E09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</w:tbl>
    <w:p w:rsidR="0089273E" w:rsidRPr="007256C6" w:rsidRDefault="0089273E" w:rsidP="005E0980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89273E" w:rsidRPr="007256C6" w:rsidRDefault="0089273E" w:rsidP="005E0980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89273E" w:rsidRPr="007256C6" w:rsidRDefault="0089273E" w:rsidP="005E0980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t>4</w:t>
      </w:r>
      <w:r w:rsidRPr="007256C6">
        <w:rPr>
          <w:rFonts w:ascii="Calibri" w:hAnsi="Calibri" w:cs="FuturaTEEDem"/>
          <w:b/>
          <w:noProof w:val="0"/>
        </w:rPr>
        <w:t>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w)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nom majetku </w:t>
      </w:r>
    </w:p>
    <w:p w:rsidR="0089273E" w:rsidRPr="007256C6" w:rsidRDefault="0089273E" w:rsidP="005E0980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89273E" w:rsidRPr="007256C6" w:rsidTr="00C47D37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9273E" w:rsidRPr="007256C6" w:rsidRDefault="0089273E" w:rsidP="005E098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9273E" w:rsidRPr="007256C6" w:rsidRDefault="0089273E" w:rsidP="005E098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89273E" w:rsidRPr="007256C6" w:rsidRDefault="0089273E" w:rsidP="005E0980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89273E" w:rsidRPr="007256C6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89273E" w:rsidRPr="007256C6" w:rsidRDefault="0089273E" w:rsidP="005E09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Pokladnica, ceniny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273E" w:rsidRPr="007256C6" w:rsidRDefault="0089273E" w:rsidP="005E09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5000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89273E" w:rsidRPr="007256C6" w:rsidRDefault="0089273E" w:rsidP="005E09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5000</w:t>
            </w:r>
          </w:p>
        </w:tc>
      </w:tr>
      <w:tr w:rsidR="0089273E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273E" w:rsidRPr="007256C6" w:rsidRDefault="0089273E" w:rsidP="005E09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Bežné bankové účty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273E" w:rsidRPr="007256C6" w:rsidRDefault="0089273E" w:rsidP="005E09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9273E" w:rsidRPr="007256C6" w:rsidRDefault="0089273E" w:rsidP="005E09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89273E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273E" w:rsidRPr="007256C6" w:rsidRDefault="0089273E" w:rsidP="005E09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Bankové účty termínované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273E" w:rsidRPr="007256C6" w:rsidRDefault="0089273E" w:rsidP="005E09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9273E" w:rsidRPr="007256C6" w:rsidRDefault="0089273E" w:rsidP="005E09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89273E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273E" w:rsidRPr="007256C6" w:rsidRDefault="0089273E" w:rsidP="005E09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Peniaze na ceste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273E" w:rsidRPr="007256C6" w:rsidRDefault="0089273E" w:rsidP="005E09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9273E" w:rsidRPr="007256C6" w:rsidRDefault="0089273E" w:rsidP="005E09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89273E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273E" w:rsidRPr="007256C6" w:rsidRDefault="0089273E" w:rsidP="005E09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273E" w:rsidRPr="007256C6" w:rsidRDefault="0089273E" w:rsidP="005E09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5000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9273E" w:rsidRPr="007256C6" w:rsidRDefault="0089273E" w:rsidP="005E09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5000</w:t>
            </w:r>
          </w:p>
        </w:tc>
      </w:tr>
    </w:tbl>
    <w:p w:rsidR="0089273E" w:rsidRPr="007256C6" w:rsidRDefault="0089273E" w:rsidP="005E0980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89273E" w:rsidRPr="007256C6" w:rsidRDefault="0089273E" w:rsidP="005E0980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 </w:t>
      </w:r>
    </w:p>
    <w:p w:rsidR="0089273E" w:rsidRPr="007256C6" w:rsidRDefault="0089273E" w:rsidP="005E0980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c) a d)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záväzkoch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89273E" w:rsidRPr="007256C6" w:rsidTr="00493581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9273E" w:rsidRPr="007256C6" w:rsidRDefault="0089273E" w:rsidP="005E098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9273E" w:rsidRPr="007256C6" w:rsidRDefault="0089273E" w:rsidP="005E098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89273E" w:rsidRPr="007256C6" w:rsidRDefault="0089273E" w:rsidP="005E0980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89273E" w:rsidRPr="007256C6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89273E" w:rsidRPr="007256C6" w:rsidRDefault="0089273E" w:rsidP="005E09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po lehote splatnosti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273E" w:rsidRPr="007256C6" w:rsidRDefault="0089273E" w:rsidP="005E09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89273E" w:rsidRPr="007256C6" w:rsidRDefault="0089273E" w:rsidP="005E09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89273E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273E" w:rsidRPr="007256C6" w:rsidRDefault="0089273E" w:rsidP="005E09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do jedného roka vrátane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273E" w:rsidRPr="007256C6" w:rsidRDefault="0089273E" w:rsidP="005E09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792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9273E" w:rsidRPr="007256C6" w:rsidRDefault="0089273E" w:rsidP="005E09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735</w:t>
            </w:r>
          </w:p>
        </w:tc>
      </w:tr>
      <w:tr w:rsidR="0089273E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273E" w:rsidRPr="007256C6" w:rsidRDefault="0089273E" w:rsidP="005E09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273E" w:rsidRPr="007256C6" w:rsidRDefault="0089273E" w:rsidP="005E09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792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9273E" w:rsidRPr="007256C6" w:rsidRDefault="0089273E" w:rsidP="005E09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735</w:t>
            </w:r>
          </w:p>
        </w:tc>
      </w:tr>
    </w:tbl>
    <w:p w:rsidR="0089273E" w:rsidRDefault="0089273E" w:rsidP="005E0980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89273E" w:rsidRPr="007256C6" w:rsidRDefault="0089273E" w:rsidP="005E0980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5.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H. písm. a)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tržbách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337"/>
        <w:gridCol w:w="1337"/>
        <w:gridCol w:w="1337"/>
        <w:gridCol w:w="1338"/>
        <w:gridCol w:w="1337"/>
        <w:gridCol w:w="1337"/>
        <w:gridCol w:w="1337"/>
      </w:tblGrid>
      <w:tr w:rsidR="0089273E" w:rsidRPr="007256C6" w:rsidTr="000C6508">
        <w:tc>
          <w:tcPr>
            <w:tcW w:w="13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89273E" w:rsidRPr="007256C6" w:rsidRDefault="0089273E" w:rsidP="005E098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Oblas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odbytu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9273E" w:rsidRPr="007256C6" w:rsidRDefault="0089273E" w:rsidP="005E098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A)</w:t>
            </w:r>
          </w:p>
        </w:tc>
        <w:tc>
          <w:tcPr>
            <w:tcW w:w="267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9273E" w:rsidRPr="007256C6" w:rsidRDefault="0089273E" w:rsidP="005E098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B)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9273E" w:rsidRPr="007256C6" w:rsidRDefault="0089273E" w:rsidP="005E0980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C)</w:t>
            </w:r>
          </w:p>
        </w:tc>
      </w:tr>
      <w:tr w:rsidR="0089273E" w:rsidRPr="007256C6" w:rsidTr="00EB7D5C">
        <w:tc>
          <w:tcPr>
            <w:tcW w:w="13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89273E" w:rsidRPr="007256C6" w:rsidRDefault="0089273E" w:rsidP="005E098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9273E" w:rsidRPr="007256C6" w:rsidRDefault="0089273E" w:rsidP="005E098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9273E" w:rsidRPr="007256C6" w:rsidRDefault="0089273E" w:rsidP="005E098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9273E" w:rsidRPr="007256C6" w:rsidRDefault="0089273E" w:rsidP="005E098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účtovné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9273E" w:rsidRPr="007256C6" w:rsidRDefault="0089273E" w:rsidP="005E098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9273E" w:rsidRPr="007256C6" w:rsidRDefault="0089273E" w:rsidP="005E098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9273E" w:rsidRPr="007256C6" w:rsidRDefault="0089273E" w:rsidP="005E0980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89273E" w:rsidRPr="007256C6">
        <w:tc>
          <w:tcPr>
            <w:tcW w:w="13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9273E" w:rsidRPr="007256C6" w:rsidRDefault="0089273E" w:rsidP="005E098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9273E" w:rsidRPr="007256C6" w:rsidRDefault="0089273E" w:rsidP="005E098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9273E" w:rsidRPr="007256C6" w:rsidRDefault="0089273E" w:rsidP="005E098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9273E" w:rsidRPr="007256C6" w:rsidRDefault="0089273E" w:rsidP="005E098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9273E" w:rsidRPr="007256C6" w:rsidRDefault="0089273E" w:rsidP="005E098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9273E" w:rsidRPr="007256C6" w:rsidRDefault="0089273E" w:rsidP="005E098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89273E" w:rsidRPr="007256C6" w:rsidRDefault="0089273E" w:rsidP="005E098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89273E" w:rsidRPr="007256C6">
        <w:tc>
          <w:tcPr>
            <w:tcW w:w="13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89273E" w:rsidRPr="007256C6" w:rsidRDefault="0089273E" w:rsidP="005E09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SR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273E" w:rsidRPr="007256C6" w:rsidRDefault="0089273E" w:rsidP="005E09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273E" w:rsidRPr="007256C6" w:rsidRDefault="0089273E" w:rsidP="005E09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273E" w:rsidRPr="007256C6" w:rsidRDefault="0089273E" w:rsidP="005E09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273E" w:rsidRPr="007256C6" w:rsidRDefault="0089273E" w:rsidP="005E09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273E" w:rsidRPr="007256C6" w:rsidRDefault="0089273E" w:rsidP="005E09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89273E" w:rsidRPr="007256C6" w:rsidRDefault="0089273E" w:rsidP="005E09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9273E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273E" w:rsidRPr="007256C6" w:rsidRDefault="0089273E" w:rsidP="005E09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273E" w:rsidRPr="007256C6" w:rsidRDefault="0089273E" w:rsidP="005E09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273E" w:rsidRPr="007256C6" w:rsidRDefault="0089273E" w:rsidP="005E09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273E" w:rsidRPr="007256C6" w:rsidRDefault="0089273E" w:rsidP="005E09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273E" w:rsidRPr="007256C6" w:rsidRDefault="0089273E" w:rsidP="005E09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273E" w:rsidRPr="007256C6" w:rsidRDefault="0089273E" w:rsidP="005E09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9273E" w:rsidRPr="007256C6" w:rsidRDefault="0089273E" w:rsidP="005E09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9273E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273E" w:rsidRPr="007256C6" w:rsidRDefault="0089273E" w:rsidP="005E09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273E" w:rsidRPr="007256C6" w:rsidRDefault="0089273E" w:rsidP="005E09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273E" w:rsidRPr="007256C6" w:rsidRDefault="0089273E" w:rsidP="005E09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273E" w:rsidRPr="007256C6" w:rsidRDefault="0089273E" w:rsidP="005E09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273E" w:rsidRPr="007256C6" w:rsidRDefault="0089273E" w:rsidP="005E09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273E" w:rsidRPr="007256C6" w:rsidRDefault="0089273E" w:rsidP="005E09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9273E" w:rsidRPr="007256C6" w:rsidRDefault="0089273E" w:rsidP="005E09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9273E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273E" w:rsidRPr="007256C6" w:rsidRDefault="0089273E" w:rsidP="005E09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273E" w:rsidRPr="007256C6" w:rsidRDefault="0089273E" w:rsidP="005E09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273E" w:rsidRPr="007256C6" w:rsidRDefault="0089273E" w:rsidP="005E09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273E" w:rsidRPr="007256C6" w:rsidRDefault="0089273E" w:rsidP="005E09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273E" w:rsidRPr="007256C6" w:rsidRDefault="0089273E" w:rsidP="005E09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273E" w:rsidRPr="007256C6" w:rsidRDefault="0089273E" w:rsidP="005E09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9273E" w:rsidRPr="007256C6" w:rsidRDefault="0089273E" w:rsidP="005E09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9273E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273E" w:rsidRPr="007256C6" w:rsidRDefault="0089273E" w:rsidP="005E09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273E" w:rsidRPr="00EC01A3" w:rsidRDefault="0089273E" w:rsidP="005E09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b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273E" w:rsidRPr="00EC01A3" w:rsidRDefault="0089273E" w:rsidP="005E09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b/>
                <w:noProof w:val="0"/>
              </w:rPr>
            </w:pPr>
            <w:r w:rsidRPr="00EC01A3">
              <w:rPr>
                <w:rFonts w:ascii="Calibri" w:hAnsi="Calibri"/>
                <w:b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273E" w:rsidRPr="00EC01A3" w:rsidRDefault="0089273E" w:rsidP="005E09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b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273E" w:rsidRPr="007256C6" w:rsidRDefault="0089273E" w:rsidP="005E09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273E" w:rsidRPr="007256C6" w:rsidRDefault="0089273E" w:rsidP="005E09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9273E" w:rsidRPr="007256C6" w:rsidRDefault="0089273E" w:rsidP="005E09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89273E" w:rsidRDefault="0089273E" w:rsidP="005E0980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89273E" w:rsidRDefault="0089273E" w:rsidP="005E0980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89273E" w:rsidRDefault="0089273E" w:rsidP="005E0980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89273E" w:rsidRDefault="0089273E" w:rsidP="005E0980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89273E" w:rsidRDefault="0089273E" w:rsidP="005E0980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89273E" w:rsidRDefault="0089273E" w:rsidP="005E0980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89273E" w:rsidRDefault="0089273E" w:rsidP="005E0980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89273E" w:rsidRPr="007256C6" w:rsidRDefault="0089273E" w:rsidP="005E0980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t>6</w:t>
      </w:r>
      <w:r w:rsidRPr="007256C6">
        <w:rPr>
          <w:rFonts w:ascii="Calibri" w:hAnsi="Calibri" w:cs="FuturaTEEDem"/>
          <w:b/>
          <w:noProof w:val="0"/>
        </w:rPr>
        <w:t>.</w:t>
      </w:r>
      <w:r w:rsidRPr="007256C6">
        <w:rPr>
          <w:rFonts w:ascii="Calibri" w:hAnsi="Calibri" w:cs="FuturaTEEDem"/>
          <w:b/>
          <w:noProof w:val="0"/>
        </w:rPr>
        <w:tab/>
        <w:t>Informácie k časti H. písm. g) prílohy č. 3 o čistom obrate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89273E" w:rsidRPr="007256C6" w:rsidTr="00886C91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9273E" w:rsidRPr="007256C6" w:rsidRDefault="0089273E" w:rsidP="005E0980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9273E" w:rsidRPr="007256C6" w:rsidRDefault="0089273E" w:rsidP="005E0980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89273E" w:rsidRPr="007256C6" w:rsidRDefault="0089273E" w:rsidP="005E0980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89273E" w:rsidRPr="007256C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89273E" w:rsidRPr="007256C6" w:rsidRDefault="0089273E" w:rsidP="005E09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za vlastné výrobky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273E" w:rsidRPr="007256C6" w:rsidRDefault="0089273E" w:rsidP="005E09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89273E" w:rsidRPr="007256C6" w:rsidRDefault="0089273E" w:rsidP="005E09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89273E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273E" w:rsidRPr="007256C6" w:rsidRDefault="0089273E" w:rsidP="005E09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Tržby </w:t>
            </w:r>
            <w:r>
              <w:rPr>
                <w:rFonts w:ascii="Calibri" w:hAnsi="Calibri"/>
                <w:noProof w:val="0"/>
              </w:rPr>
              <w:t xml:space="preserve"> - hlavná činnosť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273E" w:rsidRPr="007256C6" w:rsidRDefault="0089273E" w:rsidP="005E09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9273E" w:rsidRPr="007256C6" w:rsidRDefault="0089273E" w:rsidP="005E09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89273E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273E" w:rsidRPr="007256C6" w:rsidRDefault="0089273E" w:rsidP="005E09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za tovar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273E" w:rsidRPr="007256C6" w:rsidRDefault="0089273E" w:rsidP="005E09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9273E" w:rsidRPr="007256C6" w:rsidRDefault="0089273E" w:rsidP="005E09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9273E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273E" w:rsidRPr="007256C6" w:rsidRDefault="0089273E" w:rsidP="005E09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zo zákazky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273E" w:rsidRPr="007256C6" w:rsidRDefault="0089273E" w:rsidP="005E09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9273E" w:rsidRPr="007256C6" w:rsidRDefault="0089273E" w:rsidP="005E09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9273E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273E" w:rsidRPr="007256C6" w:rsidRDefault="0089273E" w:rsidP="005E09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 nehnuteľnosti na predaj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273E" w:rsidRPr="007256C6" w:rsidRDefault="0089273E" w:rsidP="005E09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9273E" w:rsidRPr="007256C6" w:rsidRDefault="0089273E" w:rsidP="005E09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9273E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273E" w:rsidRPr="007256C6" w:rsidRDefault="0089273E" w:rsidP="005E09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výnosy</w:t>
            </w:r>
            <w:r>
              <w:rPr>
                <w:rFonts w:ascii="Calibri" w:hAnsi="Calibri"/>
                <w:noProof w:val="0"/>
              </w:rPr>
              <w:t xml:space="preserve"> -finančné dary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273E" w:rsidRPr="007256C6" w:rsidRDefault="0089273E" w:rsidP="005E09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9273E" w:rsidRPr="007256C6" w:rsidRDefault="0089273E" w:rsidP="005E09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89273E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273E" w:rsidRPr="007256C6" w:rsidRDefault="0089273E" w:rsidP="005E09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istý obrat celkom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273E" w:rsidRPr="00BB470C" w:rsidRDefault="0089273E" w:rsidP="005E09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b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9273E" w:rsidRPr="007256C6" w:rsidRDefault="0089273E" w:rsidP="005E09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89273E" w:rsidRPr="007256C6" w:rsidRDefault="0089273E" w:rsidP="005E0980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89273E" w:rsidRPr="007256C6" w:rsidRDefault="0089273E" w:rsidP="005E0980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t>7</w:t>
      </w:r>
      <w:r w:rsidRPr="007256C6">
        <w:rPr>
          <w:rFonts w:ascii="Calibri" w:hAnsi="Calibri" w:cs="FuturaTEEDem"/>
          <w:b/>
          <w:noProof w:val="0"/>
        </w:rPr>
        <w:t>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I.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nákladoch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89273E" w:rsidRPr="007256C6" w:rsidTr="00886C91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9273E" w:rsidRPr="007256C6" w:rsidRDefault="0089273E" w:rsidP="005E0980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9273E" w:rsidRPr="007256C6" w:rsidRDefault="0089273E" w:rsidP="005E0980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89273E" w:rsidRPr="007256C6" w:rsidRDefault="0089273E" w:rsidP="005E0980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89273E" w:rsidRPr="007256C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89273E" w:rsidRPr="007256C6" w:rsidRDefault="0089273E" w:rsidP="005E09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 w:cs="FuturaTEEDem"/>
                <w:b/>
                <w:noProof w:val="0"/>
              </w:rPr>
              <w:t>Náklady za hlavnú činnosť</w:t>
            </w:r>
            <w:r w:rsidRPr="007256C6">
              <w:rPr>
                <w:rFonts w:ascii="Calibri" w:hAnsi="Calibri" w:cs="FuturaTEEDem"/>
                <w:b/>
                <w:noProof w:val="0"/>
              </w:rPr>
              <w:t>, z toho: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273E" w:rsidRPr="007256C6" w:rsidRDefault="0089273E" w:rsidP="005E09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89273E" w:rsidRPr="007256C6" w:rsidRDefault="0089273E" w:rsidP="005E09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89273E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273E" w:rsidRPr="007256C6" w:rsidRDefault="0089273E" w:rsidP="005E09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Náklady voči audítorovi, audítorskej spoločnosti,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273E" w:rsidRPr="007256C6" w:rsidRDefault="0089273E" w:rsidP="005E09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9273E" w:rsidRPr="007256C6" w:rsidRDefault="0089273E" w:rsidP="005E09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89273E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273E" w:rsidRPr="007256C6" w:rsidRDefault="0089273E" w:rsidP="005E09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za overenie individuálnej účtovnej závierky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273E" w:rsidRPr="007256C6" w:rsidRDefault="0089273E" w:rsidP="005E09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9273E" w:rsidRPr="007256C6" w:rsidRDefault="0089273E" w:rsidP="005E09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89273E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273E" w:rsidRPr="007256C6" w:rsidRDefault="0089273E" w:rsidP="005E09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uisťovacie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273E" w:rsidRPr="007256C6" w:rsidRDefault="0089273E" w:rsidP="005E09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9273E" w:rsidRPr="007256C6" w:rsidRDefault="0089273E" w:rsidP="005E09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89273E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273E" w:rsidRPr="007256C6" w:rsidRDefault="0089273E" w:rsidP="005E09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súvisiace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273E" w:rsidRPr="007256C6" w:rsidRDefault="0089273E" w:rsidP="005E09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9273E" w:rsidRPr="007256C6" w:rsidRDefault="0089273E" w:rsidP="005E09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89273E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273E" w:rsidRPr="007256C6" w:rsidRDefault="0089273E" w:rsidP="005E09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poradenstvo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273E" w:rsidRPr="007256C6" w:rsidRDefault="0089273E" w:rsidP="005E09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9273E" w:rsidRPr="007256C6" w:rsidRDefault="0089273E" w:rsidP="005E09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89273E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273E" w:rsidRPr="007256C6" w:rsidRDefault="0089273E" w:rsidP="005E09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ostatné </w:t>
            </w:r>
            <w:r>
              <w:rPr>
                <w:rFonts w:ascii="Calibri" w:hAnsi="Calibri"/>
                <w:noProof w:val="0"/>
              </w:rPr>
              <w:t>osobitné náklady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273E" w:rsidRPr="007256C6" w:rsidRDefault="0089273E" w:rsidP="005E09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9273E" w:rsidRPr="007256C6" w:rsidRDefault="0089273E" w:rsidP="005E09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89273E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273E" w:rsidRPr="007256C6" w:rsidRDefault="0089273E" w:rsidP="005E09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nákladov za poskytnuté služby,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273E" w:rsidRPr="007256C6" w:rsidRDefault="0089273E" w:rsidP="005E09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9273E" w:rsidRPr="007256C6" w:rsidRDefault="0089273E" w:rsidP="005E09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89273E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273E" w:rsidRPr="007256C6" w:rsidRDefault="0089273E" w:rsidP="005E09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nájomné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273E" w:rsidRPr="007256C6" w:rsidRDefault="0089273E" w:rsidP="005E09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9273E" w:rsidRPr="007256C6" w:rsidRDefault="0089273E" w:rsidP="005E09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89273E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273E" w:rsidRPr="007256C6" w:rsidRDefault="0089273E" w:rsidP="005E09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273E" w:rsidRPr="007256C6" w:rsidRDefault="0089273E" w:rsidP="005E09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9273E" w:rsidRPr="007256C6" w:rsidRDefault="0089273E" w:rsidP="005E09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89273E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273E" w:rsidRPr="007256C6" w:rsidRDefault="0089273E" w:rsidP="005E09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273E" w:rsidRPr="007256C6" w:rsidRDefault="0089273E" w:rsidP="005E09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9273E" w:rsidRPr="007256C6" w:rsidRDefault="0089273E" w:rsidP="005E09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9273E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273E" w:rsidRPr="007256C6" w:rsidRDefault="0089273E" w:rsidP="005E09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Ostatné významné položky nákladov z hospodárskej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273E" w:rsidRPr="007256C6" w:rsidRDefault="0089273E" w:rsidP="005E09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9273E" w:rsidRPr="007256C6" w:rsidRDefault="0089273E" w:rsidP="005E09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9273E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273E" w:rsidRPr="007256C6" w:rsidRDefault="0089273E" w:rsidP="005E09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273E" w:rsidRPr="007256C6" w:rsidRDefault="0089273E" w:rsidP="005E09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9273E" w:rsidRPr="007256C6" w:rsidRDefault="0089273E" w:rsidP="005E09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9273E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273E" w:rsidRPr="007256C6" w:rsidRDefault="0089273E" w:rsidP="005E09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ostatné </w:t>
            </w:r>
            <w:r>
              <w:rPr>
                <w:rFonts w:ascii="Calibri" w:hAnsi="Calibri"/>
                <w:noProof w:val="0"/>
              </w:rPr>
              <w:t xml:space="preserve"> náklady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273E" w:rsidRPr="007256C6" w:rsidRDefault="0089273E" w:rsidP="005E09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9273E" w:rsidRPr="007256C6" w:rsidRDefault="0089273E" w:rsidP="005E09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9273E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273E" w:rsidRPr="007256C6" w:rsidRDefault="0089273E" w:rsidP="005E09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273E" w:rsidRPr="007256C6" w:rsidRDefault="0089273E" w:rsidP="005E09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9273E" w:rsidRPr="007256C6" w:rsidRDefault="0089273E" w:rsidP="005E09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9273E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273E" w:rsidRPr="007256C6" w:rsidRDefault="0089273E" w:rsidP="005E09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273E" w:rsidRPr="007256C6" w:rsidRDefault="0089273E" w:rsidP="005E09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9273E" w:rsidRPr="007256C6" w:rsidRDefault="0089273E" w:rsidP="005E09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89273E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273E" w:rsidRPr="007256C6" w:rsidRDefault="0089273E" w:rsidP="005E09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273E" w:rsidRPr="007256C6" w:rsidRDefault="0089273E" w:rsidP="005E09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57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9273E" w:rsidRPr="007256C6" w:rsidRDefault="0089273E" w:rsidP="005E09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46</w:t>
            </w:r>
          </w:p>
        </w:tc>
      </w:tr>
      <w:tr w:rsidR="0089273E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273E" w:rsidRPr="007256C6" w:rsidRDefault="0089273E" w:rsidP="005E09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Kurzové straty,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273E" w:rsidRPr="007256C6" w:rsidRDefault="0089273E" w:rsidP="005E09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9273E" w:rsidRPr="007256C6" w:rsidRDefault="0089273E" w:rsidP="005E09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9273E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273E" w:rsidRPr="007256C6" w:rsidRDefault="0089273E" w:rsidP="005E09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kurzové straty ku dňu, ku ktorému sa zostavuje účtovná závierka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273E" w:rsidRPr="007256C6" w:rsidRDefault="0089273E" w:rsidP="005E09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9273E" w:rsidRPr="007256C6" w:rsidRDefault="0089273E" w:rsidP="005E09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9273E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273E" w:rsidRPr="007256C6" w:rsidRDefault="0089273E" w:rsidP="005E09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finančných nákladov,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273E" w:rsidRPr="007256C6" w:rsidRDefault="0089273E" w:rsidP="005E09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9273E" w:rsidRPr="007256C6" w:rsidRDefault="0089273E" w:rsidP="005E09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89273E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273E" w:rsidRPr="007256C6" w:rsidRDefault="0089273E" w:rsidP="005E09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273E" w:rsidRPr="007256C6" w:rsidRDefault="0089273E" w:rsidP="005E09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9273E" w:rsidRPr="007256C6" w:rsidRDefault="0089273E" w:rsidP="005E09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9273E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273E" w:rsidRPr="007256C6" w:rsidRDefault="0089273E" w:rsidP="005E09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273E" w:rsidRPr="007256C6" w:rsidRDefault="0089273E" w:rsidP="005E09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9273E" w:rsidRPr="007256C6" w:rsidRDefault="0089273E" w:rsidP="005E09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9273E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273E" w:rsidRPr="007256C6" w:rsidRDefault="0089273E" w:rsidP="005E09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Mimoriadne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273E" w:rsidRPr="007256C6" w:rsidRDefault="0089273E" w:rsidP="005E09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9273E" w:rsidRPr="007256C6" w:rsidRDefault="0089273E" w:rsidP="005E09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9273E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273E" w:rsidRPr="007256C6" w:rsidRDefault="0089273E" w:rsidP="005E09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273E" w:rsidRPr="007256C6" w:rsidRDefault="0089273E" w:rsidP="005E09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9273E" w:rsidRPr="007256C6" w:rsidRDefault="0089273E" w:rsidP="005E09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9273E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273E" w:rsidRPr="007256C6" w:rsidRDefault="0089273E" w:rsidP="005E09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273E" w:rsidRPr="007256C6" w:rsidRDefault="0089273E" w:rsidP="005E09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9273E" w:rsidRPr="007256C6" w:rsidRDefault="0089273E" w:rsidP="005E09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89273E" w:rsidRDefault="0089273E" w:rsidP="005E0980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89273E" w:rsidRDefault="0089273E" w:rsidP="005E0980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89273E" w:rsidRPr="007256C6" w:rsidRDefault="0089273E" w:rsidP="005E0980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89273E" w:rsidRPr="007256C6" w:rsidRDefault="0089273E" w:rsidP="005E0980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t>8</w:t>
      </w:r>
      <w:r w:rsidRPr="007256C6">
        <w:rPr>
          <w:rFonts w:ascii="Calibri" w:hAnsi="Calibri" w:cs="FuturaTEEDem"/>
          <w:b/>
          <w:noProof w:val="0"/>
        </w:rPr>
        <w:t>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J. písm. f) a g)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daniach z príjmov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180"/>
        <w:gridCol w:w="1883"/>
        <w:gridCol w:w="920"/>
        <w:gridCol w:w="892"/>
        <w:gridCol w:w="1600"/>
        <w:gridCol w:w="962"/>
        <w:gridCol w:w="923"/>
      </w:tblGrid>
      <w:tr w:rsidR="0089273E" w:rsidRPr="007256C6" w:rsidTr="00C93EE3">
        <w:tc>
          <w:tcPr>
            <w:tcW w:w="218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89273E" w:rsidRPr="007256C6" w:rsidRDefault="0089273E" w:rsidP="005E098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69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9273E" w:rsidRPr="007256C6" w:rsidRDefault="0089273E" w:rsidP="005E098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48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9273E" w:rsidRPr="007256C6" w:rsidRDefault="0089273E" w:rsidP="005E0980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 obdobie</w:t>
            </w:r>
          </w:p>
        </w:tc>
      </w:tr>
      <w:tr w:rsidR="0089273E" w:rsidRPr="007256C6" w:rsidTr="00222A06">
        <w:tc>
          <w:tcPr>
            <w:tcW w:w="2180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89273E" w:rsidRPr="007256C6" w:rsidRDefault="0089273E" w:rsidP="005E098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9273E" w:rsidRPr="007256C6" w:rsidRDefault="0089273E" w:rsidP="005E098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9273E" w:rsidRPr="007256C6" w:rsidRDefault="0089273E" w:rsidP="005E098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9273E" w:rsidRPr="007256C6" w:rsidRDefault="0089273E" w:rsidP="005E098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9273E" w:rsidRPr="007256C6" w:rsidRDefault="0089273E" w:rsidP="005E098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9273E" w:rsidRPr="007256C6" w:rsidRDefault="0089273E" w:rsidP="005E098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9273E" w:rsidRPr="007256C6" w:rsidRDefault="0089273E" w:rsidP="005E0980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</w:tr>
      <w:tr w:rsidR="0089273E" w:rsidRPr="007256C6">
        <w:tc>
          <w:tcPr>
            <w:tcW w:w="21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9273E" w:rsidRPr="007256C6" w:rsidRDefault="0089273E" w:rsidP="005E098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9273E" w:rsidRPr="007256C6" w:rsidRDefault="0089273E" w:rsidP="005E098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9273E" w:rsidRPr="007256C6" w:rsidRDefault="0089273E" w:rsidP="005E098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9273E" w:rsidRPr="007256C6" w:rsidRDefault="0089273E" w:rsidP="005E098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9273E" w:rsidRPr="007256C6" w:rsidRDefault="0089273E" w:rsidP="005E098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9273E" w:rsidRPr="007256C6" w:rsidRDefault="0089273E" w:rsidP="005E098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89273E" w:rsidRPr="007256C6" w:rsidRDefault="0089273E" w:rsidP="005E098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89273E" w:rsidRPr="007256C6">
        <w:tc>
          <w:tcPr>
            <w:tcW w:w="21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89273E" w:rsidRPr="007256C6" w:rsidRDefault="0089273E" w:rsidP="005E09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 pred zdanením, z toho:</w:t>
            </w:r>
          </w:p>
        </w:tc>
        <w:tc>
          <w:tcPr>
            <w:tcW w:w="18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273E" w:rsidRPr="007256C6" w:rsidRDefault="0089273E" w:rsidP="005E098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-57</w:t>
            </w:r>
          </w:p>
        </w:tc>
        <w:tc>
          <w:tcPr>
            <w:tcW w:w="9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273E" w:rsidRPr="007256C6" w:rsidRDefault="0089273E" w:rsidP="005E098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8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273E" w:rsidRPr="007256C6" w:rsidRDefault="0089273E" w:rsidP="005E098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60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273E" w:rsidRPr="007256C6" w:rsidRDefault="0089273E" w:rsidP="005E098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-41</w:t>
            </w:r>
          </w:p>
        </w:tc>
        <w:tc>
          <w:tcPr>
            <w:tcW w:w="9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273E" w:rsidRPr="007256C6" w:rsidRDefault="0089273E" w:rsidP="005E098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89273E" w:rsidRPr="007256C6" w:rsidRDefault="0089273E" w:rsidP="005E098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</w:tr>
      <w:tr w:rsidR="0089273E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273E" w:rsidRPr="007256C6" w:rsidRDefault="0089273E" w:rsidP="005E09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teoretická daň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273E" w:rsidRPr="007256C6" w:rsidRDefault="0089273E" w:rsidP="005E098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273E" w:rsidRPr="007256C6" w:rsidRDefault="0089273E" w:rsidP="005E098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273E" w:rsidRPr="007256C6" w:rsidRDefault="0089273E" w:rsidP="005E098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273E" w:rsidRPr="007256C6" w:rsidRDefault="0089273E" w:rsidP="005E098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273E" w:rsidRPr="007256C6" w:rsidRDefault="0089273E" w:rsidP="005E098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9273E" w:rsidRPr="007256C6" w:rsidRDefault="0089273E" w:rsidP="005E098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9273E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273E" w:rsidRPr="007256C6" w:rsidRDefault="0089273E" w:rsidP="005E09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Daňovo neuznané náklady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273E" w:rsidRPr="007256C6" w:rsidRDefault="0089273E" w:rsidP="005E0980">
            <w:pPr>
              <w:pStyle w:val="TableText-maly9"/>
              <w:tabs>
                <w:tab w:val="center" w:pos="884"/>
                <w:tab w:val="right" w:pos="1769"/>
              </w:tabs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273E" w:rsidRPr="007256C6" w:rsidRDefault="0089273E" w:rsidP="005E098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273E" w:rsidRPr="007256C6" w:rsidRDefault="0089273E" w:rsidP="005E098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273E" w:rsidRPr="007256C6" w:rsidRDefault="0089273E" w:rsidP="005E0980">
            <w:pPr>
              <w:pStyle w:val="TableText-maly9"/>
              <w:tabs>
                <w:tab w:val="center" w:pos="884"/>
                <w:tab w:val="right" w:pos="1769"/>
              </w:tabs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273E" w:rsidRPr="007256C6" w:rsidRDefault="0089273E" w:rsidP="005E098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9273E" w:rsidRPr="007256C6" w:rsidRDefault="0089273E" w:rsidP="005E098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9273E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273E" w:rsidRPr="007256C6" w:rsidRDefault="0089273E" w:rsidP="005E09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nepodliehajúce dani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273E" w:rsidRPr="007256C6" w:rsidRDefault="0089273E" w:rsidP="005E098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273E" w:rsidRPr="007256C6" w:rsidRDefault="0089273E" w:rsidP="005E098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273E" w:rsidRPr="007256C6" w:rsidRDefault="0089273E" w:rsidP="005E098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273E" w:rsidRPr="007256C6" w:rsidRDefault="0089273E" w:rsidP="005E098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273E" w:rsidRPr="007256C6" w:rsidRDefault="0089273E" w:rsidP="005E098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9273E" w:rsidRPr="007256C6" w:rsidRDefault="0089273E" w:rsidP="005E098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9273E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273E" w:rsidRPr="007256C6" w:rsidRDefault="0089273E" w:rsidP="005E09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Umorenie daňovej straty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273E" w:rsidRPr="007256C6" w:rsidRDefault="0089273E" w:rsidP="005E098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273E" w:rsidRPr="007256C6" w:rsidRDefault="0089273E" w:rsidP="005E098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273E" w:rsidRPr="007256C6" w:rsidRDefault="0089273E" w:rsidP="005E098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273E" w:rsidRPr="007256C6" w:rsidRDefault="0089273E" w:rsidP="005E098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273E" w:rsidRPr="007256C6" w:rsidRDefault="0089273E" w:rsidP="005E098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9273E" w:rsidRPr="007256C6" w:rsidRDefault="0089273E" w:rsidP="005E098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9273E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273E" w:rsidRPr="007256C6" w:rsidRDefault="0089273E" w:rsidP="005E09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Spolu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273E" w:rsidRPr="007256C6" w:rsidRDefault="0089273E" w:rsidP="005E098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-57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273E" w:rsidRPr="007256C6" w:rsidRDefault="0089273E" w:rsidP="005E098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21</w:t>
            </w: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273E" w:rsidRPr="007256C6" w:rsidRDefault="0089273E" w:rsidP="005E098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273E" w:rsidRPr="007256C6" w:rsidRDefault="0089273E" w:rsidP="005E098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-41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273E" w:rsidRPr="007256C6" w:rsidRDefault="0089273E" w:rsidP="005E098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9273E" w:rsidRPr="007256C6" w:rsidRDefault="0089273E" w:rsidP="005E098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9273E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273E" w:rsidRPr="007256C6" w:rsidRDefault="0089273E" w:rsidP="005E09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Splatná daň z 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273E" w:rsidRPr="007256C6" w:rsidRDefault="0089273E" w:rsidP="005E098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273E" w:rsidRPr="007256C6" w:rsidRDefault="0089273E" w:rsidP="005E098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  <w:r>
              <w:rPr>
                <w:rFonts w:ascii="Calibri" w:hAnsi="Calibri"/>
                <w:color w:val="000000"/>
              </w:rPr>
              <w:t>0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273E" w:rsidRPr="007256C6" w:rsidRDefault="0089273E" w:rsidP="005E098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273E" w:rsidRPr="007256C6" w:rsidRDefault="0089273E" w:rsidP="005E098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273E" w:rsidRPr="007256C6" w:rsidRDefault="0089273E" w:rsidP="005E098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9273E" w:rsidRPr="007256C6" w:rsidRDefault="0089273E" w:rsidP="005E098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9273E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273E" w:rsidRPr="007256C6" w:rsidRDefault="0089273E" w:rsidP="005E09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Odložená daň z 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273E" w:rsidRPr="007256C6" w:rsidRDefault="0089273E" w:rsidP="005E098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273E" w:rsidRPr="007256C6" w:rsidRDefault="0089273E" w:rsidP="005E098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273E" w:rsidRPr="007256C6" w:rsidRDefault="0089273E" w:rsidP="005E098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273E" w:rsidRPr="007256C6" w:rsidRDefault="0089273E" w:rsidP="005E098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273E" w:rsidRPr="007256C6" w:rsidRDefault="0089273E" w:rsidP="005E098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9273E" w:rsidRPr="007256C6" w:rsidRDefault="0089273E" w:rsidP="005E098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9273E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273E" w:rsidRPr="007256C6" w:rsidRDefault="0089273E" w:rsidP="005E09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Celková daň z príjmov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273E" w:rsidRPr="007256C6" w:rsidRDefault="0089273E" w:rsidP="005E098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273E" w:rsidRPr="007256C6" w:rsidRDefault="0089273E" w:rsidP="005E098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273E" w:rsidRPr="007256C6" w:rsidRDefault="0089273E" w:rsidP="005E098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273E" w:rsidRPr="007256C6" w:rsidRDefault="0089273E" w:rsidP="005E098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273E" w:rsidRPr="007256C6" w:rsidRDefault="0089273E" w:rsidP="005E098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9273E" w:rsidRPr="007256C6" w:rsidRDefault="0089273E" w:rsidP="005E098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</w:tbl>
    <w:p w:rsidR="0089273E" w:rsidRPr="007256C6" w:rsidRDefault="0089273E" w:rsidP="005E0980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89273E" w:rsidRDefault="0089273E" w:rsidP="005E0980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89273E" w:rsidRDefault="0089273E" w:rsidP="005E0980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89273E" w:rsidRDefault="0089273E" w:rsidP="005E0980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89273E" w:rsidRPr="007256C6" w:rsidRDefault="0089273E" w:rsidP="005E0980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89273E" w:rsidRPr="00AC0CDD" w:rsidRDefault="0089273E" w:rsidP="0001205A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sectPr w:rsidR="0089273E" w:rsidRPr="00AC0CDD" w:rsidSect="003677B2">
      <w:headerReference w:type="default" r:id="rId6"/>
      <w:pgSz w:w="12240" w:h="15840"/>
      <w:pgMar w:top="1417" w:right="1417" w:bottom="1417" w:left="1417" w:header="708" w:footer="708" w:gutter="0"/>
      <w:cols w:space="708"/>
      <w:noEndnote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9273E" w:rsidRDefault="0089273E">
      <w:r>
        <w:separator/>
      </w:r>
    </w:p>
  </w:endnote>
  <w:endnote w:type="continuationSeparator" w:id="0">
    <w:p w:rsidR="0089273E" w:rsidRDefault="0089273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FuturaTEE">
    <w:altName w:val="Curlz MT"/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FuturaTEEDem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9273E" w:rsidRDefault="0089273E">
      <w:r>
        <w:separator/>
      </w:r>
    </w:p>
  </w:footnote>
  <w:footnote w:type="continuationSeparator" w:id="0">
    <w:p w:rsidR="0089273E" w:rsidRDefault="0089273E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9273E" w:rsidRDefault="0089273E">
    <w:pPr>
      <w:pStyle w:val="Header"/>
    </w:pPr>
    <w:r>
      <w:t>Poznámky Úč POD 3-01                        IČO: 45598762                               DIČ: 2023070346</w: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embedSystemFonts/>
  <w:bordersDoNotSurroundHeader/>
  <w:bordersDoNotSurroundFooter/>
  <w:stylePaneFormatFilter w:val="3F01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7256C6"/>
    <w:rsid w:val="0001205A"/>
    <w:rsid w:val="00017A1A"/>
    <w:rsid w:val="00042BFD"/>
    <w:rsid w:val="000521C8"/>
    <w:rsid w:val="00056C0A"/>
    <w:rsid w:val="00057CCF"/>
    <w:rsid w:val="0006021B"/>
    <w:rsid w:val="00066063"/>
    <w:rsid w:val="00080488"/>
    <w:rsid w:val="000865B8"/>
    <w:rsid w:val="000A0D9B"/>
    <w:rsid w:val="000A6CB0"/>
    <w:rsid w:val="000A7578"/>
    <w:rsid w:val="000B0FAE"/>
    <w:rsid w:val="000C6508"/>
    <w:rsid w:val="000F0E48"/>
    <w:rsid w:val="000F50A6"/>
    <w:rsid w:val="000F77A5"/>
    <w:rsid w:val="00114FC2"/>
    <w:rsid w:val="00115BE4"/>
    <w:rsid w:val="0012474F"/>
    <w:rsid w:val="00134B32"/>
    <w:rsid w:val="00146C88"/>
    <w:rsid w:val="0016582D"/>
    <w:rsid w:val="00167423"/>
    <w:rsid w:val="00176BB3"/>
    <w:rsid w:val="001877F7"/>
    <w:rsid w:val="001A7432"/>
    <w:rsid w:val="001D2B12"/>
    <w:rsid w:val="001D4AE8"/>
    <w:rsid w:val="001E223D"/>
    <w:rsid w:val="001E54BB"/>
    <w:rsid w:val="001F6E9D"/>
    <w:rsid w:val="001F77B1"/>
    <w:rsid w:val="00216214"/>
    <w:rsid w:val="00222A06"/>
    <w:rsid w:val="00226754"/>
    <w:rsid w:val="0023383A"/>
    <w:rsid w:val="00282C41"/>
    <w:rsid w:val="00283B1E"/>
    <w:rsid w:val="00284B2D"/>
    <w:rsid w:val="00296BC3"/>
    <w:rsid w:val="002A23E4"/>
    <w:rsid w:val="002A2499"/>
    <w:rsid w:val="002A4873"/>
    <w:rsid w:val="002E4347"/>
    <w:rsid w:val="003253E1"/>
    <w:rsid w:val="00326519"/>
    <w:rsid w:val="00351E0C"/>
    <w:rsid w:val="003677B2"/>
    <w:rsid w:val="0037281B"/>
    <w:rsid w:val="003841C9"/>
    <w:rsid w:val="00387A9F"/>
    <w:rsid w:val="00391B21"/>
    <w:rsid w:val="003E3936"/>
    <w:rsid w:val="004157C8"/>
    <w:rsid w:val="00426ABB"/>
    <w:rsid w:val="004403ED"/>
    <w:rsid w:val="004555C5"/>
    <w:rsid w:val="0047453F"/>
    <w:rsid w:val="004805DE"/>
    <w:rsid w:val="00484EB8"/>
    <w:rsid w:val="00485A1A"/>
    <w:rsid w:val="00487E05"/>
    <w:rsid w:val="00493581"/>
    <w:rsid w:val="00495D0A"/>
    <w:rsid w:val="004D0CC0"/>
    <w:rsid w:val="004E1FB4"/>
    <w:rsid w:val="004E2649"/>
    <w:rsid w:val="004F7C37"/>
    <w:rsid w:val="00503298"/>
    <w:rsid w:val="00513E80"/>
    <w:rsid w:val="00517AB9"/>
    <w:rsid w:val="00520ACC"/>
    <w:rsid w:val="00540686"/>
    <w:rsid w:val="00570FCE"/>
    <w:rsid w:val="005713D4"/>
    <w:rsid w:val="00587B20"/>
    <w:rsid w:val="00590732"/>
    <w:rsid w:val="005B0244"/>
    <w:rsid w:val="005B045B"/>
    <w:rsid w:val="005B50B3"/>
    <w:rsid w:val="005D3FBF"/>
    <w:rsid w:val="005D417F"/>
    <w:rsid w:val="005E0980"/>
    <w:rsid w:val="005E0989"/>
    <w:rsid w:val="005F2B48"/>
    <w:rsid w:val="00612154"/>
    <w:rsid w:val="00631EA6"/>
    <w:rsid w:val="0064494E"/>
    <w:rsid w:val="00677B5F"/>
    <w:rsid w:val="00692090"/>
    <w:rsid w:val="006B6F76"/>
    <w:rsid w:val="006C636E"/>
    <w:rsid w:val="006D1715"/>
    <w:rsid w:val="006D3EB3"/>
    <w:rsid w:val="006E4D75"/>
    <w:rsid w:val="006E56ED"/>
    <w:rsid w:val="006E6DF1"/>
    <w:rsid w:val="007077A2"/>
    <w:rsid w:val="007256C6"/>
    <w:rsid w:val="0073260B"/>
    <w:rsid w:val="007326F1"/>
    <w:rsid w:val="00732A93"/>
    <w:rsid w:val="007556B7"/>
    <w:rsid w:val="0076438F"/>
    <w:rsid w:val="0077481D"/>
    <w:rsid w:val="0077538D"/>
    <w:rsid w:val="00775F80"/>
    <w:rsid w:val="0078444A"/>
    <w:rsid w:val="00792537"/>
    <w:rsid w:val="007B4937"/>
    <w:rsid w:val="007C0484"/>
    <w:rsid w:val="007C5D59"/>
    <w:rsid w:val="007D68D9"/>
    <w:rsid w:val="007E6C4C"/>
    <w:rsid w:val="007F126F"/>
    <w:rsid w:val="007F2370"/>
    <w:rsid w:val="007F2851"/>
    <w:rsid w:val="007F3537"/>
    <w:rsid w:val="00821CDF"/>
    <w:rsid w:val="00826C09"/>
    <w:rsid w:val="00836C01"/>
    <w:rsid w:val="008525AE"/>
    <w:rsid w:val="008675FB"/>
    <w:rsid w:val="00871CF8"/>
    <w:rsid w:val="00877B60"/>
    <w:rsid w:val="00885B95"/>
    <w:rsid w:val="00886C91"/>
    <w:rsid w:val="0089273E"/>
    <w:rsid w:val="008950D1"/>
    <w:rsid w:val="008B1D23"/>
    <w:rsid w:val="008F6397"/>
    <w:rsid w:val="00900D32"/>
    <w:rsid w:val="00906955"/>
    <w:rsid w:val="00906BAC"/>
    <w:rsid w:val="009332C1"/>
    <w:rsid w:val="00937D86"/>
    <w:rsid w:val="00941F2E"/>
    <w:rsid w:val="009512BC"/>
    <w:rsid w:val="00971493"/>
    <w:rsid w:val="00997431"/>
    <w:rsid w:val="009A1608"/>
    <w:rsid w:val="009A1D58"/>
    <w:rsid w:val="009A76F2"/>
    <w:rsid w:val="009B48D5"/>
    <w:rsid w:val="009D65D3"/>
    <w:rsid w:val="009F4574"/>
    <w:rsid w:val="009F5EFC"/>
    <w:rsid w:val="00A10F8B"/>
    <w:rsid w:val="00A320C5"/>
    <w:rsid w:val="00A777C9"/>
    <w:rsid w:val="00AA179B"/>
    <w:rsid w:val="00AC0CDD"/>
    <w:rsid w:val="00AC76D9"/>
    <w:rsid w:val="00AD1E99"/>
    <w:rsid w:val="00AD55FB"/>
    <w:rsid w:val="00AF1B07"/>
    <w:rsid w:val="00AF58CD"/>
    <w:rsid w:val="00B02133"/>
    <w:rsid w:val="00B027B9"/>
    <w:rsid w:val="00B13746"/>
    <w:rsid w:val="00B36C58"/>
    <w:rsid w:val="00B505FA"/>
    <w:rsid w:val="00B76E08"/>
    <w:rsid w:val="00B80BB0"/>
    <w:rsid w:val="00B90B3C"/>
    <w:rsid w:val="00BA5E39"/>
    <w:rsid w:val="00BB470C"/>
    <w:rsid w:val="00BB6FD5"/>
    <w:rsid w:val="00BE7AF6"/>
    <w:rsid w:val="00BF2B26"/>
    <w:rsid w:val="00BF4E55"/>
    <w:rsid w:val="00C038E8"/>
    <w:rsid w:val="00C05FBD"/>
    <w:rsid w:val="00C22766"/>
    <w:rsid w:val="00C245C1"/>
    <w:rsid w:val="00C477BA"/>
    <w:rsid w:val="00C47D37"/>
    <w:rsid w:val="00C52B1B"/>
    <w:rsid w:val="00C92119"/>
    <w:rsid w:val="00C93EE3"/>
    <w:rsid w:val="00CB1247"/>
    <w:rsid w:val="00CB4156"/>
    <w:rsid w:val="00CB7A4B"/>
    <w:rsid w:val="00CD0269"/>
    <w:rsid w:val="00CE6EF1"/>
    <w:rsid w:val="00D26879"/>
    <w:rsid w:val="00D46E5A"/>
    <w:rsid w:val="00D664AD"/>
    <w:rsid w:val="00D71B10"/>
    <w:rsid w:val="00D75564"/>
    <w:rsid w:val="00D7679A"/>
    <w:rsid w:val="00D80FA6"/>
    <w:rsid w:val="00D81383"/>
    <w:rsid w:val="00D8483E"/>
    <w:rsid w:val="00DA767B"/>
    <w:rsid w:val="00DB19AF"/>
    <w:rsid w:val="00DD160F"/>
    <w:rsid w:val="00DD584E"/>
    <w:rsid w:val="00E0630E"/>
    <w:rsid w:val="00E177C2"/>
    <w:rsid w:val="00E36488"/>
    <w:rsid w:val="00E46D52"/>
    <w:rsid w:val="00E5332F"/>
    <w:rsid w:val="00E75412"/>
    <w:rsid w:val="00E76A6B"/>
    <w:rsid w:val="00E84EF3"/>
    <w:rsid w:val="00EA229E"/>
    <w:rsid w:val="00EB54BD"/>
    <w:rsid w:val="00EB7D5C"/>
    <w:rsid w:val="00EC01A3"/>
    <w:rsid w:val="00EC081A"/>
    <w:rsid w:val="00ED1BC2"/>
    <w:rsid w:val="00EE2529"/>
    <w:rsid w:val="00EE6053"/>
    <w:rsid w:val="00EF4758"/>
    <w:rsid w:val="00F4661A"/>
    <w:rsid w:val="00F50A31"/>
    <w:rsid w:val="00F5340A"/>
    <w:rsid w:val="00F859E3"/>
    <w:rsid w:val="00F955AD"/>
    <w:rsid w:val="00FA0B28"/>
    <w:rsid w:val="00FA1456"/>
    <w:rsid w:val="00FB129F"/>
    <w:rsid w:val="00FC0C3A"/>
    <w:rsid w:val="00FD1EF9"/>
    <w:rsid w:val="00FD3354"/>
    <w:rsid w:val="00FD78D6"/>
    <w:rsid w:val="00FE7943"/>
    <w:rsid w:val="00FF08AA"/>
    <w:rsid w:val="00FF5BA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677B2"/>
    <w:rPr>
      <w:sz w:val="24"/>
      <w:szCs w:val="24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link w:val="BodyTextChar"/>
    <w:uiPriority w:val="99"/>
    <w:rsid w:val="003677B2"/>
    <w:pPr>
      <w:widowControl w:val="0"/>
      <w:tabs>
        <w:tab w:val="left" w:pos="283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20" w:after="120" w:line="280" w:lineRule="atLeast"/>
      <w:ind w:firstLine="340"/>
      <w:jc w:val="both"/>
    </w:pPr>
    <w:rPr>
      <w:rFonts w:ascii="FuturaTEE" w:hAnsi="FuturaTEE" w:cs="FuturaTEE"/>
      <w:noProof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3677B2"/>
    <w:rPr>
      <w:rFonts w:cs="Times New Roman"/>
      <w:sz w:val="24"/>
      <w:szCs w:val="24"/>
    </w:rPr>
  </w:style>
  <w:style w:type="paragraph" w:customStyle="1" w:styleId="Odsad">
    <w:name w:val="Odsad"/>
    <w:uiPriority w:val="99"/>
    <w:rsid w:val="003677B2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extHlava9b">
    <w:name w:val="Text Hlava_9b"/>
    <w:uiPriority w:val="99"/>
    <w:rsid w:val="003677B2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hAnsi="FuturaTEEDem" w:cs="FuturaTEEDem"/>
      <w:noProof/>
      <w:sz w:val="18"/>
      <w:szCs w:val="18"/>
    </w:rPr>
  </w:style>
  <w:style w:type="paragraph" w:customStyle="1" w:styleId="TableText-maly9">
    <w:name w:val="Table Text - maly 9"/>
    <w:uiPriority w:val="99"/>
    <w:rsid w:val="003677B2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line="204" w:lineRule="atLeast"/>
    </w:pPr>
    <w:rPr>
      <w:rFonts w:ascii="FuturaTEE" w:hAnsi="FuturaTEE" w:cs="FuturaTEE"/>
      <w:noProof/>
      <w:sz w:val="18"/>
      <w:szCs w:val="18"/>
    </w:rPr>
  </w:style>
  <w:style w:type="paragraph" w:customStyle="1" w:styleId="TableText">
    <w:name w:val="Table Text"/>
    <w:uiPriority w:val="99"/>
    <w:rsid w:val="003677B2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hAnsi="FuturaTEE" w:cs="FuturaTEE"/>
      <w:noProof/>
    </w:rPr>
  </w:style>
  <w:style w:type="paragraph" w:customStyle="1" w:styleId="NaZacatek">
    <w:name w:val="Na Zacatek"/>
    <w:uiPriority w:val="99"/>
    <w:rsid w:val="003677B2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Odsadxx">
    <w:name w:val="Odsad   xx."/>
    <w:uiPriority w:val="99"/>
    <w:rsid w:val="003677B2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ableText-maly9vlavoodsadeny">
    <w:name w:val="Table Text - maly 9 vlavo odsadeny"/>
    <w:uiPriority w:val="99"/>
    <w:rsid w:val="003677B2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line="204" w:lineRule="atLeast"/>
      <w:ind w:left="113"/>
    </w:pPr>
    <w:rPr>
      <w:rFonts w:ascii="FuturaTEE" w:hAnsi="FuturaTEE" w:cs="FuturaTEE"/>
      <w:noProof/>
      <w:sz w:val="18"/>
      <w:szCs w:val="18"/>
    </w:rPr>
  </w:style>
  <w:style w:type="paragraph" w:styleId="BalloonText">
    <w:name w:val="Balloon Text"/>
    <w:basedOn w:val="Normal"/>
    <w:link w:val="BalloonTextChar"/>
    <w:uiPriority w:val="99"/>
    <w:semiHidden/>
    <w:rsid w:val="00FD78D6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3677B2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rsid w:val="00017A1A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locked/>
    <w:rsid w:val="003677B2"/>
    <w:rPr>
      <w:rFonts w:cs="Times New Roman"/>
      <w:sz w:val="24"/>
      <w:szCs w:val="24"/>
    </w:rPr>
  </w:style>
  <w:style w:type="paragraph" w:styleId="Footer">
    <w:name w:val="footer"/>
    <w:basedOn w:val="Normal"/>
    <w:link w:val="FooterChar"/>
    <w:uiPriority w:val="99"/>
    <w:rsid w:val="00017A1A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semiHidden/>
    <w:locked/>
    <w:rsid w:val="003677B2"/>
    <w:rPr>
      <w:rFonts w:cs="Times New Roman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129</TotalTime>
  <Pages>5</Pages>
  <Words>806</Words>
  <Characters>4596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</dc:title>
  <dc:subject/>
  <dc:creator>Anna Zalepova</dc:creator>
  <cp:keywords/>
  <dc:description/>
  <cp:lastModifiedBy>Zalepova</cp:lastModifiedBy>
  <cp:revision>3</cp:revision>
  <cp:lastPrinted>2016-03-12T07:34:00Z</cp:lastPrinted>
  <dcterms:created xsi:type="dcterms:W3CDTF">2019-05-27T11:20:00Z</dcterms:created>
  <dcterms:modified xsi:type="dcterms:W3CDTF">2019-05-27T13:29:00Z</dcterms:modified>
</cp:coreProperties>
</file>