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66" w:rsidRPr="003E7910" w:rsidRDefault="00FB386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FB3866" w:rsidRPr="003E7910" w:rsidRDefault="00FB386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FB3866" w:rsidRPr="003E7910" w:rsidRDefault="00FB3866" w:rsidP="00A5552F">
      <w:pPr>
        <w:rPr>
          <w:rFonts w:cs="Arial"/>
          <w:szCs w:val="22"/>
        </w:rPr>
      </w:pPr>
    </w:p>
    <w:p w:rsidR="00FB3866" w:rsidRPr="003E7910" w:rsidRDefault="00FB3866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FB3866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FB3866" w:rsidRPr="003E7910" w:rsidRDefault="00FB38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FB386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Permacoat s.r.o.</w:t>
            </w:r>
          </w:p>
        </w:tc>
      </w:tr>
      <w:tr w:rsidR="00FB386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Radlinského 1732, Dolný Kubín</w:t>
            </w:r>
          </w:p>
        </w:tc>
      </w:tr>
      <w:tr w:rsidR="00FB3866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47133236          DIČ:  2023754788</w:t>
            </w:r>
          </w:p>
        </w:tc>
      </w:tr>
      <w:tr w:rsidR="00FB386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26.04.2013</w:t>
            </w:r>
          </w:p>
        </w:tc>
      </w:tr>
      <w:tr w:rsidR="00FB386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866" w:rsidRPr="003E7910" w:rsidRDefault="00FB386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3866" w:rsidRPr="003E7910" w:rsidRDefault="00FB3866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FB3866" w:rsidRPr="003E7910" w:rsidRDefault="00FB3866" w:rsidP="007B0660">
      <w:pPr>
        <w:jc w:val="both"/>
        <w:rPr>
          <w:rFonts w:cs="Arial"/>
          <w:b/>
          <w:bCs/>
          <w:szCs w:val="22"/>
        </w:rPr>
      </w:pPr>
    </w:p>
    <w:p w:rsidR="00FB3866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predaj tovaru odberateľom 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</w:p>
    <w:p w:rsidR="00FB3866" w:rsidRPr="003E7910" w:rsidRDefault="00FB3866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FB3866" w:rsidRPr="003E7910" w:rsidRDefault="00FB3866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FB3866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E7910" w:rsidRDefault="00FB3866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E7910" w:rsidRDefault="00FB3866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E7910" w:rsidRDefault="00FB3866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B3866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E7910" w:rsidRDefault="00FB386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3866" w:rsidRPr="003E7910" w:rsidRDefault="00FB3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B3866" w:rsidRPr="003E7910" w:rsidRDefault="00FB3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B3866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B3866" w:rsidRPr="003E7910" w:rsidRDefault="00FB386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B3866" w:rsidRPr="003E7910" w:rsidRDefault="00FB3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B3866" w:rsidRPr="003E7910" w:rsidRDefault="00FB3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B3866" w:rsidRPr="003E7910" w:rsidTr="00A2368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B3866" w:rsidRPr="003E7910" w:rsidRDefault="00FB3866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B3866" w:rsidRPr="003E7910" w:rsidRDefault="00FB38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B3866" w:rsidRPr="003E7910" w:rsidRDefault="00FB38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B3866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E7910" w:rsidRDefault="00FB3866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Default="00FB38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B3866" w:rsidRDefault="00FB3866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B3866" w:rsidRPr="003E7910" w:rsidRDefault="00FB3866" w:rsidP="003E7910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3E7910" w:rsidRDefault="00FB3866" w:rsidP="007B0660">
      <w:pPr>
        <w:jc w:val="both"/>
        <w:rPr>
          <w:rFonts w:cs="Arial"/>
          <w:szCs w:val="22"/>
        </w:rPr>
      </w:pP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FB3866" w:rsidRPr="004534D4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FB3866" w:rsidRPr="003E7910" w:rsidRDefault="00FB3866" w:rsidP="007B0660">
      <w:pPr>
        <w:ind w:right="-468"/>
        <w:jc w:val="both"/>
        <w:rPr>
          <w:rFonts w:cs="Arial"/>
          <w:b/>
          <w:szCs w:val="22"/>
        </w:rPr>
      </w:pPr>
    </w:p>
    <w:p w:rsidR="00FB3866" w:rsidRPr="003E7910" w:rsidRDefault="00FB3866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B3866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FB3866" w:rsidRPr="003E7910" w:rsidRDefault="00FB3866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FB3866" w:rsidRPr="003E7910" w:rsidRDefault="00FB3866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FB3866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FB3866" w:rsidRPr="003E7910" w:rsidRDefault="00FB3866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FB3866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3866" w:rsidRPr="003E7910" w:rsidRDefault="00FB3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</w:tr>
      <w:tr w:rsidR="00FB3866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66" w:rsidRPr="003E7910" w:rsidRDefault="00FB386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</w:tr>
      <w:tr w:rsidR="00FB3866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66" w:rsidRPr="003E7910" w:rsidRDefault="00FB386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66" w:rsidRPr="003E7910" w:rsidRDefault="00FB386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866" w:rsidRPr="003E7910" w:rsidRDefault="00FB386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B3866" w:rsidRPr="003E7910" w:rsidRDefault="00FB386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3866" w:rsidRPr="003E7910" w:rsidRDefault="00FB386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</w:tr>
      <w:tr w:rsidR="00FB386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</w:tr>
      <w:tr w:rsidR="00FB3866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 w:rsidP="00841190">
            <w:pPr>
              <w:rPr>
                <w:sz w:val="20"/>
                <w:szCs w:val="20"/>
              </w:rPr>
            </w:pPr>
          </w:p>
        </w:tc>
      </w:tr>
      <w:tr w:rsidR="00FB386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</w:tr>
      <w:tr w:rsidR="00FB386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</w:tr>
      <w:tr w:rsidR="00FB386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866" w:rsidRPr="003E7910" w:rsidRDefault="00FB386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3866" w:rsidRPr="003E7910" w:rsidRDefault="00FB38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B3866" w:rsidRPr="003E7910" w:rsidRDefault="00FB3866">
            <w:pPr>
              <w:rPr>
                <w:sz w:val="20"/>
                <w:szCs w:val="20"/>
              </w:rPr>
            </w:pPr>
          </w:p>
        </w:tc>
      </w:tr>
    </w:tbl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FB3866" w:rsidRPr="005611A8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FB3866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</w:p>
    <w:p w:rsidR="00FB3866" w:rsidRPr="003E7910" w:rsidRDefault="00FB386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</w:p>
    <w:p w:rsidR="00FB3866" w:rsidRPr="003E7910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FB3866" w:rsidRPr="003E7910" w:rsidRDefault="00FB3866" w:rsidP="007B0660">
      <w:pPr>
        <w:jc w:val="both"/>
        <w:rPr>
          <w:rFonts w:cs="Arial"/>
          <w:szCs w:val="22"/>
        </w:rPr>
      </w:pPr>
    </w:p>
    <w:p w:rsidR="00FB3866" w:rsidRPr="003E7910" w:rsidRDefault="00FB3866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B3866" w:rsidRPr="003E7910" w:rsidRDefault="00FB3866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FB3866" w:rsidRPr="003E7910" w:rsidRDefault="00FB386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FB3866" w:rsidRPr="003E7910" w:rsidRDefault="00FB386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FB3866" w:rsidRPr="003E7910" w:rsidRDefault="00FB386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FB3866" w:rsidRPr="003E7910" w:rsidRDefault="00FB386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B3866" w:rsidRPr="003E7910" w:rsidRDefault="00FB386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FB3866" w:rsidRPr="003E7910" w:rsidRDefault="00FB386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FB3866" w:rsidRPr="003E7910" w:rsidRDefault="00FB386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FB3866" w:rsidRDefault="00FB3866" w:rsidP="00A5552F"/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B3866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B386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B3866" w:rsidRPr="003F477D" w:rsidRDefault="00FB386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B386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B3866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38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386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386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B386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B3866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B386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B386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B3866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38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386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386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B386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B3866" w:rsidRPr="009F39E7" w:rsidRDefault="00FB3866" w:rsidP="009F39E7"/>
    <w:p w:rsidR="00FB3866" w:rsidRPr="003F477D" w:rsidRDefault="00FB386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FB386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B386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9F39E7" w:rsidRDefault="00FB3866" w:rsidP="009F39E7"/>
    <w:p w:rsidR="00FB3866" w:rsidRPr="003F477D" w:rsidRDefault="00FB3866" w:rsidP="003F477D"/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B386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B386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B3866" w:rsidRPr="003F477D" w:rsidRDefault="00FB386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B386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B386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B386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B386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386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FB3866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B3866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B3866" w:rsidRPr="009F39E7" w:rsidRDefault="00FB3866" w:rsidP="009F39E7">
      <w:pPr>
        <w:spacing w:after="0"/>
      </w:pPr>
    </w:p>
    <w:p w:rsidR="00FB3866" w:rsidRPr="003F477D" w:rsidRDefault="00FB386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B3866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B3866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3704">
            <w:pPr>
              <w:pStyle w:val="TopHeader"/>
            </w:pPr>
            <w:r w:rsidRPr="003F477D">
              <w:t>Poskyt-nuté pred-davky na </w:t>
            </w:r>
          </w:p>
          <w:p w:rsidR="00FB3866" w:rsidRPr="003F477D" w:rsidRDefault="00FB3866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Spolu</w:t>
            </w:r>
          </w:p>
        </w:tc>
      </w:tr>
      <w:tr w:rsidR="00FB3866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B386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386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386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B386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B3866" w:rsidRPr="003F477D" w:rsidRDefault="00FB38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B3866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B3866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>Poskyt-nuté pred-davky na </w:t>
            </w:r>
          </w:p>
          <w:p w:rsidR="00FB3866" w:rsidRPr="003F477D" w:rsidRDefault="00FB3866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</w:pPr>
            <w:r w:rsidRPr="003F477D">
              <w:t>Spolu</w:t>
            </w:r>
          </w:p>
        </w:tc>
      </w:tr>
      <w:tr w:rsidR="00FB3866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B386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3F477D">
      <w:pPr>
        <w:spacing w:after="0" w:line="240" w:lineRule="auto"/>
        <w:rPr>
          <w:szCs w:val="22"/>
        </w:rPr>
      </w:pPr>
    </w:p>
    <w:p w:rsidR="00FB3866" w:rsidRPr="003F477D" w:rsidRDefault="00FB386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FB386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B386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FB3866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B3866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Podiel ÚJ na ZI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B3866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B386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FB3866" w:rsidRDefault="00FB3866" w:rsidP="003F477D"/>
    <w:p w:rsidR="00FB3866" w:rsidRPr="003F477D" w:rsidRDefault="00FB3866" w:rsidP="003F477D"/>
    <w:p w:rsidR="00FB3866" w:rsidRPr="003F477D" w:rsidRDefault="00FB3866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B3866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B3866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B3866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00458C">
      <w:pPr>
        <w:spacing w:after="120" w:line="240" w:lineRule="auto"/>
        <w:rPr>
          <w:szCs w:val="22"/>
        </w:rPr>
      </w:pPr>
    </w:p>
    <w:p w:rsidR="00FB3866" w:rsidRPr="003F477D" w:rsidRDefault="00FB386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FB3866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B3866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B3866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FB3866" w:rsidRPr="003F477D" w:rsidRDefault="00FB3866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FB3866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B3866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Tvorba 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>OP</w:t>
            </w:r>
          </w:p>
          <w:p w:rsidR="00FB3866" w:rsidRPr="003F477D" w:rsidRDefault="00FB3866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B3866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B386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Hodnota</w:t>
            </w:r>
          </w:p>
        </w:tc>
      </w:tr>
      <w:tr w:rsidR="00FB3866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B3866" w:rsidRPr="003F477D" w:rsidRDefault="00FB3866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B386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B3866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3F477D" w:rsidRDefault="00FB3866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FB3866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B3866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B3866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FB3866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B3866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B3866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FB386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B3866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B386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FB3866" w:rsidRPr="003F477D" w:rsidRDefault="00FB386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FB386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B3866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B386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FB3866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B3866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Tvorba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B3866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B3866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B3866" w:rsidRPr="003F477D" w:rsidRDefault="00FB386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FB3866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B3866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B386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B386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15080</w:t>
            </w: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</w:t>
            </w: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3866" w:rsidRPr="003F477D" w:rsidRDefault="00FB386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17400</w:t>
            </w:r>
          </w:p>
        </w:tc>
      </w:tr>
    </w:tbl>
    <w:p w:rsidR="00FB3866" w:rsidRDefault="00FB3866" w:rsidP="0003344F">
      <w:pPr>
        <w:spacing w:after="0" w:line="240" w:lineRule="auto"/>
        <w:jc w:val="both"/>
        <w:rPr>
          <w:szCs w:val="22"/>
        </w:rPr>
      </w:pPr>
    </w:p>
    <w:p w:rsidR="00FB3866" w:rsidRPr="003F477D" w:rsidRDefault="00FB3866" w:rsidP="0003344F">
      <w:pPr>
        <w:spacing w:after="0" w:line="240" w:lineRule="auto"/>
        <w:jc w:val="both"/>
        <w:rPr>
          <w:szCs w:val="22"/>
        </w:rPr>
      </w:pPr>
    </w:p>
    <w:p w:rsidR="00FB3866" w:rsidRPr="003F477D" w:rsidRDefault="00FB386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FB3866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B3866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B3866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DB1EA0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9F39E7" w:rsidRDefault="00FB3866" w:rsidP="009F39E7"/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B3866" w:rsidRPr="003F477D" w:rsidRDefault="00FB3866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FB3866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B386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2421</w:t>
            </w:r>
          </w:p>
        </w:tc>
        <w:tc>
          <w:tcPr>
            <w:tcW w:w="2405" w:type="dxa"/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B386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B386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B386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30555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FB3866" w:rsidRDefault="00FB386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B3866" w:rsidRPr="003F477D" w:rsidRDefault="00FB386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FB3866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B3866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04DF3">
            <w:pPr>
              <w:pStyle w:val="TopHeader"/>
            </w:pPr>
            <w:r w:rsidRPr="003F477D">
              <w:t>Prírastky</w:t>
            </w:r>
          </w:p>
          <w:p w:rsidR="00FB3866" w:rsidRPr="003F477D" w:rsidRDefault="00FB3866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04DF3">
            <w:pPr>
              <w:pStyle w:val="TopHeader"/>
            </w:pPr>
            <w:r w:rsidRPr="003F477D">
              <w:t>Úbytky</w:t>
            </w:r>
          </w:p>
          <w:p w:rsidR="00FB3866" w:rsidRPr="003F477D" w:rsidRDefault="00FB3866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9C21AB" w:rsidRDefault="00FB3866" w:rsidP="00E04DF3">
            <w:pPr>
              <w:pStyle w:val="TopHeader"/>
            </w:pPr>
            <w:r w:rsidRPr="009C21AB">
              <w:t>Presuny</w:t>
            </w:r>
          </w:p>
          <w:p w:rsidR="00FB3866" w:rsidRPr="003F477D" w:rsidRDefault="00FB3866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B3866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B3866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B3866" w:rsidRPr="003F477D" w:rsidRDefault="00FB386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FB3866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A41E2">
            <w:pPr>
              <w:pStyle w:val="TopHeader"/>
            </w:pPr>
            <w:r w:rsidRPr="003F477D">
              <w:t>Stav OP</w:t>
            </w:r>
          </w:p>
          <w:p w:rsidR="00FB3866" w:rsidRPr="003F477D" w:rsidRDefault="00FB3866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B3866" w:rsidRPr="003F477D" w:rsidRDefault="00FB3866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FB3866" w:rsidRPr="003F477D" w:rsidRDefault="00FB3866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B3866" w:rsidRPr="003F477D" w:rsidRDefault="00FB3866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B3866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B3866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FB3866" w:rsidRPr="003F477D" w:rsidRDefault="00FB3866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FB3866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B3866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FB3866" w:rsidRPr="0005176E" w:rsidRDefault="00FB3866" w:rsidP="0005176E">
      <w:pPr>
        <w:spacing w:after="0"/>
      </w:pPr>
    </w:p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FB3866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Zvýšenie/ zníženie hodnoty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Vplyv 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B3866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B386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B3866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Splatnosť</w:t>
            </w:r>
          </w:p>
        </w:tc>
      </w:tr>
      <w:tr w:rsidR="00FB3866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B3866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B386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B3866" w:rsidRPr="003F477D" w:rsidRDefault="00FB386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B3866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8B38E4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33952</w:t>
            </w:r>
          </w:p>
        </w:tc>
      </w:tr>
      <w:tr w:rsidR="00FB386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8B38E4" w:rsidRDefault="00FB386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33952</w:t>
            </w:r>
          </w:p>
        </w:tc>
      </w:tr>
    </w:tbl>
    <w:p w:rsidR="00FB3866" w:rsidRDefault="00FB3866" w:rsidP="0003344F">
      <w:pPr>
        <w:spacing w:after="0" w:line="240" w:lineRule="auto"/>
        <w:rPr>
          <w:szCs w:val="22"/>
        </w:rPr>
      </w:pPr>
    </w:p>
    <w:p w:rsidR="00FB3866" w:rsidRDefault="00FB3866" w:rsidP="0003344F">
      <w:pPr>
        <w:spacing w:after="0" w:line="240" w:lineRule="auto"/>
        <w:rPr>
          <w:szCs w:val="22"/>
        </w:rPr>
      </w:pPr>
    </w:p>
    <w:p w:rsidR="00FB3866" w:rsidRDefault="00FB3866" w:rsidP="0003344F">
      <w:pPr>
        <w:spacing w:after="0" w:line="240" w:lineRule="auto"/>
        <w:rPr>
          <w:szCs w:val="22"/>
        </w:rPr>
      </w:pPr>
    </w:p>
    <w:p w:rsidR="00FB3866" w:rsidRDefault="00FB3866" w:rsidP="0003344F">
      <w:pPr>
        <w:spacing w:after="0" w:line="240" w:lineRule="auto"/>
        <w:rPr>
          <w:szCs w:val="22"/>
        </w:rPr>
      </w:pPr>
    </w:p>
    <w:p w:rsidR="00FB3866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B386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B386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-13085</w:t>
            </w:r>
          </w:p>
        </w:tc>
      </w:tr>
      <w:tr w:rsidR="00FB386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-13085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-13085</w:t>
            </w:r>
          </w:p>
        </w:tc>
      </w:tr>
    </w:tbl>
    <w:p w:rsidR="00FB3866" w:rsidRPr="003F477D" w:rsidRDefault="00FB386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B3866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B3866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B3866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B386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B3866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B386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B3866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3866" w:rsidRPr="003F477D" w:rsidRDefault="00FB386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FB3866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B386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FB3866" w:rsidRPr="003F477D" w:rsidRDefault="00FB386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B3866" w:rsidRPr="003F477D" w:rsidRDefault="00FB386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FB3866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3F477D" w:rsidRDefault="00FB386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B3866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504647" w:rsidRDefault="00FB386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FB3866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Splatnosť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B3866" w:rsidRPr="003F477D" w:rsidRDefault="00FB3866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B3866" w:rsidRPr="003F477D" w:rsidRDefault="00FB386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B3866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B3866" w:rsidRPr="003F477D" w:rsidRDefault="00FB3866" w:rsidP="005E3B59">
            <w:pPr>
              <w:pStyle w:val="TopHeader"/>
            </w:pPr>
            <w:r w:rsidRPr="003F477D">
              <w:t>Suma istiny v eurách</w:t>
            </w:r>
          </w:p>
          <w:p w:rsidR="00FB3866" w:rsidRPr="003F477D" w:rsidRDefault="00FB3866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B3866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B386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B3866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B3866" w:rsidRPr="003F477D" w:rsidRDefault="00FB3866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B3866" w:rsidRPr="003F477D" w:rsidRDefault="00FB3866" w:rsidP="00083A25">
            <w:pPr>
              <w:pStyle w:val="TopHeader"/>
            </w:pPr>
            <w:r w:rsidRPr="003F477D">
              <w:t>Suma istiny v eurách</w:t>
            </w:r>
          </w:p>
          <w:p w:rsidR="00FB3866" w:rsidRPr="003F477D" w:rsidRDefault="00FB3866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3866" w:rsidRPr="003F477D" w:rsidRDefault="00FB3866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B3866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B386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B3866" w:rsidRPr="003F477D" w:rsidRDefault="00FB3866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B3866" w:rsidRPr="003F477D" w:rsidRDefault="00FB3866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FB3866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B3866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B3866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B3866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FB3866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B3866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vlastné imanie</w:t>
            </w:r>
          </w:p>
        </w:tc>
      </w:tr>
      <w:tr w:rsidR="00FB3866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B3866" w:rsidRPr="003F477D" w:rsidRDefault="00FB386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FB3866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Reálna hodnota</w:t>
            </w:r>
          </w:p>
        </w:tc>
      </w:tr>
      <w:tr w:rsidR="00FB3866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B3866" w:rsidRDefault="00FB3866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B3866" w:rsidRDefault="00FB3866" w:rsidP="006B42EC"/>
    <w:p w:rsidR="00FB3866" w:rsidRDefault="00FB3866" w:rsidP="006B42EC"/>
    <w:p w:rsidR="00FB3866" w:rsidRPr="006B42EC" w:rsidRDefault="00FB3866" w:rsidP="006B42EC"/>
    <w:p w:rsidR="00FB3866" w:rsidRPr="003F477D" w:rsidRDefault="00FB386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B3866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Splatnosť</w:t>
            </w:r>
          </w:p>
        </w:tc>
      </w:tr>
      <w:tr w:rsidR="00FB3866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B3866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3866" w:rsidRPr="003F477D" w:rsidRDefault="00FB386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FB3866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B3866" w:rsidRPr="003F477D" w:rsidRDefault="00FB3866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B3866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B3866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B3866" w:rsidRPr="003F477D" w:rsidRDefault="00FB3866" w:rsidP="006B42EC">
      <w:pPr>
        <w:spacing w:after="0" w:line="240" w:lineRule="auto"/>
        <w:rPr>
          <w:kern w:val="28"/>
          <w:szCs w:val="22"/>
        </w:rPr>
      </w:pPr>
    </w:p>
    <w:p w:rsidR="00FB3866" w:rsidRPr="003F477D" w:rsidRDefault="00FB386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FB3866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8F34F2" w:rsidRDefault="00FB38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8F34F2" w:rsidRDefault="00FB38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FB3866" w:rsidRPr="003F477D" w:rsidRDefault="00FB386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3F477D" w:rsidRDefault="00FB386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FB3866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B386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B3866" w:rsidRPr="003F477D" w:rsidRDefault="00FB386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3F477D" w:rsidRDefault="00FB386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FB3866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B3866" w:rsidRPr="003F477D" w:rsidRDefault="00FB386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B3866" w:rsidRPr="003F477D" w:rsidRDefault="00FB386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B3866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8875A1">
            <w:pPr>
              <w:pStyle w:val="TopHeader"/>
            </w:pPr>
            <w:r w:rsidRPr="003F477D">
              <w:t>Bezprostredne predchádzajúce</w:t>
            </w:r>
          </w:p>
          <w:p w:rsidR="00FB3866" w:rsidRPr="003F477D" w:rsidRDefault="00FB3866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B3866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Daň v %</w:t>
            </w:r>
          </w:p>
        </w:tc>
      </w:tr>
      <w:tr w:rsidR="00FB3866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B3866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B386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9C21AB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9C21AB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9C21AB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9C21AB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9C21AB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B386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B3866" w:rsidRPr="003F477D" w:rsidRDefault="00FB3866" w:rsidP="0003344F">
      <w:pPr>
        <w:spacing w:after="0" w:line="240" w:lineRule="auto"/>
        <w:rPr>
          <w:szCs w:val="22"/>
        </w:rPr>
      </w:pPr>
    </w:p>
    <w:p w:rsidR="00FB3866" w:rsidRPr="003F477D" w:rsidRDefault="00FB386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B3866" w:rsidRPr="003F477D" w:rsidRDefault="00FB386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FB3866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B3866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B386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FB386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13085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B3866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B3866" w:rsidRPr="003F477D" w:rsidRDefault="00FB38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B3866" w:rsidRPr="003F477D" w:rsidRDefault="00FB3866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FB3866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866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B386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866" w:rsidRPr="003F477D" w:rsidRDefault="00FB38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386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3866" w:rsidRPr="003F477D" w:rsidRDefault="00FB38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B3866" w:rsidRPr="003F477D" w:rsidRDefault="00FB3866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FB3866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FB3866" w:rsidRPr="003F477D" w:rsidRDefault="00FB3866" w:rsidP="003E7910">
      <w:pPr>
        <w:spacing w:after="0" w:line="240" w:lineRule="auto"/>
        <w:rPr>
          <w:szCs w:val="22"/>
        </w:rPr>
      </w:pPr>
    </w:p>
    <w:sectPr w:rsidR="00FB3866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866" w:rsidRDefault="00FB3866" w:rsidP="00107589">
      <w:pPr>
        <w:spacing w:after="0" w:line="240" w:lineRule="auto"/>
      </w:pPr>
      <w:r>
        <w:separator/>
      </w:r>
    </w:p>
  </w:endnote>
  <w:endnote w:type="continuationSeparator" w:id="0">
    <w:p w:rsidR="00FB3866" w:rsidRDefault="00FB38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866" w:rsidRPr="00981468" w:rsidRDefault="00FB38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866" w:rsidRDefault="00FB3866" w:rsidP="00107589">
      <w:pPr>
        <w:spacing w:after="0" w:line="240" w:lineRule="auto"/>
      </w:pPr>
      <w:r>
        <w:separator/>
      </w:r>
    </w:p>
  </w:footnote>
  <w:footnote w:type="continuationSeparator" w:id="0">
    <w:p w:rsidR="00FB3866" w:rsidRDefault="00FB38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FB38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B3866" w:rsidRPr="003F477D" w:rsidRDefault="00FB38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3866" w:rsidRPr="003F477D" w:rsidRDefault="00FB386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47133236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2023754788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B3866" w:rsidRPr="004268D2" w:rsidRDefault="00FB386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866" w:rsidRPr="004268D2" w:rsidRDefault="00FB386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BE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682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26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F8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386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8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4619</Words>
  <Characters>26332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WinXP</cp:lastModifiedBy>
  <cp:revision>2</cp:revision>
  <cp:lastPrinted>2015-01-27T14:36:00Z</cp:lastPrinted>
  <dcterms:created xsi:type="dcterms:W3CDTF">2019-05-30T13:10:00Z</dcterms:created>
  <dcterms:modified xsi:type="dcterms:W3CDTF">2019-05-30T13:10:00Z</dcterms:modified>
</cp:coreProperties>
</file>