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F631D" w14:textId="77777777" w:rsidR="00681BD4" w:rsidRPr="002E10BE" w:rsidRDefault="00681BD4" w:rsidP="007F1DB4">
      <w:pPr>
        <w:pStyle w:val="Title"/>
        <w:spacing w:before="240" w:beforeAutospacing="0" w:after="0"/>
        <w:jc w:val="left"/>
      </w:pP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</w:tblGrid>
      <w:tr w:rsidR="00681BD4" w:rsidRPr="002E10BE" w14:paraId="322C4D94" w14:textId="77777777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A556F" w14:textId="77777777"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3691AB98" w14:textId="77777777" w:rsidR="000B04FB" w:rsidRPr="001D4F05" w:rsidRDefault="000B04FB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1D4F05">
        <w:rPr>
          <w:rFonts w:ascii="Arial" w:hAnsi="Arial" w:cs="Arial"/>
          <w:lang w:val="sk-SK"/>
        </w:rPr>
        <w:t>Popis spoločnosti</w:t>
      </w:r>
      <w:bookmarkEnd w:id="0"/>
      <w:bookmarkEnd w:id="1"/>
    </w:p>
    <w:p w14:paraId="0D70B340" w14:textId="77777777" w:rsidR="002927F5" w:rsidRPr="001D4F05" w:rsidRDefault="00322C2A" w:rsidP="00E0211F">
      <w:pPr>
        <w:keepNext w:val="0"/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 xml:space="preserve">H &amp; M </w:t>
      </w:r>
      <w:proofErr w:type="spellStart"/>
      <w:r w:rsidRPr="001D4F05">
        <w:rPr>
          <w:rFonts w:ascii="Arial" w:hAnsi="Arial" w:cs="Arial"/>
          <w:lang w:val="sk-SK"/>
        </w:rPr>
        <w:t>Hennes</w:t>
      </w:r>
      <w:proofErr w:type="spellEnd"/>
      <w:r w:rsidRPr="001D4F05">
        <w:rPr>
          <w:rFonts w:ascii="Arial" w:hAnsi="Arial" w:cs="Arial"/>
          <w:lang w:val="sk-SK"/>
        </w:rPr>
        <w:t xml:space="preserve"> &amp; </w:t>
      </w:r>
      <w:proofErr w:type="spellStart"/>
      <w:r w:rsidRPr="001D4F05">
        <w:rPr>
          <w:rFonts w:ascii="Arial" w:hAnsi="Arial" w:cs="Arial"/>
          <w:lang w:val="sk-SK"/>
        </w:rPr>
        <w:t>Mauritz</w:t>
      </w:r>
      <w:proofErr w:type="spellEnd"/>
      <w:r w:rsidRPr="001D4F05">
        <w:rPr>
          <w:rFonts w:ascii="Arial" w:hAnsi="Arial" w:cs="Arial"/>
          <w:lang w:val="sk-SK"/>
        </w:rPr>
        <w:t xml:space="preserve"> SK s.r.o. (ďalej len „spoločnosť”) je spoločnosť s ručením obmedzeným, ktorá bola založená dňa 28. Novembra 2006</w:t>
      </w:r>
      <w:r w:rsidRPr="001D4F05">
        <w:rPr>
          <w:rFonts w:ascii="Arial" w:hAnsi="Arial" w:cs="Arial"/>
          <w:i/>
          <w:lang w:val="sk-SK"/>
        </w:rPr>
        <w:t xml:space="preserve">. </w:t>
      </w:r>
      <w:r w:rsidRPr="001D4F05">
        <w:rPr>
          <w:rFonts w:ascii="Arial" w:hAnsi="Arial" w:cs="Arial"/>
          <w:lang w:val="sk-SK"/>
        </w:rPr>
        <w:t xml:space="preserve">Dňa 28. </w:t>
      </w:r>
      <w:r w:rsidR="00D1459D" w:rsidRPr="001D4F05">
        <w:rPr>
          <w:rFonts w:ascii="Arial" w:hAnsi="Arial" w:cs="Arial"/>
          <w:lang w:val="sk-SK"/>
        </w:rPr>
        <w:t xml:space="preserve">Decembra </w:t>
      </w:r>
      <w:r w:rsidRPr="001D4F05">
        <w:rPr>
          <w:rFonts w:ascii="Arial" w:hAnsi="Arial" w:cs="Arial"/>
          <w:lang w:val="sk-SK"/>
        </w:rPr>
        <w:t>2006 bola zapísaná do Obchodného registra vedenom na Okresnom súde Bratislava I, oddiel SRO, vložka 43837/B. Spoločnosť sídli  v Bratislave, v Zochove</w:t>
      </w:r>
      <w:r w:rsidR="00B05A40" w:rsidRPr="001D4F05">
        <w:rPr>
          <w:rFonts w:ascii="Arial" w:hAnsi="Arial" w:cs="Arial"/>
          <w:lang w:val="sk-SK"/>
        </w:rPr>
        <w:t>j</w:t>
      </w:r>
      <w:r w:rsidRPr="001D4F05">
        <w:rPr>
          <w:rFonts w:ascii="Arial" w:hAnsi="Arial" w:cs="Arial"/>
          <w:lang w:val="sk-SK"/>
        </w:rPr>
        <w:t xml:space="preserve"> ulici 754/6-8, 811 03</w:t>
      </w:r>
      <w:r w:rsidRPr="001D4F05">
        <w:rPr>
          <w:rFonts w:ascii="Arial" w:hAnsi="Arial" w:cs="Arial"/>
          <w:i/>
          <w:lang w:val="sk-SK"/>
        </w:rPr>
        <w:t>,</w:t>
      </w:r>
      <w:r w:rsidRPr="001D4F05">
        <w:rPr>
          <w:rFonts w:ascii="Arial" w:hAnsi="Arial" w:cs="Arial"/>
          <w:lang w:val="sk-SK"/>
        </w:rPr>
        <w:t xml:space="preserve"> Slovenská republika, identifikačné číslo (IČO) 36718271.</w:t>
      </w:r>
      <w:r w:rsidR="000B04FB" w:rsidRPr="001D4F05">
        <w:rPr>
          <w:rFonts w:ascii="Arial" w:hAnsi="Arial" w:cs="Arial"/>
          <w:lang w:val="sk-SK"/>
        </w:rPr>
        <w:t xml:space="preserve"> </w:t>
      </w:r>
    </w:p>
    <w:p w14:paraId="3799473D" w14:textId="77777777" w:rsidR="000B04FB" w:rsidRPr="001D4F05" w:rsidRDefault="000B04FB" w:rsidP="00E0211F">
      <w:pPr>
        <w:keepNext w:val="0"/>
        <w:rPr>
          <w:rFonts w:ascii="Arial" w:hAnsi="Arial" w:cs="Arial"/>
          <w:i/>
          <w:lang w:val="sk-SK"/>
        </w:rPr>
      </w:pPr>
      <w:r w:rsidRPr="001D4F05">
        <w:rPr>
          <w:rFonts w:ascii="Arial" w:hAnsi="Arial" w:cs="Arial"/>
          <w:lang w:val="sk-SK"/>
        </w:rPr>
        <w:t xml:space="preserve">V roku </w:t>
      </w:r>
      <w:r w:rsidR="00196FF5" w:rsidRPr="001D4F05">
        <w:rPr>
          <w:rFonts w:ascii="Arial" w:hAnsi="Arial" w:cs="Arial"/>
          <w:lang w:val="sk-SK"/>
        </w:rPr>
        <w:t>201</w:t>
      </w:r>
      <w:r w:rsidR="006C26F6">
        <w:rPr>
          <w:rFonts w:ascii="Arial" w:hAnsi="Arial" w:cs="Arial"/>
          <w:lang w:val="sk-SK"/>
        </w:rPr>
        <w:t>8</w:t>
      </w:r>
      <w:r w:rsidR="00196FF5" w:rsidRPr="001D4F05">
        <w:rPr>
          <w:rFonts w:ascii="Arial" w:hAnsi="Arial" w:cs="Arial"/>
          <w:lang w:val="sk-SK"/>
        </w:rPr>
        <w:t xml:space="preserve"> </w:t>
      </w:r>
      <w:r w:rsidR="00FC4426" w:rsidRPr="001D4F05">
        <w:rPr>
          <w:rFonts w:ascii="Arial" w:hAnsi="Arial" w:cs="Arial"/>
          <w:lang w:val="sk-SK"/>
        </w:rPr>
        <w:t>ne</w:t>
      </w:r>
      <w:r w:rsidRPr="001D4F05">
        <w:rPr>
          <w:rFonts w:ascii="Arial" w:hAnsi="Arial" w:cs="Arial"/>
          <w:lang w:val="sk-SK"/>
        </w:rPr>
        <w:t xml:space="preserve">boli uskutočnené žiadne významné zmeny v zápise do </w:t>
      </w:r>
      <w:r w:rsidR="00745B12" w:rsidRPr="001D4F05">
        <w:rPr>
          <w:rFonts w:ascii="Arial" w:hAnsi="Arial" w:cs="Arial"/>
          <w:lang w:val="sk-SK"/>
        </w:rPr>
        <w:t>O</w:t>
      </w:r>
      <w:r w:rsidRPr="001D4F05">
        <w:rPr>
          <w:rFonts w:ascii="Arial" w:hAnsi="Arial" w:cs="Arial"/>
          <w:lang w:val="sk-SK"/>
        </w:rPr>
        <w:t>bchodného registra.</w:t>
      </w:r>
    </w:p>
    <w:p w14:paraId="0E4EB05A" w14:textId="77777777" w:rsidR="00FC4426" w:rsidRPr="001D4F05" w:rsidRDefault="00FC4426" w:rsidP="00FC4426">
      <w:pPr>
        <w:keepNext w:val="0"/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Hlavným predmetom činnosti je:</w:t>
      </w:r>
    </w:p>
    <w:p w14:paraId="7BD02137" w14:textId="77777777" w:rsidR="00FC4426" w:rsidRPr="001D4F05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kúpa tovaru rôzneho druhu za účelom jeho predaja konečnému spotrebiteľovi (maloobchod) v rozsahu voľnej živnosti</w:t>
      </w:r>
    </w:p>
    <w:p w14:paraId="7A9747D8" w14:textId="77777777" w:rsidR="00FC4426" w:rsidRPr="001D4F05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kúpa tovaru rôzneho druhu za účelom jeho predaja iným prevádzkovateľom živnosti (veľkoobchod) v rozsahu voľnej živnosti</w:t>
      </w:r>
    </w:p>
    <w:p w14:paraId="18AC15E5" w14:textId="77777777" w:rsidR="00FC4426" w:rsidRPr="001D4F05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sprostredkovateľská činnosť v oblasti obchodu, výroby a služieb v rozsahu voľnej živnosti</w:t>
      </w:r>
    </w:p>
    <w:p w14:paraId="1CD09F60" w14:textId="77777777" w:rsidR="00FC4426" w:rsidRPr="001D4F05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poradenská a konzultačná činnosť v oblasti obchodu, výroby a služieb v rozsahu voľnej živnosti</w:t>
      </w:r>
    </w:p>
    <w:p w14:paraId="0A7EEDA9" w14:textId="77777777" w:rsidR="00FC4426" w:rsidRPr="001D4F05" w:rsidRDefault="00FC4426" w:rsidP="00FC4426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reklamná a propagačná činnosť</w:t>
      </w:r>
    </w:p>
    <w:p w14:paraId="42702052" w14:textId="77777777" w:rsidR="00A72DBA" w:rsidRPr="001D4F05" w:rsidRDefault="00C57091" w:rsidP="00E0211F">
      <w:pPr>
        <w:keepNext w:val="0"/>
        <w:rPr>
          <w:rFonts w:ascii="Arial" w:hAnsi="Arial" w:cs="Arial"/>
          <w:lang w:val="sk-SK"/>
        </w:rPr>
      </w:pPr>
      <w:r w:rsidRPr="001D4F05">
        <w:rPr>
          <w:rFonts w:ascii="Arial" w:hAnsi="Arial" w:cs="Arial"/>
          <w:lang w:val="sk-SK"/>
        </w:rPr>
        <w:t>Informácie o počte zamestnancov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0D5E3F" w:rsidRPr="00D278B0" w14:paraId="75D6191E" w14:textId="77777777" w:rsidTr="000D5E3F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4BEE8" w14:textId="77777777" w:rsidR="000D5E3F" w:rsidRPr="00840BF5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bookmarkStart w:id="2" w:name="_Hlk514071784"/>
            <w:r w:rsidRPr="00840B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CB14E" w14:textId="77777777" w:rsidR="000D5E3F" w:rsidRPr="00840BF5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40B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DAF42D" w14:textId="77777777" w:rsidR="000D5E3F" w:rsidRPr="00840BF5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40BF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840BF5" w:rsidRPr="00D278B0" w14:paraId="62F5DCFA" w14:textId="77777777" w:rsidTr="00BF3753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8E8BA3" w14:textId="77777777" w:rsidR="00840BF5" w:rsidRPr="00840BF5" w:rsidRDefault="00840BF5" w:rsidP="00840BF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40BF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8FA9E2" w14:textId="77777777" w:rsidR="00840BF5" w:rsidRPr="00E06978" w:rsidRDefault="00E06978" w:rsidP="00840BF5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978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750962" w14:textId="77777777" w:rsidR="00840BF5" w:rsidRPr="00840BF5" w:rsidRDefault="00840BF5" w:rsidP="00840BF5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0BF5">
              <w:rPr>
                <w:rFonts w:ascii="Arial" w:hAnsi="Arial" w:cs="Arial"/>
                <w:sz w:val="16"/>
                <w:szCs w:val="16"/>
              </w:rPr>
              <w:t>461</w:t>
            </w:r>
          </w:p>
        </w:tc>
      </w:tr>
      <w:tr w:rsidR="00840BF5" w:rsidRPr="00D278B0" w14:paraId="75948589" w14:textId="77777777" w:rsidTr="00BF3753">
        <w:trPr>
          <w:trHeight w:val="450"/>
          <w:jc w:val="center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B3DA3" w14:textId="77777777" w:rsidR="00840BF5" w:rsidRPr="00840BF5" w:rsidRDefault="00840BF5" w:rsidP="00840BF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40BF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Stav zamestnancov ku dňu, ku ktorému sa zostavuje účtovná závierka, z toho: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E84F62" w14:textId="77777777" w:rsidR="00840BF5" w:rsidRPr="00E06978" w:rsidRDefault="00E06978" w:rsidP="00840BF5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978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3A5325" w14:textId="77777777" w:rsidR="00840BF5" w:rsidRPr="00840BF5" w:rsidRDefault="00840BF5" w:rsidP="00840BF5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0BF5">
              <w:rPr>
                <w:rFonts w:ascii="Arial" w:hAnsi="Arial" w:cs="Arial"/>
                <w:sz w:val="16"/>
                <w:szCs w:val="16"/>
              </w:rPr>
              <w:t>495</w:t>
            </w:r>
          </w:p>
        </w:tc>
      </w:tr>
      <w:tr w:rsidR="00840BF5" w:rsidRPr="00D278B0" w14:paraId="7B801644" w14:textId="77777777" w:rsidTr="00BF3753">
        <w:trPr>
          <w:trHeight w:val="450"/>
          <w:jc w:val="center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D3C377" w14:textId="77777777" w:rsidR="00840BF5" w:rsidRPr="00840BF5" w:rsidRDefault="00840BF5" w:rsidP="00840BF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40BF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Počet vedúcich zamestnancov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FE9F3F" w14:textId="77777777" w:rsidR="00840BF5" w:rsidRPr="00E06978" w:rsidRDefault="00840BF5" w:rsidP="00840BF5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978">
              <w:rPr>
                <w:rFonts w:ascii="Arial" w:hAnsi="Arial" w:cs="Arial"/>
                <w:sz w:val="16"/>
                <w:szCs w:val="16"/>
              </w:rPr>
              <w:t>8</w:t>
            </w:r>
            <w:r w:rsidR="00E06978" w:rsidRPr="00E0697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3006C3" w14:textId="77777777" w:rsidR="00840BF5" w:rsidRPr="00840BF5" w:rsidRDefault="00840BF5" w:rsidP="00840BF5">
            <w:pPr>
              <w:tabs>
                <w:tab w:val="center" w:pos="4536"/>
                <w:tab w:val="right" w:pos="9072"/>
              </w:tabs>
              <w:spacing w:after="0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0BF5">
              <w:rPr>
                <w:rFonts w:ascii="Arial" w:hAnsi="Arial" w:cs="Arial"/>
                <w:sz w:val="16"/>
                <w:szCs w:val="16"/>
              </w:rPr>
              <w:t>81</w:t>
            </w:r>
          </w:p>
        </w:tc>
      </w:tr>
      <w:bookmarkEnd w:id="2"/>
    </w:tbl>
    <w:p w14:paraId="7BE32E14" w14:textId="77777777" w:rsidR="00C57091" w:rsidRPr="00D278B0" w:rsidRDefault="00C57091" w:rsidP="00810C0F">
      <w:pPr>
        <w:keepNext w:val="0"/>
        <w:spacing w:after="120"/>
        <w:rPr>
          <w:rFonts w:ascii="Arial" w:hAnsi="Arial" w:cs="Arial"/>
          <w:b/>
          <w:highlight w:val="yellow"/>
          <w:lang w:val="sk-SK"/>
        </w:rPr>
      </w:pPr>
    </w:p>
    <w:p w14:paraId="556BAD60" w14:textId="77777777" w:rsidR="00C57091" w:rsidRPr="00951753" w:rsidRDefault="00C57091" w:rsidP="00E0211F">
      <w:pPr>
        <w:keepNext w:val="0"/>
        <w:rPr>
          <w:rFonts w:ascii="Arial" w:hAnsi="Arial" w:cs="Arial"/>
          <w:lang w:val="sk-SK"/>
        </w:rPr>
      </w:pPr>
      <w:r w:rsidRPr="00951753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p w14:paraId="1EE71C4F" w14:textId="77777777" w:rsidR="00D55610" w:rsidRPr="00951753" w:rsidRDefault="00D55610" w:rsidP="002026FB">
      <w:pPr>
        <w:rPr>
          <w:rFonts w:ascii="Arial" w:hAnsi="Arial" w:cs="Arial"/>
        </w:rPr>
      </w:pPr>
      <w:bookmarkStart w:id="3" w:name="_Hlk515278021"/>
      <w:r w:rsidRPr="00951753">
        <w:rPr>
          <w:rFonts w:ascii="Arial" w:hAnsi="Arial" w:cs="Arial"/>
          <w:lang w:val="sk-SK"/>
        </w:rPr>
        <w:t xml:space="preserve">Dňa 26.10.2017  sa zmenila materská spoločnosť z H &amp; M </w:t>
      </w:r>
      <w:proofErr w:type="spellStart"/>
      <w:r w:rsidRPr="00951753">
        <w:rPr>
          <w:rFonts w:ascii="Arial" w:hAnsi="Arial" w:cs="Arial"/>
          <w:lang w:val="sk-SK"/>
        </w:rPr>
        <w:t>Hennes</w:t>
      </w:r>
      <w:proofErr w:type="spellEnd"/>
      <w:r w:rsidRPr="00951753">
        <w:rPr>
          <w:rFonts w:ascii="Arial" w:hAnsi="Arial" w:cs="Arial"/>
          <w:lang w:val="sk-SK"/>
        </w:rPr>
        <w:t xml:space="preserve"> &amp; </w:t>
      </w:r>
      <w:proofErr w:type="spellStart"/>
      <w:r w:rsidRPr="00951753">
        <w:rPr>
          <w:rFonts w:ascii="Arial" w:hAnsi="Arial" w:cs="Arial"/>
          <w:lang w:val="sk-SK"/>
        </w:rPr>
        <w:t>Mauritz</w:t>
      </w:r>
      <w:proofErr w:type="spellEnd"/>
      <w:r w:rsidRPr="00951753">
        <w:rPr>
          <w:rFonts w:ascii="Arial" w:hAnsi="Arial" w:cs="Arial"/>
          <w:lang w:val="sk-SK"/>
        </w:rPr>
        <w:t xml:space="preserve"> Holding B.V. na H &amp; M </w:t>
      </w:r>
      <w:proofErr w:type="spellStart"/>
      <w:r w:rsidRPr="00951753">
        <w:rPr>
          <w:rFonts w:ascii="Arial" w:hAnsi="Arial" w:cs="Arial"/>
          <w:lang w:val="sk-SK"/>
        </w:rPr>
        <w:t>Hennes</w:t>
      </w:r>
      <w:proofErr w:type="spellEnd"/>
      <w:r w:rsidRPr="00951753">
        <w:rPr>
          <w:rFonts w:ascii="Arial" w:hAnsi="Arial" w:cs="Arial"/>
          <w:lang w:val="sk-SK"/>
        </w:rPr>
        <w:t xml:space="preserve"> &amp; </w:t>
      </w:r>
      <w:proofErr w:type="spellStart"/>
      <w:r w:rsidRPr="00951753">
        <w:rPr>
          <w:rFonts w:ascii="Arial" w:hAnsi="Arial" w:cs="Arial"/>
          <w:lang w:val="sk-SK"/>
        </w:rPr>
        <w:t>Mauritz</w:t>
      </w:r>
      <w:proofErr w:type="spellEnd"/>
      <w:r w:rsidRPr="00951753">
        <w:rPr>
          <w:rFonts w:ascii="Arial" w:hAnsi="Arial" w:cs="Arial"/>
          <w:lang w:val="sk-SK"/>
        </w:rPr>
        <w:t xml:space="preserve"> GBC AB a H &amp; M </w:t>
      </w:r>
      <w:proofErr w:type="spellStart"/>
      <w:r w:rsidRPr="00951753">
        <w:rPr>
          <w:rFonts w:ascii="Arial" w:hAnsi="Arial" w:cs="Arial"/>
          <w:lang w:val="sk-SK"/>
        </w:rPr>
        <w:t>Hennes</w:t>
      </w:r>
      <w:proofErr w:type="spellEnd"/>
      <w:r w:rsidRPr="00951753">
        <w:rPr>
          <w:rFonts w:ascii="Arial" w:hAnsi="Arial" w:cs="Arial"/>
          <w:lang w:val="sk-SK"/>
        </w:rPr>
        <w:t xml:space="preserve"> &amp; </w:t>
      </w:r>
      <w:proofErr w:type="spellStart"/>
      <w:r w:rsidRPr="00951753">
        <w:rPr>
          <w:rFonts w:ascii="Arial" w:hAnsi="Arial" w:cs="Arial"/>
          <w:lang w:val="sk-SK"/>
        </w:rPr>
        <w:t>Mauritz</w:t>
      </w:r>
      <w:proofErr w:type="spellEnd"/>
      <w:r w:rsidRPr="00951753">
        <w:rPr>
          <w:rFonts w:ascii="Arial" w:hAnsi="Arial" w:cs="Arial"/>
          <w:lang w:val="sk-SK"/>
        </w:rPr>
        <w:t xml:space="preserve"> International AB. </w:t>
      </w:r>
      <w:r w:rsidR="00B05A40" w:rsidRPr="00951753">
        <w:rPr>
          <w:rFonts w:ascii="Arial" w:hAnsi="Arial" w:cs="Arial"/>
          <w:lang w:val="sk-SK"/>
        </w:rPr>
        <w:t>Táto zmena bola zapísaná do obchodného registra dňa 19.12.2017.</w:t>
      </w:r>
    </w:p>
    <w:tbl>
      <w:tblPr>
        <w:tblW w:w="9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620"/>
        <w:gridCol w:w="1620"/>
        <w:gridCol w:w="1360"/>
        <w:gridCol w:w="1360"/>
      </w:tblGrid>
      <w:tr w:rsidR="000D5E3F" w:rsidRPr="00951753" w14:paraId="49C67330" w14:textId="77777777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5D3C6" w14:textId="77777777" w:rsidR="000D5E3F" w:rsidRPr="00951753" w:rsidRDefault="000D5E3F" w:rsidP="00FC442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0A1AEF" w14:textId="77777777" w:rsidR="000D5E3F" w:rsidRPr="00951753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83205" w14:textId="77777777" w:rsidR="000D5E3F" w:rsidRPr="00951753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63B292" w14:textId="77777777" w:rsidR="000D5E3F" w:rsidRPr="00951753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951753" w14:paraId="1B8FCF77" w14:textId="77777777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D3DE4B5" w14:textId="77777777" w:rsidR="000D5E3F" w:rsidRPr="00951753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7BDFA7" w14:textId="77777777" w:rsidR="000D5E3F" w:rsidRPr="00951753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3FD2B8" w14:textId="77777777" w:rsidR="000D5E3F" w:rsidRPr="00951753" w:rsidRDefault="000D5E3F" w:rsidP="002A4B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483E0DE" w14:textId="77777777" w:rsidR="000D5E3F" w:rsidRPr="00951753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2568097" w14:textId="77777777" w:rsidR="000D5E3F" w:rsidRPr="00951753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61078" w:rsidRPr="00951753" w14:paraId="05480A96" w14:textId="77777777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6BAF4" w14:textId="77777777" w:rsidR="00E61078" w:rsidRPr="00951753" w:rsidRDefault="00D55610" w:rsidP="00E777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  <w:t>H&amp;M Hennes &amp; Mauritz GBC AB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F21B8" w14:textId="77777777" w:rsidR="00E61078" w:rsidRPr="00951753" w:rsidRDefault="00D55610" w:rsidP="002026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5 889 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8D6C14" w14:textId="77777777" w:rsidR="00E61078" w:rsidRPr="00951753" w:rsidRDefault="00D55610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782C1B" w14:textId="77777777" w:rsidR="00E61078" w:rsidRPr="00951753" w:rsidRDefault="00D55610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40F6C8" w14:textId="77777777" w:rsidR="00E61078" w:rsidRPr="00951753" w:rsidRDefault="00E61078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C4426" w:rsidRPr="00951753" w14:paraId="52CAFA46" w14:textId="77777777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ACB40" w14:textId="77777777" w:rsidR="00FC4426" w:rsidRPr="00951753" w:rsidRDefault="00FC4426" w:rsidP="00E7771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  <w:t xml:space="preserve">H&amp;M Hennes &amp; Mauritz </w:t>
            </w:r>
            <w:r w:rsidR="00D55610" w:rsidRPr="00951753"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  <w:t>International AB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416E9" w14:textId="77777777" w:rsidR="00FC4426" w:rsidRPr="00951753" w:rsidRDefault="00D55610" w:rsidP="002026F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750 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FDF7B" w14:textId="77777777" w:rsidR="00FC4426" w:rsidRPr="00951753" w:rsidRDefault="00D55610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D4ED2" w14:textId="77777777" w:rsidR="00FC4426" w:rsidRPr="00951753" w:rsidRDefault="00FC4426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D55610"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059FA9" w14:textId="77777777" w:rsidR="00FC4426" w:rsidRPr="00951753" w:rsidRDefault="002E3CD7" w:rsidP="00AB2E2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FC4426" w:rsidRPr="00D278B0" w14:paraId="30DDD2CE" w14:textId="77777777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02E23" w14:textId="77777777" w:rsidR="00FC4426" w:rsidRPr="00951753" w:rsidRDefault="00FC4426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6E555" w14:textId="77777777" w:rsidR="00FC4426" w:rsidRPr="00951753" w:rsidRDefault="00FC4426" w:rsidP="002026FB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</w:t>
            </w:r>
            <w:r w:rsidR="00D55610"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639</w:t>
            </w:r>
            <w:r w:rsidR="00D55610"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8C7F2" w14:textId="77777777" w:rsidR="00FC4426" w:rsidRPr="00951753" w:rsidRDefault="00FC4426" w:rsidP="00AB2E25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B4F21" w14:textId="77777777" w:rsidR="00FC4426" w:rsidRPr="00951753" w:rsidRDefault="00FC4426" w:rsidP="00AB2E25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F77203" w14:textId="77777777" w:rsidR="00FC4426" w:rsidRPr="00951753" w:rsidRDefault="002E3CD7" w:rsidP="00AB2E25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5175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</w:tbl>
    <w:p w14:paraId="48ECEA19" w14:textId="77777777" w:rsidR="00C57091" w:rsidRPr="00D278B0" w:rsidRDefault="00C57091" w:rsidP="00AB2DD4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5"/>
        <w:gridCol w:w="1075"/>
        <w:gridCol w:w="1810"/>
        <w:gridCol w:w="1074"/>
        <w:gridCol w:w="1133"/>
        <w:gridCol w:w="1345"/>
      </w:tblGrid>
      <w:tr w:rsidR="00E77717" w:rsidRPr="00D278B0" w14:paraId="6A4EC1DA" w14:textId="77777777" w:rsidTr="002026FB">
        <w:trPr>
          <w:trHeight w:val="495"/>
        </w:trPr>
        <w:tc>
          <w:tcPr>
            <w:tcW w:w="3700" w:type="dxa"/>
            <w:gridSpan w:val="2"/>
            <w:hideMark/>
          </w:tcPr>
          <w:bookmarkEnd w:id="3"/>
          <w:p w14:paraId="43DDA2F0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Spoločník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do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dňa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zmeny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v 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štruktúre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spoločníkov</w:t>
            </w:r>
            <w:proofErr w:type="spellEnd"/>
          </w:p>
        </w:tc>
        <w:tc>
          <w:tcPr>
            <w:tcW w:w="2884" w:type="dxa"/>
            <w:gridSpan w:val="2"/>
            <w:hideMark/>
          </w:tcPr>
          <w:p w14:paraId="28C0B392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Výška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podielu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základnom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imaní</w:t>
            </w:r>
            <w:proofErr w:type="spellEnd"/>
          </w:p>
        </w:tc>
        <w:tc>
          <w:tcPr>
            <w:tcW w:w="1133" w:type="dxa"/>
            <w:vMerge w:val="restart"/>
            <w:hideMark/>
          </w:tcPr>
          <w:p w14:paraId="03B5AE7A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Podiel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hlasovacích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právach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 %</w:t>
            </w:r>
          </w:p>
        </w:tc>
        <w:tc>
          <w:tcPr>
            <w:tcW w:w="1345" w:type="dxa"/>
            <w:vMerge w:val="restart"/>
            <w:hideMark/>
          </w:tcPr>
          <w:p w14:paraId="6BF327E7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Iný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podiel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ostatných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položkách VI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ako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ZI v %</w:t>
            </w:r>
          </w:p>
        </w:tc>
      </w:tr>
      <w:tr w:rsidR="00E77717" w:rsidRPr="00D278B0" w14:paraId="6E3038B7" w14:textId="77777777" w:rsidTr="002026FB">
        <w:trPr>
          <w:trHeight w:val="495"/>
        </w:trPr>
        <w:tc>
          <w:tcPr>
            <w:tcW w:w="2625" w:type="dxa"/>
            <w:hideMark/>
          </w:tcPr>
          <w:p w14:paraId="6A6FA8A0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Spoločník</w:t>
            </w:r>
            <w:proofErr w:type="spellEnd"/>
          </w:p>
        </w:tc>
        <w:tc>
          <w:tcPr>
            <w:tcW w:w="1075" w:type="dxa"/>
            <w:hideMark/>
          </w:tcPr>
          <w:p w14:paraId="58A4F98F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Dátum</w:t>
            </w:r>
            <w:proofErr w:type="spellEnd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zmeny</w:t>
            </w:r>
            <w:proofErr w:type="spellEnd"/>
          </w:p>
        </w:tc>
        <w:tc>
          <w:tcPr>
            <w:tcW w:w="1810" w:type="dxa"/>
            <w:hideMark/>
          </w:tcPr>
          <w:p w14:paraId="4C06D151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  <w:proofErr w:type="spellEnd"/>
          </w:p>
        </w:tc>
        <w:tc>
          <w:tcPr>
            <w:tcW w:w="1074" w:type="dxa"/>
            <w:hideMark/>
          </w:tcPr>
          <w:p w14:paraId="3C98FF9F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133" w:type="dxa"/>
            <w:vMerge/>
            <w:hideMark/>
          </w:tcPr>
          <w:p w14:paraId="54933F84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5" w:type="dxa"/>
            <w:vMerge/>
            <w:hideMark/>
          </w:tcPr>
          <w:p w14:paraId="2FF8931B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7717" w:rsidRPr="00D278B0" w14:paraId="3644037A" w14:textId="77777777" w:rsidTr="002026FB">
        <w:trPr>
          <w:trHeight w:val="315"/>
        </w:trPr>
        <w:tc>
          <w:tcPr>
            <w:tcW w:w="2625" w:type="dxa"/>
            <w:noWrap/>
            <w:vAlign w:val="center"/>
            <w:hideMark/>
          </w:tcPr>
          <w:p w14:paraId="4AFCB060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color w:val="000000"/>
                <w:sz w:val="16"/>
                <w:szCs w:val="16"/>
                <w:lang w:val="en-GB" w:eastAsia="sk-SK"/>
              </w:rPr>
              <w:t>H &amp; M Hennes &amp; Mauritz Holding B.V.</w:t>
            </w:r>
          </w:p>
        </w:tc>
        <w:tc>
          <w:tcPr>
            <w:tcW w:w="1075" w:type="dxa"/>
            <w:noWrap/>
            <w:hideMark/>
          </w:tcPr>
          <w:p w14:paraId="5B07424B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26.10.2017</w:t>
            </w:r>
          </w:p>
        </w:tc>
        <w:tc>
          <w:tcPr>
            <w:tcW w:w="1810" w:type="dxa"/>
            <w:noWrap/>
            <w:vAlign w:val="center"/>
            <w:hideMark/>
          </w:tcPr>
          <w:p w14:paraId="408714E8" w14:textId="77777777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074" w:type="dxa"/>
            <w:noWrap/>
            <w:vAlign w:val="center"/>
            <w:hideMark/>
          </w:tcPr>
          <w:p w14:paraId="1939E412" w14:textId="77777777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 100</w:t>
            </w:r>
          </w:p>
        </w:tc>
        <w:tc>
          <w:tcPr>
            <w:tcW w:w="1133" w:type="dxa"/>
            <w:noWrap/>
            <w:vAlign w:val="center"/>
            <w:hideMark/>
          </w:tcPr>
          <w:p w14:paraId="5CEF4D92" w14:textId="77777777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 100</w:t>
            </w:r>
          </w:p>
        </w:tc>
        <w:tc>
          <w:tcPr>
            <w:tcW w:w="1345" w:type="dxa"/>
            <w:noWrap/>
            <w:hideMark/>
          </w:tcPr>
          <w:p w14:paraId="637FBB5E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77717" w:rsidRPr="00D278B0" w14:paraId="0DA660A9" w14:textId="77777777" w:rsidTr="002026FB">
        <w:trPr>
          <w:trHeight w:val="315"/>
        </w:trPr>
        <w:tc>
          <w:tcPr>
            <w:tcW w:w="2625" w:type="dxa"/>
            <w:noWrap/>
            <w:hideMark/>
          </w:tcPr>
          <w:p w14:paraId="6A464299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75" w:type="dxa"/>
            <w:noWrap/>
            <w:hideMark/>
          </w:tcPr>
          <w:p w14:paraId="2475DB46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51753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810" w:type="dxa"/>
            <w:noWrap/>
            <w:vAlign w:val="center"/>
            <w:hideMark/>
          </w:tcPr>
          <w:p w14:paraId="5869D14A" w14:textId="77777777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sz w:val="16"/>
                <w:szCs w:val="16"/>
              </w:rPr>
              <w:t>6 639</w:t>
            </w:r>
          </w:p>
        </w:tc>
        <w:tc>
          <w:tcPr>
            <w:tcW w:w="1074" w:type="dxa"/>
            <w:noWrap/>
            <w:vAlign w:val="center"/>
            <w:hideMark/>
          </w:tcPr>
          <w:p w14:paraId="6E8EDAF2" w14:textId="77777777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sz w:val="16"/>
                <w:szCs w:val="16"/>
              </w:rPr>
              <w:t>100%</w:t>
            </w:r>
          </w:p>
        </w:tc>
        <w:tc>
          <w:tcPr>
            <w:tcW w:w="1133" w:type="dxa"/>
            <w:noWrap/>
            <w:vAlign w:val="center"/>
            <w:hideMark/>
          </w:tcPr>
          <w:p w14:paraId="797278A9" w14:textId="77777777" w:rsidR="00E77717" w:rsidRPr="00951753" w:rsidRDefault="00E77717" w:rsidP="002026FB">
            <w:pPr>
              <w:keepNext w:val="0"/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51753">
              <w:rPr>
                <w:rFonts w:ascii="Arial" w:hAnsi="Arial" w:cs="Arial"/>
                <w:b/>
                <w:sz w:val="16"/>
                <w:szCs w:val="16"/>
              </w:rPr>
              <w:t>100%</w:t>
            </w:r>
          </w:p>
        </w:tc>
        <w:tc>
          <w:tcPr>
            <w:tcW w:w="1345" w:type="dxa"/>
            <w:noWrap/>
            <w:hideMark/>
          </w:tcPr>
          <w:p w14:paraId="378BEA40" w14:textId="77777777" w:rsidR="00E77717" w:rsidRPr="00951753" w:rsidRDefault="00E77717" w:rsidP="00E77717">
            <w:pPr>
              <w:keepNext w:val="0"/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2D6EAD7" w14:textId="77777777" w:rsidR="002E3CD7" w:rsidRPr="00D278B0" w:rsidRDefault="002E3CD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14:paraId="49FC23D4" w14:textId="77777777" w:rsidR="00A207F4" w:rsidRPr="00301E77" w:rsidRDefault="00A207F4" w:rsidP="00E0211F">
      <w:pPr>
        <w:keepNext w:val="0"/>
        <w:rPr>
          <w:rFonts w:ascii="Arial" w:hAnsi="Arial" w:cs="Arial"/>
          <w:i/>
          <w:lang w:val="sk-SK"/>
        </w:rPr>
      </w:pPr>
      <w:r w:rsidRPr="00301E77">
        <w:rPr>
          <w:rFonts w:ascii="Arial" w:hAnsi="Arial" w:cs="Arial"/>
          <w:lang w:val="sk-SK"/>
        </w:rPr>
        <w:t>Spoločnosť je súčasťou skupiny</w:t>
      </w:r>
      <w:r w:rsidR="00FC4426" w:rsidRPr="00301E77">
        <w:rPr>
          <w:rFonts w:ascii="Arial" w:hAnsi="Arial" w:cs="Arial"/>
          <w:lang w:val="sk-SK"/>
        </w:rPr>
        <w:t xml:space="preserve"> </w:t>
      </w:r>
      <w:proofErr w:type="spellStart"/>
      <w:r w:rsidR="00FC4426" w:rsidRPr="00301E77">
        <w:rPr>
          <w:rFonts w:ascii="Arial" w:hAnsi="Arial" w:cs="Arial"/>
          <w:lang w:val="sk-SK"/>
        </w:rPr>
        <w:t>Hennes</w:t>
      </w:r>
      <w:proofErr w:type="spellEnd"/>
      <w:r w:rsidR="00FC4426" w:rsidRPr="00301E77">
        <w:rPr>
          <w:rFonts w:ascii="Arial" w:hAnsi="Arial" w:cs="Arial"/>
          <w:lang w:val="sk-SK"/>
        </w:rPr>
        <w:t xml:space="preserve"> &amp; </w:t>
      </w:r>
      <w:proofErr w:type="spellStart"/>
      <w:r w:rsidR="00FC4426" w:rsidRPr="00301E77">
        <w:rPr>
          <w:rFonts w:ascii="Arial" w:hAnsi="Arial" w:cs="Arial"/>
          <w:lang w:val="sk-SK"/>
        </w:rPr>
        <w:t>Mauritz</w:t>
      </w:r>
      <w:proofErr w:type="spellEnd"/>
      <w:r w:rsidRPr="00301E77">
        <w:rPr>
          <w:rFonts w:ascii="Arial" w:hAnsi="Arial" w:cs="Arial"/>
          <w:i/>
          <w:lang w:val="sk-SK"/>
        </w:rPr>
        <w:t>.</w:t>
      </w:r>
      <w:r w:rsidRPr="00301E77">
        <w:rPr>
          <w:rFonts w:ascii="Arial" w:hAnsi="Arial" w:cs="Arial"/>
          <w:lang w:val="sk-SK"/>
        </w:rPr>
        <w:t xml:space="preserve"> </w:t>
      </w:r>
      <w:r w:rsidR="00FC4426" w:rsidRPr="00301E77">
        <w:rPr>
          <w:rFonts w:ascii="Arial" w:hAnsi="Arial" w:cs="Arial"/>
          <w:lang w:val="sk-SK"/>
        </w:rPr>
        <w:t xml:space="preserve">Materskou spoločnosťou spoločnosti je H&amp;M </w:t>
      </w:r>
      <w:proofErr w:type="spellStart"/>
      <w:r w:rsidR="00FC4426" w:rsidRPr="00301E77">
        <w:rPr>
          <w:rFonts w:ascii="Arial" w:hAnsi="Arial" w:cs="Arial"/>
          <w:lang w:val="sk-SK"/>
        </w:rPr>
        <w:t>Hennes</w:t>
      </w:r>
      <w:proofErr w:type="spellEnd"/>
      <w:r w:rsidR="00FC4426" w:rsidRPr="00301E77">
        <w:rPr>
          <w:rFonts w:ascii="Arial" w:hAnsi="Arial" w:cs="Arial"/>
          <w:lang w:val="sk-SK"/>
        </w:rPr>
        <w:t xml:space="preserve"> &amp; </w:t>
      </w:r>
      <w:proofErr w:type="spellStart"/>
      <w:r w:rsidR="00FC4426" w:rsidRPr="00301E77">
        <w:rPr>
          <w:rFonts w:ascii="Arial" w:hAnsi="Arial" w:cs="Arial"/>
          <w:lang w:val="sk-SK"/>
        </w:rPr>
        <w:t>Mauritz</w:t>
      </w:r>
      <w:proofErr w:type="spellEnd"/>
      <w:r w:rsidR="00FC4426" w:rsidRPr="00301E77">
        <w:rPr>
          <w:rFonts w:ascii="Arial" w:hAnsi="Arial" w:cs="Arial"/>
          <w:lang w:val="sk-SK"/>
        </w:rPr>
        <w:t xml:space="preserve"> Holding B.V. a materskou spoločnosťou celej skupiny je H&amp;M </w:t>
      </w:r>
      <w:proofErr w:type="spellStart"/>
      <w:r w:rsidR="00FC4426" w:rsidRPr="00301E77">
        <w:rPr>
          <w:rFonts w:ascii="Arial" w:hAnsi="Arial" w:cs="Arial"/>
          <w:lang w:val="sk-SK"/>
        </w:rPr>
        <w:t>Hennes</w:t>
      </w:r>
      <w:proofErr w:type="spellEnd"/>
      <w:r w:rsidR="00FC4426" w:rsidRPr="00301E77">
        <w:rPr>
          <w:rFonts w:ascii="Arial" w:hAnsi="Arial" w:cs="Arial"/>
          <w:lang w:val="sk-SK"/>
        </w:rPr>
        <w:t xml:space="preserve"> &amp; </w:t>
      </w:r>
      <w:proofErr w:type="spellStart"/>
      <w:r w:rsidR="00FC4426" w:rsidRPr="00301E77">
        <w:rPr>
          <w:rFonts w:ascii="Arial" w:hAnsi="Arial" w:cs="Arial"/>
          <w:lang w:val="sk-SK"/>
        </w:rPr>
        <w:t>Mauritz</w:t>
      </w:r>
      <w:proofErr w:type="spellEnd"/>
      <w:r w:rsidR="00FC4426" w:rsidRPr="00301E77">
        <w:rPr>
          <w:rFonts w:ascii="Arial" w:hAnsi="Arial" w:cs="Arial"/>
          <w:lang w:val="sk-SK"/>
        </w:rPr>
        <w:t xml:space="preserve"> AB, </w:t>
      </w:r>
      <w:proofErr w:type="spellStart"/>
      <w:r w:rsidR="00FC4426" w:rsidRPr="00301E77">
        <w:rPr>
          <w:rFonts w:ascii="Arial" w:hAnsi="Arial" w:cs="Arial"/>
          <w:lang w:val="sk-SK"/>
        </w:rPr>
        <w:t>Stockholm</w:t>
      </w:r>
      <w:proofErr w:type="spellEnd"/>
      <w:r w:rsidR="003D093E" w:rsidRPr="00301E77">
        <w:rPr>
          <w:rFonts w:ascii="Arial" w:hAnsi="Arial" w:cs="Arial"/>
          <w:lang w:val="sk-SK"/>
        </w:rPr>
        <w:t>. Konsolidovanú účtovnú závierku za najväčšiu skupinu podnikov zostavuje spoločnosť</w:t>
      </w:r>
      <w:r w:rsidRPr="00301E77">
        <w:rPr>
          <w:rFonts w:ascii="Arial" w:hAnsi="Arial" w:cs="Arial"/>
          <w:lang w:val="sk-SK"/>
        </w:rPr>
        <w:t xml:space="preserve"> </w:t>
      </w:r>
      <w:r w:rsidR="00FC4426" w:rsidRPr="00301E77">
        <w:rPr>
          <w:rFonts w:ascii="Arial" w:hAnsi="Arial" w:cs="Arial"/>
          <w:lang w:val="sk-SK"/>
        </w:rPr>
        <w:t xml:space="preserve">je H&amp;M </w:t>
      </w:r>
      <w:proofErr w:type="spellStart"/>
      <w:r w:rsidR="00FC4426" w:rsidRPr="00301E77">
        <w:rPr>
          <w:rFonts w:ascii="Arial" w:hAnsi="Arial" w:cs="Arial"/>
          <w:lang w:val="sk-SK"/>
        </w:rPr>
        <w:t>Hennes</w:t>
      </w:r>
      <w:proofErr w:type="spellEnd"/>
      <w:r w:rsidR="00FC4426" w:rsidRPr="00301E77">
        <w:rPr>
          <w:rFonts w:ascii="Arial" w:hAnsi="Arial" w:cs="Arial"/>
          <w:lang w:val="sk-SK"/>
        </w:rPr>
        <w:t xml:space="preserve"> &amp; </w:t>
      </w:r>
      <w:proofErr w:type="spellStart"/>
      <w:r w:rsidR="00FC4426" w:rsidRPr="00301E77">
        <w:rPr>
          <w:rFonts w:ascii="Arial" w:hAnsi="Arial" w:cs="Arial"/>
          <w:lang w:val="sk-SK"/>
        </w:rPr>
        <w:t>Mauritz</w:t>
      </w:r>
      <w:proofErr w:type="spellEnd"/>
      <w:r w:rsidR="00FC4426" w:rsidRPr="00301E77">
        <w:rPr>
          <w:rFonts w:ascii="Arial" w:hAnsi="Arial" w:cs="Arial"/>
          <w:lang w:val="sk-SK"/>
        </w:rPr>
        <w:t xml:space="preserve"> AB, </w:t>
      </w:r>
      <w:proofErr w:type="spellStart"/>
      <w:r w:rsidR="00FC4426" w:rsidRPr="00301E77">
        <w:rPr>
          <w:rFonts w:ascii="Arial" w:hAnsi="Arial" w:cs="Arial"/>
          <w:lang w:val="sk-SK"/>
        </w:rPr>
        <w:t>Stockholm</w:t>
      </w:r>
      <w:proofErr w:type="spellEnd"/>
      <w:r w:rsidR="00FC4426" w:rsidRPr="00301E77">
        <w:rPr>
          <w:rFonts w:ascii="Arial" w:hAnsi="Arial" w:cs="Arial"/>
          <w:lang w:val="sk-SK"/>
        </w:rPr>
        <w:t xml:space="preserve">. </w:t>
      </w:r>
      <w:r w:rsidR="003D70CA" w:rsidRPr="00301E77">
        <w:rPr>
          <w:rFonts w:ascii="Arial" w:hAnsi="Arial" w:cs="Arial"/>
          <w:lang w:val="sk-SK"/>
        </w:rPr>
        <w:t xml:space="preserve">Táto </w:t>
      </w:r>
      <w:r w:rsidR="003D093E" w:rsidRPr="00301E77">
        <w:rPr>
          <w:rFonts w:ascii="Arial" w:hAnsi="Arial" w:cs="Arial"/>
          <w:lang w:val="sk-SK"/>
        </w:rPr>
        <w:t>účtovn</w:t>
      </w:r>
      <w:r w:rsidR="003D70CA" w:rsidRPr="00301E77">
        <w:rPr>
          <w:rFonts w:ascii="Arial" w:hAnsi="Arial" w:cs="Arial"/>
          <w:lang w:val="sk-SK"/>
        </w:rPr>
        <w:t>á</w:t>
      </w:r>
      <w:r w:rsidR="003D093E" w:rsidRPr="00301E77">
        <w:rPr>
          <w:rFonts w:ascii="Arial" w:hAnsi="Arial" w:cs="Arial"/>
          <w:lang w:val="sk-SK"/>
        </w:rPr>
        <w:t xml:space="preserve"> závierk</w:t>
      </w:r>
      <w:r w:rsidR="003D70CA" w:rsidRPr="00301E77">
        <w:rPr>
          <w:rFonts w:ascii="Arial" w:hAnsi="Arial" w:cs="Arial"/>
          <w:lang w:val="sk-SK"/>
        </w:rPr>
        <w:t>a</w:t>
      </w:r>
      <w:r w:rsidR="003D093E" w:rsidRPr="00301E77">
        <w:rPr>
          <w:rFonts w:ascii="Arial" w:hAnsi="Arial" w:cs="Arial"/>
          <w:lang w:val="sk-SK"/>
        </w:rPr>
        <w:t xml:space="preserve"> </w:t>
      </w:r>
      <w:r w:rsidR="003D70CA" w:rsidRPr="00301E77">
        <w:rPr>
          <w:rFonts w:ascii="Arial" w:hAnsi="Arial" w:cs="Arial"/>
          <w:lang w:val="sk-SK"/>
        </w:rPr>
        <w:t>je</w:t>
      </w:r>
      <w:r w:rsidR="003D093E" w:rsidRPr="00301E77">
        <w:rPr>
          <w:rFonts w:ascii="Arial" w:hAnsi="Arial" w:cs="Arial"/>
          <w:lang w:val="sk-SK"/>
        </w:rPr>
        <w:t xml:space="preserve"> k nahliadnutiu v sídle uvedenej spoločnosti</w:t>
      </w:r>
      <w:r w:rsidRPr="00301E77">
        <w:rPr>
          <w:rFonts w:ascii="Arial" w:hAnsi="Arial" w:cs="Arial"/>
          <w:lang w:val="sk-SK"/>
        </w:rPr>
        <w:t xml:space="preserve">, </w:t>
      </w:r>
      <w:proofErr w:type="spellStart"/>
      <w:r w:rsidR="00FC4426" w:rsidRPr="00301E77">
        <w:rPr>
          <w:rFonts w:ascii="Arial" w:hAnsi="Arial" w:cs="Arial"/>
          <w:lang w:val="sk-SK"/>
        </w:rPr>
        <w:t>Master</w:t>
      </w:r>
      <w:proofErr w:type="spellEnd"/>
      <w:r w:rsidR="00FC4426" w:rsidRPr="00301E77">
        <w:rPr>
          <w:rFonts w:ascii="Arial" w:hAnsi="Arial" w:cs="Arial"/>
          <w:lang w:val="sk-SK"/>
        </w:rPr>
        <w:t xml:space="preserve"> </w:t>
      </w:r>
      <w:proofErr w:type="spellStart"/>
      <w:r w:rsidR="00FC4426" w:rsidRPr="00301E77">
        <w:rPr>
          <w:rFonts w:ascii="Arial" w:hAnsi="Arial" w:cs="Arial"/>
          <w:lang w:val="sk-SK"/>
        </w:rPr>
        <w:t>Samuelsgatan</w:t>
      </w:r>
      <w:proofErr w:type="spellEnd"/>
      <w:r w:rsidR="00FC4426" w:rsidRPr="00301E77">
        <w:rPr>
          <w:rFonts w:ascii="Arial" w:hAnsi="Arial" w:cs="Arial"/>
          <w:lang w:val="sk-SK"/>
        </w:rPr>
        <w:t xml:space="preserve"> 46 A, SE-111-57 </w:t>
      </w:r>
      <w:proofErr w:type="spellStart"/>
      <w:r w:rsidR="00FC4426" w:rsidRPr="00301E77">
        <w:rPr>
          <w:rFonts w:ascii="Arial" w:hAnsi="Arial" w:cs="Arial"/>
          <w:lang w:val="sk-SK"/>
        </w:rPr>
        <w:t>Stockholm</w:t>
      </w:r>
      <w:proofErr w:type="spellEnd"/>
      <w:r w:rsidR="00FC4426" w:rsidRPr="00301E77">
        <w:rPr>
          <w:rFonts w:ascii="Arial" w:hAnsi="Arial" w:cs="Arial"/>
          <w:lang w:val="sk-SK"/>
        </w:rPr>
        <w:t>.</w:t>
      </w:r>
    </w:p>
    <w:p w14:paraId="68F7612B" w14:textId="77777777" w:rsidR="000B04FB" w:rsidRPr="00301E77" w:rsidRDefault="000B04FB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Členovia šta</w:t>
      </w:r>
      <w:r w:rsidR="00F94C4D" w:rsidRPr="00301E77">
        <w:rPr>
          <w:rFonts w:ascii="Arial" w:hAnsi="Arial" w:cs="Arial"/>
          <w:lang w:val="sk-SK"/>
        </w:rPr>
        <w:t>tutárnych orgánov k 30. novembru</w:t>
      </w:r>
      <w:r w:rsidRPr="00301E77">
        <w:rPr>
          <w:rFonts w:ascii="Arial" w:hAnsi="Arial" w:cs="Arial"/>
          <w:lang w:val="sk-SK"/>
        </w:rPr>
        <w:t xml:space="preserve"> </w:t>
      </w:r>
      <w:r w:rsidR="00EC2EEB" w:rsidRPr="00301E77">
        <w:rPr>
          <w:rFonts w:ascii="Arial" w:hAnsi="Arial" w:cs="Arial"/>
          <w:lang w:val="sk-SK"/>
        </w:rPr>
        <w:t>201</w:t>
      </w:r>
      <w:r w:rsidR="00301E77" w:rsidRPr="00301E77">
        <w:rPr>
          <w:rFonts w:ascii="Arial" w:hAnsi="Arial" w:cs="Arial"/>
          <w:lang w:val="sk-SK"/>
        </w:rPr>
        <w:t>8</w:t>
      </w:r>
      <w:r w:rsidRPr="00301E77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0B04FB" w:rsidRPr="00301E77" w14:paraId="3B571A50" w14:textId="77777777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14:paraId="755790B3" w14:textId="77777777" w:rsidR="000B04FB" w:rsidRPr="00301E77" w:rsidRDefault="00FC4426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i/>
                <w:iCs/>
                <w:lang w:val="sk-SK"/>
              </w:rPr>
              <w:t>Konatelia</w:t>
            </w:r>
          </w:p>
        </w:tc>
      </w:tr>
      <w:tr w:rsidR="000B04FB" w:rsidRPr="00301E77" w14:paraId="578EBB9F" w14:textId="77777777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14:paraId="17994F7F" w14:textId="77777777" w:rsidR="000B04FB" w:rsidRPr="00301E77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6F8B8C35" w14:textId="77777777" w:rsidR="000B04FB" w:rsidRPr="00301E77" w:rsidRDefault="00FC4426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proofErr w:type="spellStart"/>
            <w:r w:rsidRPr="00301E77">
              <w:rPr>
                <w:rFonts w:ascii="Arial" w:hAnsi="Arial" w:cs="Arial"/>
                <w:lang w:val="sk-SK"/>
              </w:rPr>
              <w:t>Karl-Johan</w:t>
            </w:r>
            <w:proofErr w:type="spellEnd"/>
            <w:r w:rsidRPr="00301E77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301E77">
              <w:rPr>
                <w:rFonts w:ascii="Arial" w:hAnsi="Arial" w:cs="Arial"/>
                <w:lang w:val="sk-SK"/>
              </w:rPr>
              <w:t>Erling</w:t>
            </w:r>
            <w:proofErr w:type="spellEnd"/>
            <w:r w:rsidRPr="00301E77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301E77">
              <w:rPr>
                <w:rFonts w:ascii="Arial" w:hAnsi="Arial" w:cs="Arial"/>
                <w:lang w:val="sk-SK"/>
              </w:rPr>
              <w:t>Göran</w:t>
            </w:r>
            <w:proofErr w:type="spellEnd"/>
            <w:r w:rsidRPr="00301E77">
              <w:rPr>
                <w:rFonts w:ascii="Arial" w:hAnsi="Arial" w:cs="Arial"/>
                <w:lang w:val="sk-SK"/>
              </w:rPr>
              <w:t xml:space="preserve"> </w:t>
            </w:r>
            <w:proofErr w:type="spellStart"/>
            <w:r w:rsidRPr="00301E77">
              <w:rPr>
                <w:rFonts w:ascii="Arial" w:hAnsi="Arial" w:cs="Arial"/>
                <w:lang w:val="sk-SK"/>
              </w:rPr>
              <w:t>Perrson</w:t>
            </w:r>
            <w:proofErr w:type="spellEnd"/>
          </w:p>
        </w:tc>
      </w:tr>
      <w:tr w:rsidR="000B04FB" w:rsidRPr="00301E77" w14:paraId="4D3D8084" w14:textId="77777777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14:paraId="19C0B208" w14:textId="77777777" w:rsidR="000B04FB" w:rsidRPr="00301E77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14:paraId="107AACA2" w14:textId="77777777" w:rsidR="000B04FB" w:rsidRPr="00301E77" w:rsidRDefault="00FC4426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proofErr w:type="spellStart"/>
            <w:r w:rsidRPr="00301E77">
              <w:rPr>
                <w:rFonts w:ascii="Arial" w:hAnsi="Arial" w:cs="Arial"/>
                <w:lang w:val="sk-SK"/>
              </w:rPr>
              <w:t>Jyrki</w:t>
            </w:r>
            <w:proofErr w:type="spellEnd"/>
            <w:r w:rsidRPr="00301E77">
              <w:rPr>
                <w:rFonts w:ascii="Arial" w:hAnsi="Arial" w:cs="Arial"/>
                <w:lang w:val="sk-SK"/>
              </w:rPr>
              <w:t xml:space="preserve"> Peter </w:t>
            </w:r>
            <w:proofErr w:type="spellStart"/>
            <w:r w:rsidRPr="00301E77">
              <w:rPr>
                <w:rFonts w:ascii="Arial" w:hAnsi="Arial" w:cs="Arial"/>
                <w:lang w:val="sk-SK"/>
              </w:rPr>
              <w:t>Tervonen</w:t>
            </w:r>
            <w:proofErr w:type="spellEnd"/>
          </w:p>
        </w:tc>
      </w:tr>
      <w:tr w:rsidR="000B04FB" w:rsidRPr="00D278B0" w14:paraId="1498C6D2" w14:textId="77777777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83499" w14:textId="77777777" w:rsidR="000B04FB" w:rsidRPr="00301E77" w:rsidRDefault="000B04FB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6B9F5" w14:textId="77777777" w:rsidR="000B04FB" w:rsidRPr="00301E77" w:rsidRDefault="000B04F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  <w:tr w:rsidR="00EC2CC3" w:rsidRPr="00D278B0" w14:paraId="73A1EB74" w14:textId="77777777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01F76" w14:textId="77777777" w:rsidR="00EC2CC3" w:rsidRPr="00D278B0" w:rsidRDefault="00EC2CC3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3BC0C" w14:textId="77777777" w:rsidR="00EC2CC3" w:rsidRPr="00D278B0" w:rsidRDefault="00EC2CC3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14:paraId="25D2ABD7" w14:textId="77777777" w:rsidR="000B04FB" w:rsidRPr="00951753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4" w:name="_Toc474124190"/>
      <w:bookmarkStart w:id="5" w:name="_Toc474124302"/>
      <w:r w:rsidRPr="00951753">
        <w:rPr>
          <w:rFonts w:ascii="Arial" w:hAnsi="Arial" w:cs="Arial"/>
          <w:lang w:val="sk-SK"/>
        </w:rPr>
        <w:t xml:space="preserve">ZákladnÉ východiskÁ prE </w:t>
      </w:r>
      <w:r w:rsidR="00C138FD" w:rsidRPr="00951753">
        <w:rPr>
          <w:rFonts w:ascii="Arial" w:hAnsi="Arial" w:cs="Arial"/>
          <w:lang w:val="sk-SK"/>
        </w:rPr>
        <w:t xml:space="preserve">ZostavenIE </w:t>
      </w:r>
      <w:r w:rsidRPr="00951753">
        <w:rPr>
          <w:rFonts w:ascii="Arial" w:hAnsi="Arial" w:cs="Arial"/>
          <w:lang w:val="sk-SK"/>
        </w:rPr>
        <w:t>účTOVNEJ závIErky</w:t>
      </w:r>
      <w:bookmarkEnd w:id="4"/>
      <w:bookmarkEnd w:id="5"/>
    </w:p>
    <w:p w14:paraId="1E1723C2" w14:textId="77777777" w:rsidR="003D093E" w:rsidRPr="00951753" w:rsidRDefault="00C138FD" w:rsidP="00E0211F">
      <w:pPr>
        <w:keepNext w:val="0"/>
        <w:rPr>
          <w:rFonts w:ascii="Arial" w:hAnsi="Arial" w:cs="Arial"/>
          <w:lang w:val="sk-SK"/>
        </w:rPr>
      </w:pPr>
      <w:r w:rsidRPr="00951753">
        <w:rPr>
          <w:rFonts w:ascii="Arial" w:hAnsi="Arial" w:cs="Arial"/>
          <w:lang w:val="sk-SK"/>
        </w:rPr>
        <w:t>Ú</w:t>
      </w:r>
      <w:r w:rsidR="000B04FB" w:rsidRPr="00951753">
        <w:rPr>
          <w:rFonts w:ascii="Arial" w:hAnsi="Arial" w:cs="Arial"/>
          <w:lang w:val="sk-SK"/>
        </w:rPr>
        <w:t xml:space="preserve">čtovná závierka bola </w:t>
      </w:r>
      <w:r w:rsidRPr="00951753">
        <w:rPr>
          <w:rFonts w:ascii="Arial" w:hAnsi="Arial" w:cs="Arial"/>
          <w:lang w:val="sk-SK"/>
        </w:rPr>
        <w:t xml:space="preserve">zostavená </w:t>
      </w:r>
      <w:r w:rsidR="000B04FB" w:rsidRPr="00951753">
        <w:rPr>
          <w:rFonts w:ascii="Arial" w:hAnsi="Arial" w:cs="Arial"/>
          <w:lang w:val="sk-SK"/>
        </w:rPr>
        <w:t xml:space="preserve">podľa </w:t>
      </w:r>
      <w:r w:rsidR="008E0906" w:rsidRPr="00951753">
        <w:rPr>
          <w:rFonts w:ascii="Arial" w:hAnsi="Arial" w:cs="Arial"/>
          <w:lang w:val="sk-SK"/>
        </w:rPr>
        <w:t xml:space="preserve">Zákona č. 431/2002 </w:t>
      </w:r>
      <w:proofErr w:type="spellStart"/>
      <w:r w:rsidR="008E0906" w:rsidRPr="00951753">
        <w:rPr>
          <w:rFonts w:ascii="Arial" w:hAnsi="Arial" w:cs="Arial"/>
          <w:lang w:val="sk-SK"/>
        </w:rPr>
        <w:t>Z.z</w:t>
      </w:r>
      <w:proofErr w:type="spellEnd"/>
      <w:r w:rsidR="008E0906" w:rsidRPr="00951753">
        <w:rPr>
          <w:rFonts w:ascii="Arial" w:hAnsi="Arial" w:cs="Arial"/>
          <w:lang w:val="sk-SK"/>
        </w:rPr>
        <w:t xml:space="preserve">. </w:t>
      </w:r>
      <w:r w:rsidR="000B04FB" w:rsidRPr="00951753">
        <w:rPr>
          <w:rFonts w:ascii="Arial" w:hAnsi="Arial" w:cs="Arial"/>
          <w:lang w:val="sk-SK"/>
        </w:rPr>
        <w:t>o</w:t>
      </w:r>
      <w:r w:rsidR="003D093E" w:rsidRPr="00951753">
        <w:rPr>
          <w:rFonts w:ascii="Arial" w:hAnsi="Arial" w:cs="Arial"/>
          <w:lang w:val="sk-SK"/>
        </w:rPr>
        <w:t> </w:t>
      </w:r>
      <w:r w:rsidR="000B04FB" w:rsidRPr="00951753">
        <w:rPr>
          <w:rFonts w:ascii="Arial" w:hAnsi="Arial" w:cs="Arial"/>
          <w:lang w:val="sk-SK"/>
        </w:rPr>
        <w:t>účtovníctve</w:t>
      </w:r>
      <w:r w:rsidR="003D093E" w:rsidRPr="00951753">
        <w:rPr>
          <w:rFonts w:ascii="Arial" w:hAnsi="Arial" w:cs="Arial"/>
          <w:lang w:val="sk-SK"/>
        </w:rPr>
        <w:t xml:space="preserve"> </w:t>
      </w:r>
      <w:r w:rsidRPr="00951753">
        <w:rPr>
          <w:rFonts w:ascii="Arial" w:hAnsi="Arial" w:cs="Arial"/>
          <w:lang w:val="sk-SK"/>
        </w:rPr>
        <w:t>v znení</w:t>
      </w:r>
      <w:r w:rsidR="008E0906" w:rsidRPr="00951753">
        <w:rPr>
          <w:rFonts w:ascii="Arial" w:hAnsi="Arial" w:cs="Arial"/>
          <w:lang w:val="sk-SK"/>
        </w:rPr>
        <w:t xml:space="preserve"> neskorších predpisov </w:t>
      </w:r>
      <w:r w:rsidR="003D093E" w:rsidRPr="00951753">
        <w:rPr>
          <w:rFonts w:ascii="Arial" w:hAnsi="Arial" w:cs="Arial"/>
          <w:lang w:val="sk-SK"/>
        </w:rPr>
        <w:t xml:space="preserve">za </w:t>
      </w:r>
      <w:r w:rsidR="00E10C5B" w:rsidRPr="00951753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951753">
        <w:rPr>
          <w:rFonts w:ascii="Arial" w:hAnsi="Arial" w:cs="Arial"/>
          <w:lang w:val="sk-SK"/>
        </w:rPr>
        <w:t xml:space="preserve">a je zostavená ako </w:t>
      </w:r>
      <w:r w:rsidR="00FC4426" w:rsidRPr="00951753">
        <w:rPr>
          <w:rFonts w:ascii="Arial" w:hAnsi="Arial" w:cs="Arial"/>
          <w:lang w:val="sk-SK"/>
        </w:rPr>
        <w:t xml:space="preserve">riadna </w:t>
      </w:r>
      <w:r w:rsidR="003D093E" w:rsidRPr="00951753">
        <w:rPr>
          <w:rFonts w:ascii="Arial" w:hAnsi="Arial" w:cs="Arial"/>
          <w:lang w:val="sk-SK"/>
        </w:rPr>
        <w:t xml:space="preserve">účtovná závierka. </w:t>
      </w:r>
    </w:p>
    <w:p w14:paraId="78C39C58" w14:textId="77777777" w:rsidR="003D093E" w:rsidRPr="00951753" w:rsidRDefault="00845C71" w:rsidP="00E0211F">
      <w:pPr>
        <w:keepNext w:val="0"/>
        <w:rPr>
          <w:rFonts w:ascii="Arial" w:hAnsi="Arial" w:cs="Arial"/>
          <w:lang w:val="sk-SK"/>
        </w:rPr>
      </w:pPr>
      <w:r w:rsidRPr="00951753">
        <w:rPr>
          <w:rFonts w:ascii="Arial" w:hAnsi="Arial" w:cs="Arial"/>
          <w:lang w:val="sk-SK"/>
        </w:rPr>
        <w:t>Účtovná závierka spoločnosti za pre</w:t>
      </w:r>
      <w:r w:rsidR="0058711E" w:rsidRPr="00951753">
        <w:rPr>
          <w:rFonts w:ascii="Arial" w:hAnsi="Arial" w:cs="Arial"/>
          <w:lang w:val="sk-SK"/>
        </w:rPr>
        <w:t>dchádzajúce</w:t>
      </w:r>
      <w:r w:rsidR="0058711E" w:rsidRPr="000B64C2">
        <w:rPr>
          <w:rFonts w:ascii="Arial" w:hAnsi="Arial" w:cs="Arial"/>
          <w:lang w:val="sk-SK"/>
        </w:rPr>
        <w:t xml:space="preserve"> účtovné obdobie k 30</w:t>
      </w:r>
      <w:r w:rsidRPr="000B64C2">
        <w:rPr>
          <w:rFonts w:ascii="Arial" w:hAnsi="Arial" w:cs="Arial"/>
          <w:lang w:val="sk-SK"/>
        </w:rPr>
        <w:t xml:space="preserve">. </w:t>
      </w:r>
      <w:r w:rsidR="0058711E" w:rsidRPr="000B64C2">
        <w:rPr>
          <w:rFonts w:ascii="Arial" w:hAnsi="Arial" w:cs="Arial"/>
          <w:lang w:val="sk-SK"/>
        </w:rPr>
        <w:t>novembru</w:t>
      </w:r>
      <w:r w:rsidR="00297A42" w:rsidRPr="000B64C2">
        <w:rPr>
          <w:rFonts w:ascii="Arial" w:hAnsi="Arial" w:cs="Arial"/>
          <w:lang w:val="sk-SK"/>
        </w:rPr>
        <w:t xml:space="preserve"> </w:t>
      </w:r>
      <w:r w:rsidR="002A593B" w:rsidRPr="000B64C2">
        <w:rPr>
          <w:rFonts w:ascii="Arial" w:hAnsi="Arial" w:cs="Arial"/>
          <w:lang w:val="sk-SK"/>
        </w:rPr>
        <w:t>20</w:t>
      </w:r>
      <w:r w:rsidR="00027F90" w:rsidRPr="000B64C2">
        <w:rPr>
          <w:rFonts w:ascii="Arial" w:hAnsi="Arial" w:cs="Arial"/>
          <w:lang w:val="sk-SK"/>
        </w:rPr>
        <w:t>1</w:t>
      </w:r>
      <w:r w:rsidR="000B64C2" w:rsidRPr="000B64C2">
        <w:rPr>
          <w:rFonts w:ascii="Arial" w:hAnsi="Arial" w:cs="Arial"/>
          <w:lang w:val="sk-SK"/>
        </w:rPr>
        <w:t>7</w:t>
      </w:r>
      <w:r w:rsidR="00297A42" w:rsidRPr="000B64C2">
        <w:rPr>
          <w:rFonts w:ascii="Arial" w:hAnsi="Arial" w:cs="Arial"/>
          <w:i/>
          <w:lang w:val="sk-SK"/>
        </w:rPr>
        <w:t xml:space="preserve"> </w:t>
      </w:r>
      <w:r w:rsidRPr="000B64C2">
        <w:rPr>
          <w:rFonts w:ascii="Arial" w:hAnsi="Arial" w:cs="Arial"/>
          <w:lang w:val="sk-SK"/>
        </w:rPr>
        <w:t xml:space="preserve">bola schválená </w:t>
      </w:r>
      <w:r w:rsidRPr="00951753">
        <w:rPr>
          <w:rFonts w:ascii="Arial" w:hAnsi="Arial" w:cs="Arial"/>
          <w:lang w:val="sk-SK"/>
        </w:rPr>
        <w:t xml:space="preserve">valným zhromaždením </w:t>
      </w:r>
      <w:r w:rsidR="00AA1551" w:rsidRPr="00951753">
        <w:rPr>
          <w:rFonts w:ascii="Arial" w:hAnsi="Arial" w:cs="Arial"/>
          <w:lang w:val="sk-SK"/>
        </w:rPr>
        <w:t xml:space="preserve">spoločnosti </w:t>
      </w:r>
      <w:r w:rsidRPr="00951753">
        <w:rPr>
          <w:rFonts w:ascii="Arial" w:hAnsi="Arial" w:cs="Arial"/>
          <w:lang w:val="sk-SK"/>
        </w:rPr>
        <w:t>dňa</w:t>
      </w:r>
      <w:r w:rsidR="00225EF3" w:rsidRPr="00951753">
        <w:rPr>
          <w:rFonts w:ascii="Arial" w:hAnsi="Arial" w:cs="Arial"/>
          <w:lang w:val="sk-SK"/>
        </w:rPr>
        <w:t xml:space="preserve"> </w:t>
      </w:r>
      <w:r w:rsidR="008662B3" w:rsidRPr="00951753">
        <w:rPr>
          <w:rFonts w:ascii="Arial" w:hAnsi="Arial" w:cs="Arial"/>
          <w:lang w:val="sk-SK"/>
        </w:rPr>
        <w:t xml:space="preserve">31. </w:t>
      </w:r>
      <w:r w:rsidR="000649BF" w:rsidRPr="00951753">
        <w:rPr>
          <w:rFonts w:ascii="Arial" w:hAnsi="Arial" w:cs="Arial"/>
          <w:lang w:val="sk-SK"/>
        </w:rPr>
        <w:t>má</w:t>
      </w:r>
      <w:r w:rsidR="004067A6" w:rsidRPr="00951753">
        <w:rPr>
          <w:rFonts w:ascii="Arial" w:hAnsi="Arial" w:cs="Arial"/>
          <w:lang w:val="sk-SK"/>
        </w:rPr>
        <w:t>ja 201</w:t>
      </w:r>
      <w:r w:rsidR="000B64C2" w:rsidRPr="00951753">
        <w:rPr>
          <w:rFonts w:ascii="Arial" w:hAnsi="Arial" w:cs="Arial"/>
          <w:lang w:val="sk-SK"/>
        </w:rPr>
        <w:t>8</w:t>
      </w:r>
      <w:r w:rsidR="004B21C9" w:rsidRPr="00951753">
        <w:rPr>
          <w:rFonts w:ascii="Arial" w:hAnsi="Arial" w:cs="Arial"/>
          <w:lang w:val="sk-SK"/>
        </w:rPr>
        <w:t>.</w:t>
      </w:r>
    </w:p>
    <w:p w14:paraId="0351D821" w14:textId="77777777" w:rsidR="002E3CD7" w:rsidRPr="00951753" w:rsidRDefault="002E3CD7" w:rsidP="00E0211F">
      <w:pPr>
        <w:keepNext w:val="0"/>
        <w:rPr>
          <w:rFonts w:ascii="Arial" w:hAnsi="Arial" w:cs="Arial"/>
          <w:lang w:val="sk-SK"/>
        </w:rPr>
      </w:pPr>
    </w:p>
    <w:p w14:paraId="75DD1CB6" w14:textId="77777777" w:rsidR="000B04FB" w:rsidRPr="00951753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r w:rsidRPr="00951753">
        <w:rPr>
          <w:rFonts w:ascii="Arial" w:hAnsi="Arial" w:cs="Arial"/>
          <w:lang w:val="sk-SK"/>
        </w:rPr>
        <w:t>VŠEOBECNÉ účTOVNÉ zásady</w:t>
      </w:r>
      <w:r w:rsidR="008E0906" w:rsidRPr="00951753">
        <w:rPr>
          <w:rFonts w:ascii="Arial" w:hAnsi="Arial" w:cs="Arial"/>
          <w:lang w:val="sk-SK"/>
        </w:rPr>
        <w:t xml:space="preserve"> A METÓDY</w:t>
      </w:r>
    </w:p>
    <w:p w14:paraId="3EA37133" w14:textId="77777777" w:rsidR="000B04FB" w:rsidRPr="00951753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951753">
        <w:rPr>
          <w:rFonts w:ascii="Arial" w:hAnsi="Arial" w:cs="Arial"/>
          <w:lang w:val="sk-SK"/>
        </w:rPr>
        <w:t>Účtovné zásady</w:t>
      </w:r>
      <w:r w:rsidR="001A47A0" w:rsidRPr="00951753">
        <w:rPr>
          <w:rFonts w:ascii="Arial" w:hAnsi="Arial" w:cs="Arial"/>
          <w:lang w:val="sk-SK"/>
        </w:rPr>
        <w:t xml:space="preserve"> a metódy</w:t>
      </w:r>
      <w:r w:rsidR="000B04FB" w:rsidRPr="00951753">
        <w:rPr>
          <w:rFonts w:ascii="Arial" w:hAnsi="Arial" w:cs="Arial"/>
          <w:lang w:val="sk-SK"/>
        </w:rPr>
        <w:t xml:space="preserve">, ktoré </w:t>
      </w:r>
      <w:r w:rsidR="00AA1551" w:rsidRPr="00951753">
        <w:rPr>
          <w:rFonts w:ascii="Arial" w:hAnsi="Arial" w:cs="Arial"/>
          <w:lang w:val="sk-SK"/>
        </w:rPr>
        <w:t xml:space="preserve">spoločnosť </w:t>
      </w:r>
      <w:r w:rsidR="000B04FB" w:rsidRPr="00951753">
        <w:rPr>
          <w:rFonts w:ascii="Arial" w:hAnsi="Arial" w:cs="Arial"/>
          <w:lang w:val="sk-SK"/>
        </w:rPr>
        <w:t>používala pri zostavení</w:t>
      </w:r>
      <w:r w:rsidR="00733623" w:rsidRPr="00951753">
        <w:rPr>
          <w:rFonts w:ascii="Arial" w:hAnsi="Arial" w:cs="Arial"/>
          <w:lang w:val="sk-SK"/>
        </w:rPr>
        <w:t xml:space="preserve"> účtovnej závierky za rok </w:t>
      </w:r>
      <w:r w:rsidR="00EC2EEB" w:rsidRPr="00951753">
        <w:rPr>
          <w:rFonts w:ascii="Arial" w:hAnsi="Arial" w:cs="Arial"/>
          <w:lang w:val="sk-SK"/>
        </w:rPr>
        <w:t>201</w:t>
      </w:r>
      <w:r w:rsidR="00951753" w:rsidRPr="00951753">
        <w:rPr>
          <w:rFonts w:ascii="Arial" w:hAnsi="Arial" w:cs="Arial"/>
          <w:lang w:val="sk-SK"/>
        </w:rPr>
        <w:t>8</w:t>
      </w:r>
      <w:r w:rsidR="00B81AA6" w:rsidRPr="00951753">
        <w:rPr>
          <w:rFonts w:ascii="Arial" w:hAnsi="Arial" w:cs="Arial"/>
          <w:lang w:val="sk-SK"/>
        </w:rPr>
        <w:t xml:space="preserve"> </w:t>
      </w:r>
      <w:r w:rsidR="00733623" w:rsidRPr="00951753">
        <w:rPr>
          <w:rFonts w:ascii="Arial" w:hAnsi="Arial" w:cs="Arial"/>
          <w:lang w:val="sk-SK"/>
        </w:rPr>
        <w:t>a</w:t>
      </w:r>
      <w:r w:rsidR="00DD6F3E" w:rsidRPr="00951753">
        <w:rPr>
          <w:rFonts w:ascii="Arial" w:hAnsi="Arial" w:cs="Arial"/>
          <w:lang w:val="sk-SK"/>
        </w:rPr>
        <w:t> </w:t>
      </w:r>
      <w:r w:rsidR="00EC2EEB" w:rsidRPr="00951753">
        <w:rPr>
          <w:rFonts w:ascii="Arial" w:hAnsi="Arial" w:cs="Arial"/>
          <w:lang w:val="sk-SK"/>
        </w:rPr>
        <w:t>201</w:t>
      </w:r>
      <w:r w:rsidR="00951753" w:rsidRPr="00951753">
        <w:rPr>
          <w:rFonts w:ascii="Arial" w:hAnsi="Arial" w:cs="Arial"/>
          <w:lang w:val="sk-SK"/>
        </w:rPr>
        <w:t>7</w:t>
      </w:r>
      <w:r w:rsidR="00CF4057" w:rsidRPr="00951753">
        <w:rPr>
          <w:rFonts w:ascii="Arial" w:hAnsi="Arial" w:cs="Arial"/>
          <w:lang w:val="sk-SK"/>
        </w:rPr>
        <w:t xml:space="preserve"> sú nasledovné</w:t>
      </w:r>
      <w:r w:rsidR="000B04FB" w:rsidRPr="00951753">
        <w:rPr>
          <w:rFonts w:ascii="Arial" w:hAnsi="Arial" w:cs="Arial"/>
          <w:lang w:val="sk-SK"/>
        </w:rPr>
        <w:t xml:space="preserve">: </w:t>
      </w:r>
    </w:p>
    <w:p w14:paraId="1F3A7E7B" w14:textId="77777777" w:rsidR="000B04FB" w:rsidRPr="00951753" w:rsidRDefault="000B04FB" w:rsidP="00E0211F">
      <w:pPr>
        <w:pStyle w:val="Heading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6" w:name="_Toc474124192"/>
      <w:bookmarkStart w:id="7" w:name="_Toc474124304"/>
      <w:r w:rsidRPr="00951753">
        <w:rPr>
          <w:rFonts w:ascii="Arial" w:hAnsi="Arial" w:cs="Arial"/>
          <w:lang w:val="sk-SK"/>
        </w:rPr>
        <w:t>Dlhodobý nehmotný majetok</w:t>
      </w:r>
      <w:bookmarkEnd w:id="6"/>
      <w:bookmarkEnd w:id="7"/>
    </w:p>
    <w:p w14:paraId="2212FD11" w14:textId="77777777" w:rsidR="000B04FB" w:rsidRPr="00301E77" w:rsidRDefault="00B32F83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Nakupovaný d</w:t>
      </w:r>
      <w:r w:rsidR="0008298C" w:rsidRPr="00301E77">
        <w:rPr>
          <w:rFonts w:ascii="Arial" w:hAnsi="Arial" w:cs="Arial"/>
          <w:lang w:val="sk-SK"/>
        </w:rPr>
        <w:t>lhodobý nehmotný majetok sa</w:t>
      </w:r>
      <w:r w:rsidR="000B04FB" w:rsidRPr="00301E77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301E77">
        <w:rPr>
          <w:rFonts w:ascii="Arial" w:hAnsi="Arial" w:cs="Arial"/>
          <w:lang w:val="sk-SK"/>
        </w:rPr>
        <w:t>súvisiace</w:t>
      </w:r>
      <w:r w:rsidR="000B04FB" w:rsidRPr="00301E77">
        <w:rPr>
          <w:rFonts w:ascii="Arial" w:hAnsi="Arial" w:cs="Arial"/>
          <w:lang w:val="sk-SK"/>
        </w:rPr>
        <w:t xml:space="preserve"> s</w:t>
      </w:r>
      <w:r w:rsidR="009B4A7F" w:rsidRPr="00301E77">
        <w:rPr>
          <w:rFonts w:ascii="Arial" w:hAnsi="Arial" w:cs="Arial"/>
          <w:lang w:val="sk-SK"/>
        </w:rPr>
        <w:t> jeho obstaraním</w:t>
      </w:r>
      <w:r w:rsidR="000B04FB" w:rsidRPr="00301E77">
        <w:rPr>
          <w:rFonts w:ascii="Arial" w:hAnsi="Arial" w:cs="Arial"/>
          <w:lang w:val="sk-SK"/>
        </w:rPr>
        <w:t>.</w:t>
      </w:r>
    </w:p>
    <w:p w14:paraId="4D833A7C" w14:textId="77777777" w:rsidR="002E6669" w:rsidRPr="00301E77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301E77">
        <w:rPr>
          <w:rFonts w:ascii="Arial" w:hAnsi="Arial" w:cs="Arial"/>
          <w:b/>
          <w:i/>
          <w:lang w:val="sk-SK"/>
        </w:rPr>
        <w:t>Odpisovanie</w:t>
      </w:r>
    </w:p>
    <w:p w14:paraId="3E678190" w14:textId="77777777" w:rsidR="00DD6F3E" w:rsidRPr="00301E77" w:rsidRDefault="00402AC6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Dlhodobý nehmotný majetok</w:t>
      </w:r>
      <w:r w:rsidR="00D33CEA" w:rsidRPr="00301E77">
        <w:rPr>
          <w:rFonts w:ascii="Arial" w:hAnsi="Arial" w:cs="Arial"/>
          <w:lang w:val="sk-SK"/>
        </w:rPr>
        <w:t xml:space="preserve"> sa odpisuje </w:t>
      </w:r>
      <w:r w:rsidRPr="00301E77">
        <w:rPr>
          <w:rFonts w:ascii="Arial" w:hAnsi="Arial" w:cs="Arial"/>
          <w:lang w:val="sk-SK"/>
        </w:rPr>
        <w:t xml:space="preserve">do nákladov </w:t>
      </w:r>
      <w:r w:rsidR="001A47A0" w:rsidRPr="00301E77">
        <w:rPr>
          <w:rFonts w:ascii="Arial" w:hAnsi="Arial" w:cs="Arial"/>
          <w:lang w:val="sk-SK"/>
        </w:rPr>
        <w:t>počas</w:t>
      </w:r>
      <w:r w:rsidRPr="00301E77">
        <w:rPr>
          <w:rFonts w:ascii="Arial" w:hAnsi="Arial" w:cs="Arial"/>
          <w:lang w:val="sk-SK"/>
        </w:rPr>
        <w:t xml:space="preserve"> predpokladanej doby životnosti príslušného majetku. </w:t>
      </w:r>
      <w:r w:rsidR="00DD6F3E" w:rsidRPr="00301E77">
        <w:rPr>
          <w:rFonts w:ascii="Arial" w:hAnsi="Arial" w:cs="Arial"/>
          <w:lang w:val="sk-SK"/>
        </w:rPr>
        <w:t xml:space="preserve">Predpokladaná  doba používania, metóda odpisovania a odpisová </w:t>
      </w:r>
      <w:r w:rsidR="002E6669" w:rsidRPr="00301E77">
        <w:rPr>
          <w:rFonts w:ascii="Arial" w:hAnsi="Arial" w:cs="Arial"/>
          <w:lang w:val="sk-SK"/>
        </w:rPr>
        <w:t xml:space="preserve"> </w:t>
      </w:r>
      <w:r w:rsidR="00DD6F3E" w:rsidRPr="00301E77">
        <w:rPr>
          <w:rFonts w:ascii="Arial" w:hAnsi="Arial" w:cs="Arial"/>
          <w:lang w:val="sk-SK"/>
        </w:rPr>
        <w:t>sadzba sú  stanovené</w:t>
      </w:r>
      <w:r w:rsidR="002E6669" w:rsidRPr="00301E77">
        <w:rPr>
          <w:rFonts w:ascii="Arial" w:hAnsi="Arial" w:cs="Arial"/>
          <w:lang w:val="sk-SK"/>
        </w:rPr>
        <w:t xml:space="preserve"> pre jednotlivé skupiny dlhodobého nehmotného majetku </w:t>
      </w:r>
      <w:r w:rsidR="00DD6F3E" w:rsidRPr="00301E77">
        <w:rPr>
          <w:rFonts w:ascii="Arial" w:hAnsi="Arial" w:cs="Arial"/>
          <w:lang w:val="sk-SK"/>
        </w:rPr>
        <w:t xml:space="preserve">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D6F3E" w:rsidRPr="00301E77" w14:paraId="6EB75550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23E234FA" w14:textId="77777777" w:rsidR="00DD6F3E" w:rsidRPr="00301E77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38170F1F" w14:textId="77777777" w:rsidR="00DD6F3E" w:rsidRPr="00301E77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7ABE9DB" w14:textId="77777777" w:rsidR="00DD6F3E" w:rsidRPr="00301E77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49376F58" w14:textId="77777777" w:rsidR="00DD6F3E" w:rsidRPr="00301E77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D6F3E" w:rsidRPr="00301E77" w14:paraId="679D6267" w14:textId="77777777">
        <w:trPr>
          <w:cantSplit/>
        </w:trPr>
        <w:tc>
          <w:tcPr>
            <w:tcW w:w="3261" w:type="dxa"/>
            <w:vAlign w:val="bottom"/>
          </w:tcPr>
          <w:p w14:paraId="0A50CFCF" w14:textId="77777777" w:rsidR="00DD6F3E" w:rsidRPr="00301E77" w:rsidRDefault="002E6669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14:paraId="5940E17C" w14:textId="77777777" w:rsidR="00DD6F3E" w:rsidRPr="00301E77" w:rsidRDefault="00804F1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14:paraId="29172F1C" w14:textId="77777777" w:rsidR="00DD6F3E" w:rsidRPr="00301E77" w:rsidRDefault="00804F1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14:paraId="79770F93" w14:textId="77777777" w:rsidR="00DD6F3E" w:rsidRPr="00301E77" w:rsidRDefault="00804F1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14:paraId="1BD4E7C1" w14:textId="77777777" w:rsidR="00DE4249" w:rsidRPr="00301E77" w:rsidRDefault="00DE4249" w:rsidP="00DE4249">
      <w:pPr>
        <w:keepNext w:val="0"/>
        <w:spacing w:after="0"/>
        <w:rPr>
          <w:rFonts w:ascii="Arial" w:hAnsi="Arial" w:cs="Arial"/>
          <w:lang w:val="sk-SK"/>
        </w:rPr>
      </w:pPr>
    </w:p>
    <w:p w14:paraId="51CBA4E3" w14:textId="77777777" w:rsidR="00AA7B08" w:rsidRPr="00301E77" w:rsidRDefault="00AA7B08" w:rsidP="00AA7B08">
      <w:pPr>
        <w:keepNext w:val="0"/>
        <w:rPr>
          <w:rFonts w:ascii="Arial" w:hAnsi="Arial" w:cs="Arial"/>
          <w:lang w:val="sk-SK"/>
        </w:rPr>
      </w:pPr>
      <w:bookmarkStart w:id="8" w:name="_Toc474124193"/>
      <w:bookmarkStart w:id="9" w:name="_Toc474124305"/>
      <w:r w:rsidRPr="00301E77">
        <w:rPr>
          <w:rFonts w:ascii="Arial" w:hAnsi="Arial" w:cs="Arial"/>
          <w:lang w:val="sk-SK"/>
        </w:rPr>
        <w:lastRenderedPageBreak/>
        <w:t>V prípade prechodného zníženia úžitkovej hodnoty dlhodobého nehmotného majetku sa tvorí opravná položka vo výške rozdielu jeho zistenej úžitkovej hodnoty a zostatkovej hodnoty.</w:t>
      </w:r>
    </w:p>
    <w:p w14:paraId="0C818723" w14:textId="77777777" w:rsidR="000B04FB" w:rsidRPr="00301E77" w:rsidRDefault="000B04FB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Dlhodobý hmotný majetok</w:t>
      </w:r>
      <w:bookmarkEnd w:id="8"/>
      <w:bookmarkEnd w:id="9"/>
    </w:p>
    <w:p w14:paraId="602A080E" w14:textId="77777777" w:rsidR="00876725" w:rsidRPr="00301E77" w:rsidRDefault="00B32F83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Nakupovaný dl</w:t>
      </w:r>
      <w:r w:rsidR="000B04FB" w:rsidRPr="00301E77">
        <w:rPr>
          <w:rFonts w:ascii="Arial" w:hAnsi="Arial" w:cs="Arial"/>
          <w:lang w:val="sk-SK"/>
        </w:rPr>
        <w:t xml:space="preserve">hodobý hmotný majetok </w:t>
      </w:r>
      <w:r w:rsidR="004449C4" w:rsidRPr="00301E77">
        <w:rPr>
          <w:rFonts w:ascii="Arial" w:hAnsi="Arial" w:cs="Arial"/>
          <w:lang w:val="sk-SK"/>
        </w:rPr>
        <w:t>sa</w:t>
      </w:r>
      <w:r w:rsidR="000B04FB" w:rsidRPr="00301E77">
        <w:rPr>
          <w:rFonts w:ascii="Arial" w:hAnsi="Arial" w:cs="Arial"/>
          <w:lang w:val="sk-SK"/>
        </w:rPr>
        <w:t xml:space="preserve"> oceňuje v obstarávací</w:t>
      </w:r>
      <w:r w:rsidR="009A566E" w:rsidRPr="00301E77">
        <w:rPr>
          <w:rFonts w:ascii="Arial" w:hAnsi="Arial" w:cs="Arial"/>
          <w:lang w:val="sk-SK"/>
        </w:rPr>
        <w:t>c</w:t>
      </w:r>
      <w:r w:rsidR="000B04FB" w:rsidRPr="00301E77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301E77">
        <w:rPr>
          <w:rFonts w:ascii="Arial" w:hAnsi="Arial" w:cs="Arial"/>
          <w:lang w:val="sk-SK"/>
        </w:rPr>
        <w:t xml:space="preserve">súvisiace </w:t>
      </w:r>
      <w:r w:rsidR="000B04FB" w:rsidRPr="00301E77">
        <w:rPr>
          <w:rFonts w:ascii="Arial" w:hAnsi="Arial" w:cs="Arial"/>
          <w:lang w:val="sk-SK"/>
        </w:rPr>
        <w:t>s obstaraním.</w:t>
      </w:r>
    </w:p>
    <w:p w14:paraId="4783DFB8" w14:textId="77777777" w:rsidR="000B04FB" w:rsidRPr="00301E77" w:rsidRDefault="000B04FB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301E77">
        <w:rPr>
          <w:rFonts w:ascii="Arial" w:hAnsi="Arial" w:cs="Arial"/>
          <w:lang w:val="sk-SK"/>
        </w:rPr>
        <w:t>u cenu. Opravy a</w:t>
      </w:r>
      <w:r w:rsidR="000474ED" w:rsidRPr="00301E77">
        <w:rPr>
          <w:rFonts w:ascii="Arial" w:hAnsi="Arial" w:cs="Arial"/>
          <w:lang w:val="sk-SK"/>
        </w:rPr>
        <w:t> </w:t>
      </w:r>
      <w:r w:rsidR="006400B9" w:rsidRPr="00301E77">
        <w:rPr>
          <w:rFonts w:ascii="Arial" w:hAnsi="Arial" w:cs="Arial"/>
          <w:lang w:val="sk-SK"/>
        </w:rPr>
        <w:t>údržba sa účtu</w:t>
      </w:r>
      <w:r w:rsidRPr="00301E77">
        <w:rPr>
          <w:rFonts w:ascii="Arial" w:hAnsi="Arial" w:cs="Arial"/>
          <w:lang w:val="sk-SK"/>
        </w:rPr>
        <w:t>jú do nákladov.</w:t>
      </w:r>
    </w:p>
    <w:p w14:paraId="292A7F7F" w14:textId="77777777" w:rsidR="000B04FB" w:rsidRPr="00301E77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301E77">
        <w:rPr>
          <w:rFonts w:ascii="Arial" w:hAnsi="Arial" w:cs="Arial"/>
          <w:b/>
          <w:i/>
          <w:lang w:val="sk-SK"/>
        </w:rPr>
        <w:t>Odpisovanie</w:t>
      </w:r>
    </w:p>
    <w:p w14:paraId="5E69E2F5" w14:textId="77777777" w:rsidR="000B04FB" w:rsidRPr="00301E77" w:rsidRDefault="00AE1613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Dlhodobý hmotný majetok </w:t>
      </w:r>
      <w:r w:rsidR="00D33CEA" w:rsidRPr="00301E77">
        <w:rPr>
          <w:rFonts w:ascii="Arial" w:hAnsi="Arial" w:cs="Arial"/>
          <w:lang w:val="sk-SK"/>
        </w:rPr>
        <w:t xml:space="preserve">sa </w:t>
      </w:r>
      <w:r w:rsidRPr="00301E77">
        <w:rPr>
          <w:rFonts w:ascii="Arial" w:hAnsi="Arial" w:cs="Arial"/>
          <w:lang w:val="sk-SK"/>
        </w:rPr>
        <w:t>odpis</w:t>
      </w:r>
      <w:r w:rsidR="00D33CEA" w:rsidRPr="00301E77">
        <w:rPr>
          <w:rFonts w:ascii="Arial" w:hAnsi="Arial" w:cs="Arial"/>
          <w:lang w:val="sk-SK"/>
        </w:rPr>
        <w:t>uje</w:t>
      </w:r>
      <w:r w:rsidRPr="00301E77">
        <w:rPr>
          <w:rFonts w:ascii="Arial" w:hAnsi="Arial" w:cs="Arial"/>
          <w:lang w:val="sk-SK"/>
        </w:rPr>
        <w:t xml:space="preserve"> do nákladov </w:t>
      </w:r>
      <w:r w:rsidR="00035820" w:rsidRPr="00301E77">
        <w:rPr>
          <w:rFonts w:ascii="Arial" w:hAnsi="Arial" w:cs="Arial"/>
          <w:lang w:val="sk-SK"/>
        </w:rPr>
        <w:t>počas</w:t>
      </w:r>
      <w:r w:rsidRPr="00301E77">
        <w:rPr>
          <w:rFonts w:ascii="Arial" w:hAnsi="Arial" w:cs="Arial"/>
          <w:lang w:val="sk-SK"/>
        </w:rPr>
        <w:t xml:space="preserve"> predpokladanej doby životnosti prís</w:t>
      </w:r>
      <w:r w:rsidR="00035820" w:rsidRPr="00301E77">
        <w:rPr>
          <w:rFonts w:ascii="Arial" w:hAnsi="Arial" w:cs="Arial"/>
          <w:lang w:val="sk-SK"/>
        </w:rPr>
        <w:t xml:space="preserve">lušného majetku. Predpokladaná </w:t>
      </w:r>
      <w:r w:rsidRPr="00301E77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301E77">
        <w:rPr>
          <w:rFonts w:ascii="Arial" w:hAnsi="Arial" w:cs="Arial"/>
          <w:lang w:val="sk-SK"/>
        </w:rPr>
        <w:t xml:space="preserve">sadzba sú </w:t>
      </w:r>
      <w:r w:rsidRPr="00301E77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301E77" w14:paraId="17BB8101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1F34B735" w14:textId="77777777" w:rsidR="00DB123B" w:rsidRPr="00301E77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44653CCD" w14:textId="77777777" w:rsidR="00DB123B" w:rsidRPr="00301E7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P</w:t>
            </w:r>
            <w:r w:rsidR="00DB123B" w:rsidRPr="00301E77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301E77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7ADA686C" w14:textId="77777777" w:rsidR="00DB123B" w:rsidRPr="00301E7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7E50347" w14:textId="77777777" w:rsidR="00DB123B" w:rsidRPr="00301E77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01E77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301E77" w14:paraId="269F0D7F" w14:textId="7777777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0F50BE69" w14:textId="77777777" w:rsidR="00DB123B" w:rsidRPr="00301E7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27A57AB8" w14:textId="77777777" w:rsidR="00DB123B" w:rsidRPr="00301E77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4-10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12619DA4" w14:textId="77777777" w:rsidR="00DB123B" w:rsidRPr="00301E77" w:rsidRDefault="00F94C4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20</w:t>
            </w:r>
            <w:r w:rsidR="00185BC9" w:rsidRPr="00301E77">
              <w:rPr>
                <w:rFonts w:ascii="Arial" w:hAnsi="Arial" w:cs="Arial"/>
                <w:lang w:val="sk-SK"/>
              </w:rPr>
              <w:t>%-10%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45E96A47" w14:textId="77777777" w:rsidR="00DB123B" w:rsidRPr="00301E77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DB123B" w:rsidRPr="00301E77" w14:paraId="164BEFAD" w14:textId="7777777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14:paraId="3ED58399" w14:textId="77777777" w:rsidR="00DB123B" w:rsidRPr="00301E77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202662D8" w14:textId="77777777" w:rsidR="00DB123B" w:rsidRPr="00301E77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4-</w:t>
            </w:r>
            <w:r w:rsidR="00CF5462" w:rsidRPr="00301E77"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7BAABF46" w14:textId="77777777" w:rsidR="00DB123B" w:rsidRPr="00301E77" w:rsidRDefault="00F94C4D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25%-17</w:t>
            </w:r>
            <w:r w:rsidR="00185BC9" w:rsidRPr="00301E77">
              <w:rPr>
                <w:rFonts w:ascii="Arial" w:hAnsi="Arial" w:cs="Arial"/>
                <w:lang w:val="sk-SK"/>
              </w:rPr>
              <w:t>%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6078D338" w14:textId="77777777" w:rsidR="00DB123B" w:rsidRPr="00301E77" w:rsidRDefault="00185BC9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01E77"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14:paraId="7A367BA3" w14:textId="77777777" w:rsidR="006A3EAA" w:rsidRPr="00301E77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14:paraId="17321A79" w14:textId="77777777" w:rsidR="00321E3E" w:rsidRPr="00301E77" w:rsidRDefault="00C50DB0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301E77">
        <w:rPr>
          <w:rFonts w:ascii="Arial" w:hAnsi="Arial" w:cs="Arial"/>
          <w:lang w:val="sk-SK"/>
        </w:rPr>
        <w:t>sa</w:t>
      </w:r>
      <w:r w:rsidR="00035820" w:rsidRPr="00301E77">
        <w:rPr>
          <w:rFonts w:ascii="Arial" w:hAnsi="Arial" w:cs="Arial"/>
          <w:lang w:val="sk-SK"/>
        </w:rPr>
        <w:t xml:space="preserve"> </w:t>
      </w:r>
      <w:r w:rsidR="00236F0C" w:rsidRPr="00301E77">
        <w:rPr>
          <w:rFonts w:ascii="Arial" w:hAnsi="Arial" w:cs="Arial"/>
          <w:lang w:val="sk-SK"/>
        </w:rPr>
        <w:t>tvorí</w:t>
      </w:r>
      <w:r w:rsidRPr="00301E77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14:paraId="782E49FA" w14:textId="77777777" w:rsidR="000B04FB" w:rsidRPr="00301E77" w:rsidRDefault="006A3EAA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F</w:t>
      </w:r>
      <w:r w:rsidR="000B04FB" w:rsidRPr="00301E77">
        <w:rPr>
          <w:rFonts w:ascii="Arial" w:hAnsi="Arial" w:cs="Arial"/>
          <w:lang w:val="sk-SK"/>
        </w:rPr>
        <w:t>inančný majetok</w:t>
      </w:r>
    </w:p>
    <w:p w14:paraId="22D8FA9A" w14:textId="77777777" w:rsidR="000B04FB" w:rsidRPr="00301E77" w:rsidRDefault="000B04FB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Krátkodobý finančný majetok tvor</w:t>
      </w:r>
      <w:r w:rsidR="00941BE4" w:rsidRPr="00301E77">
        <w:rPr>
          <w:rFonts w:ascii="Arial" w:hAnsi="Arial" w:cs="Arial"/>
          <w:lang w:val="sk-SK"/>
        </w:rPr>
        <w:t>ia</w:t>
      </w:r>
      <w:r w:rsidRPr="00301E77">
        <w:rPr>
          <w:rFonts w:ascii="Arial" w:hAnsi="Arial" w:cs="Arial"/>
          <w:lang w:val="sk-SK"/>
        </w:rPr>
        <w:t xml:space="preserve"> peniaze v hotovosti a na bankových účtoch.</w:t>
      </w:r>
    </w:p>
    <w:p w14:paraId="7912A64E" w14:textId="77777777" w:rsidR="000B04FB" w:rsidRPr="00301E77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0" w:name="_Toc474124195"/>
      <w:bookmarkStart w:id="11" w:name="_Toc474124307"/>
      <w:r w:rsidRPr="00301E77">
        <w:rPr>
          <w:rFonts w:ascii="Arial" w:hAnsi="Arial" w:cs="Arial"/>
          <w:lang w:val="sk-SK"/>
        </w:rPr>
        <w:t>Zásoby</w:t>
      </w:r>
      <w:bookmarkEnd w:id="10"/>
      <w:bookmarkEnd w:id="11"/>
    </w:p>
    <w:p w14:paraId="5B82FFA9" w14:textId="64908BF4" w:rsidR="000B04FB" w:rsidRDefault="000B04FB" w:rsidP="00E0211F">
      <w:pPr>
        <w:keepNext w:val="0"/>
        <w:rPr>
          <w:lang w:val="sk-SK"/>
        </w:rPr>
      </w:pPr>
      <w:r w:rsidRPr="00301E77">
        <w:rPr>
          <w:rFonts w:ascii="Arial" w:hAnsi="Arial" w:cs="Arial"/>
          <w:lang w:val="sk-SK"/>
        </w:rPr>
        <w:t xml:space="preserve">Nakupované zásoby sú ocenené </w:t>
      </w:r>
      <w:r w:rsidR="00DE5AEA" w:rsidRPr="00301E77">
        <w:rPr>
          <w:rFonts w:ascii="Arial" w:hAnsi="Arial" w:cs="Arial"/>
          <w:lang w:val="sk-SK"/>
        </w:rPr>
        <w:t xml:space="preserve">obstarávacími </w:t>
      </w:r>
      <w:r w:rsidRPr="00301E77">
        <w:rPr>
          <w:rFonts w:ascii="Arial" w:hAnsi="Arial" w:cs="Arial"/>
          <w:lang w:val="sk-SK"/>
        </w:rPr>
        <w:t>cenami</w:t>
      </w:r>
      <w:r w:rsidR="00B218D3" w:rsidRPr="00301E77">
        <w:rPr>
          <w:rFonts w:ascii="Arial" w:hAnsi="Arial" w:cs="Arial"/>
          <w:lang w:val="sk-SK"/>
        </w:rPr>
        <w:t>, ktoré predstavujú predajnú cenu zníženú o obchodnú prirážku</w:t>
      </w:r>
      <w:r w:rsidR="00185BC9" w:rsidRPr="00301E77">
        <w:rPr>
          <w:rFonts w:ascii="Arial" w:hAnsi="Arial" w:cs="Arial"/>
          <w:lang w:val="sk-SK"/>
        </w:rPr>
        <w:t xml:space="preserve">. </w:t>
      </w:r>
      <w:r w:rsidR="00DE5AEA" w:rsidRPr="00301E77">
        <w:rPr>
          <w:rFonts w:ascii="Arial" w:hAnsi="Arial" w:cs="Arial"/>
          <w:lang w:val="sk-SK"/>
        </w:rPr>
        <w:t xml:space="preserve">Obstarávacia </w:t>
      </w:r>
      <w:r w:rsidRPr="00301E77">
        <w:rPr>
          <w:rFonts w:ascii="Arial" w:hAnsi="Arial" w:cs="Arial"/>
          <w:lang w:val="sk-SK"/>
        </w:rPr>
        <w:t xml:space="preserve">cena zásob zahŕňa </w:t>
      </w:r>
      <w:r w:rsidR="000A5A10" w:rsidRPr="00301E77">
        <w:rPr>
          <w:rFonts w:ascii="Arial" w:hAnsi="Arial" w:cs="Arial"/>
          <w:lang w:val="sk-SK"/>
        </w:rPr>
        <w:t>cenu obstarania a</w:t>
      </w:r>
      <w:r w:rsidR="00DE5AEA" w:rsidRPr="00301E77">
        <w:rPr>
          <w:rFonts w:ascii="Arial" w:hAnsi="Arial" w:cs="Arial"/>
          <w:lang w:val="sk-SK"/>
        </w:rPr>
        <w:t xml:space="preserve"> </w:t>
      </w:r>
      <w:r w:rsidRPr="00301E77">
        <w:rPr>
          <w:rFonts w:ascii="Arial" w:hAnsi="Arial" w:cs="Arial"/>
          <w:lang w:val="sk-SK"/>
        </w:rPr>
        <w:t>náklad</w:t>
      </w:r>
      <w:r w:rsidR="000A5A10" w:rsidRPr="00301E77">
        <w:rPr>
          <w:rFonts w:ascii="Arial" w:hAnsi="Arial" w:cs="Arial"/>
          <w:lang w:val="sk-SK"/>
        </w:rPr>
        <w:t>y</w:t>
      </w:r>
      <w:r w:rsidRPr="00301E77">
        <w:rPr>
          <w:rFonts w:ascii="Arial" w:hAnsi="Arial" w:cs="Arial"/>
          <w:lang w:val="sk-SK"/>
        </w:rPr>
        <w:t xml:space="preserve"> </w:t>
      </w:r>
      <w:r w:rsidR="000A5A10" w:rsidRPr="00301E77">
        <w:rPr>
          <w:rFonts w:ascii="Arial" w:hAnsi="Arial" w:cs="Arial"/>
          <w:lang w:val="sk-SK"/>
        </w:rPr>
        <w:t xml:space="preserve">súvisiace </w:t>
      </w:r>
      <w:r w:rsidRPr="00301E77">
        <w:rPr>
          <w:rFonts w:ascii="Arial" w:hAnsi="Arial" w:cs="Arial"/>
          <w:lang w:val="sk-SK"/>
        </w:rPr>
        <w:t>s</w:t>
      </w:r>
      <w:r w:rsidR="000A5A10" w:rsidRPr="00301E77">
        <w:rPr>
          <w:rFonts w:ascii="Arial" w:hAnsi="Arial" w:cs="Arial"/>
          <w:lang w:val="sk-SK"/>
        </w:rPr>
        <w:t> ich obstaraním</w:t>
      </w:r>
      <w:r w:rsidRPr="00301E77">
        <w:rPr>
          <w:rFonts w:ascii="Arial" w:hAnsi="Arial" w:cs="Arial"/>
          <w:lang w:val="sk-SK"/>
        </w:rPr>
        <w:t xml:space="preserve"> (náklady na prepravu, clo, provízie, atď.).</w:t>
      </w:r>
      <w:r w:rsidR="00185BC9" w:rsidRPr="00301E77">
        <w:rPr>
          <w:lang w:val="sk-SK"/>
        </w:rPr>
        <w:t xml:space="preserve"> </w:t>
      </w:r>
    </w:p>
    <w:p w14:paraId="739D5EDF" w14:textId="1B10AA84" w:rsidR="00704522" w:rsidRPr="00865388" w:rsidRDefault="00704522" w:rsidP="00704522">
      <w:pPr>
        <w:rPr>
          <w:rFonts w:ascii="Arial" w:hAnsi="Arial" w:cs="Arial"/>
          <w:lang w:val="sk-SK"/>
        </w:rPr>
      </w:pPr>
      <w:r w:rsidRPr="00865388">
        <w:rPr>
          <w:rFonts w:ascii="Arial" w:hAnsi="Arial" w:cs="Arial"/>
          <w:lang w:val="sk-SK"/>
        </w:rPr>
        <w:t xml:space="preserve">K 1. </w:t>
      </w:r>
      <w:proofErr w:type="spellStart"/>
      <w:r w:rsidRPr="00865388">
        <w:rPr>
          <w:rFonts w:ascii="Arial" w:hAnsi="Arial" w:cs="Arial"/>
          <w:lang w:val="sk-SK"/>
        </w:rPr>
        <w:t>decembru</w:t>
      </w:r>
      <w:proofErr w:type="spellEnd"/>
      <w:r w:rsidRPr="00865388">
        <w:rPr>
          <w:rFonts w:ascii="Arial" w:hAnsi="Arial" w:cs="Arial"/>
          <w:lang w:val="sk-SK"/>
        </w:rPr>
        <w:t xml:space="preserve"> 2017 </w:t>
      </w:r>
      <w:proofErr w:type="spellStart"/>
      <w:r w:rsidRPr="00865388">
        <w:rPr>
          <w:rFonts w:ascii="Arial" w:hAnsi="Arial" w:cs="Arial"/>
          <w:lang w:val="sk-SK"/>
        </w:rPr>
        <w:t>sa</w:t>
      </w:r>
      <w:proofErr w:type="spellEnd"/>
      <w:r w:rsidRPr="00865388">
        <w:rPr>
          <w:rFonts w:ascii="Arial" w:hAnsi="Arial" w:cs="Arial"/>
          <w:lang w:val="sk-SK"/>
        </w:rPr>
        <w:t xml:space="preserve"> </w:t>
      </w:r>
      <w:proofErr w:type="spellStart"/>
      <w:r w:rsidRPr="00865388">
        <w:rPr>
          <w:rFonts w:ascii="Arial" w:hAnsi="Arial" w:cs="Arial"/>
          <w:lang w:val="sk-SK"/>
        </w:rPr>
        <w:t>zmenili</w:t>
      </w:r>
      <w:proofErr w:type="spellEnd"/>
      <w:r w:rsidRPr="00865388">
        <w:rPr>
          <w:rFonts w:ascii="Arial" w:hAnsi="Arial" w:cs="Arial"/>
          <w:lang w:val="sk-SK"/>
        </w:rPr>
        <w:t xml:space="preserve"> </w:t>
      </w:r>
      <w:proofErr w:type="spellStart"/>
      <w:r w:rsidRPr="00865388">
        <w:rPr>
          <w:rFonts w:ascii="Arial" w:hAnsi="Arial" w:cs="Arial"/>
          <w:lang w:val="sk-SK"/>
        </w:rPr>
        <w:t>pravidlá</w:t>
      </w:r>
      <w:proofErr w:type="spellEnd"/>
      <w:r w:rsidRPr="00865388">
        <w:rPr>
          <w:rFonts w:ascii="Arial" w:hAnsi="Arial" w:cs="Arial"/>
          <w:lang w:val="sk-SK"/>
        </w:rPr>
        <w:t xml:space="preserve"> </w:t>
      </w:r>
      <w:proofErr w:type="spellStart"/>
      <w:r w:rsidRPr="00865388">
        <w:rPr>
          <w:rFonts w:ascii="Arial" w:hAnsi="Arial" w:cs="Arial"/>
          <w:lang w:val="sk-SK"/>
        </w:rPr>
        <w:t>fakturácie</w:t>
      </w:r>
      <w:proofErr w:type="spellEnd"/>
      <w:r w:rsidRPr="00865388">
        <w:rPr>
          <w:rFonts w:ascii="Arial" w:hAnsi="Arial" w:cs="Arial"/>
          <w:lang w:val="sk-SK"/>
        </w:rPr>
        <w:t xml:space="preserve"> nákupu tovaru</w:t>
      </w:r>
      <w:r w:rsidR="00AD11EC" w:rsidRPr="00AD11EC">
        <w:rPr>
          <w:lang w:eastAsia="cs-CZ"/>
        </w:rPr>
        <w:t xml:space="preserve"> </w:t>
      </w:r>
      <w:r w:rsidR="00AD11EC" w:rsidRPr="00865388">
        <w:rPr>
          <w:rFonts w:ascii="Arial" w:hAnsi="Arial" w:cs="Arial"/>
          <w:lang w:val="sk-SK"/>
        </w:rPr>
        <w:t xml:space="preserve">z </w:t>
      </w:r>
      <w:proofErr w:type="spellStart"/>
      <w:r w:rsidR="00AD11EC" w:rsidRPr="00865388">
        <w:rPr>
          <w:rFonts w:ascii="Arial" w:hAnsi="Arial" w:cs="Arial"/>
          <w:lang w:val="sk-SK"/>
        </w:rPr>
        <w:t>dôvodu</w:t>
      </w:r>
      <w:proofErr w:type="spellEnd"/>
      <w:r w:rsidR="00AD11EC" w:rsidRPr="00865388">
        <w:rPr>
          <w:rFonts w:ascii="Arial" w:hAnsi="Arial" w:cs="Arial"/>
          <w:lang w:val="sk-SK"/>
        </w:rPr>
        <w:t xml:space="preserve"> </w:t>
      </w:r>
      <w:proofErr w:type="spellStart"/>
      <w:r w:rsidR="00AD11EC" w:rsidRPr="00865388">
        <w:rPr>
          <w:rFonts w:ascii="Arial" w:hAnsi="Arial" w:cs="Arial"/>
          <w:lang w:val="sk-SK"/>
        </w:rPr>
        <w:t>prehľadnejšieho</w:t>
      </w:r>
      <w:proofErr w:type="spellEnd"/>
      <w:r w:rsidR="00AD11EC" w:rsidRPr="00865388">
        <w:rPr>
          <w:rFonts w:ascii="Arial" w:hAnsi="Arial" w:cs="Arial"/>
          <w:lang w:val="sk-SK"/>
        </w:rPr>
        <w:t xml:space="preserve"> </w:t>
      </w:r>
      <w:proofErr w:type="spellStart"/>
      <w:r w:rsidR="00AD11EC" w:rsidRPr="00865388">
        <w:rPr>
          <w:rFonts w:ascii="Arial" w:hAnsi="Arial" w:cs="Arial"/>
          <w:lang w:val="sk-SK"/>
        </w:rPr>
        <w:t>zachytenia</w:t>
      </w:r>
      <w:proofErr w:type="spellEnd"/>
      <w:r w:rsidR="00AD11EC" w:rsidRPr="00865388">
        <w:rPr>
          <w:rFonts w:ascii="Arial" w:hAnsi="Arial" w:cs="Arial"/>
          <w:lang w:val="sk-SK"/>
        </w:rPr>
        <w:t xml:space="preserve"> </w:t>
      </w:r>
      <w:proofErr w:type="spellStart"/>
      <w:r w:rsidR="00AD11EC" w:rsidRPr="00865388">
        <w:rPr>
          <w:rFonts w:ascii="Arial" w:hAnsi="Arial" w:cs="Arial"/>
          <w:lang w:val="sk-SK"/>
        </w:rPr>
        <w:t>transakcií</w:t>
      </w:r>
      <w:proofErr w:type="spellEnd"/>
      <w:r w:rsidR="00AD11EC" w:rsidRPr="00865388">
        <w:rPr>
          <w:rFonts w:ascii="Arial" w:hAnsi="Arial" w:cs="Arial"/>
          <w:lang w:val="sk-SK"/>
        </w:rPr>
        <w:t xml:space="preserve"> </w:t>
      </w:r>
      <w:proofErr w:type="spellStart"/>
      <w:r w:rsidR="00AD11EC" w:rsidRPr="00865388">
        <w:rPr>
          <w:rFonts w:ascii="Arial" w:hAnsi="Arial" w:cs="Arial"/>
          <w:lang w:val="sk-SK"/>
        </w:rPr>
        <w:t>Intercompany</w:t>
      </w:r>
      <w:proofErr w:type="spellEnd"/>
      <w:r w:rsidRPr="00865388">
        <w:rPr>
          <w:rFonts w:ascii="Arial" w:hAnsi="Arial" w:cs="Arial"/>
          <w:lang w:val="sk-SK"/>
        </w:rPr>
        <w:t xml:space="preserve">. Do </w:t>
      </w:r>
      <w:proofErr w:type="spellStart"/>
      <w:r w:rsidRPr="00865388">
        <w:rPr>
          <w:rFonts w:ascii="Arial" w:hAnsi="Arial" w:cs="Arial"/>
          <w:lang w:val="sk-SK"/>
        </w:rPr>
        <w:t>predchádzajúceho</w:t>
      </w:r>
      <w:proofErr w:type="spellEnd"/>
      <w:r w:rsidRPr="00865388">
        <w:rPr>
          <w:rFonts w:ascii="Arial" w:hAnsi="Arial" w:cs="Arial"/>
          <w:lang w:val="sk-SK"/>
        </w:rPr>
        <w:t xml:space="preserve"> roka </w:t>
      </w:r>
      <w:proofErr w:type="spellStart"/>
      <w:r w:rsidRPr="00865388">
        <w:rPr>
          <w:rFonts w:ascii="Arial" w:hAnsi="Arial" w:cs="Arial"/>
          <w:lang w:val="sk-SK"/>
        </w:rPr>
        <w:t>boli</w:t>
      </w:r>
      <w:proofErr w:type="spellEnd"/>
      <w:r w:rsidRPr="00865388">
        <w:rPr>
          <w:rFonts w:ascii="Arial" w:hAnsi="Arial" w:cs="Arial"/>
          <w:lang w:val="sk-SK"/>
        </w:rPr>
        <w:t xml:space="preserve"> do ceny zahrnuté </w:t>
      </w:r>
      <w:proofErr w:type="spellStart"/>
      <w:r w:rsidRPr="00865388">
        <w:rPr>
          <w:rFonts w:ascii="Arial" w:hAnsi="Arial" w:cs="Arial"/>
          <w:lang w:val="sk-SK"/>
        </w:rPr>
        <w:t>tieto</w:t>
      </w:r>
      <w:proofErr w:type="spellEnd"/>
      <w:r w:rsidRPr="00865388">
        <w:rPr>
          <w:rFonts w:ascii="Arial" w:hAnsi="Arial" w:cs="Arial"/>
          <w:lang w:val="sk-SK"/>
        </w:rPr>
        <w:t xml:space="preserve"> dva prvky: náklady </w:t>
      </w:r>
      <w:proofErr w:type="spellStart"/>
      <w:r w:rsidRPr="00865388">
        <w:rPr>
          <w:rFonts w:ascii="Arial" w:hAnsi="Arial" w:cs="Arial"/>
          <w:lang w:val="sk-SK"/>
        </w:rPr>
        <w:t>výrobcu</w:t>
      </w:r>
      <w:proofErr w:type="spellEnd"/>
      <w:r w:rsidRPr="00865388">
        <w:rPr>
          <w:rFonts w:ascii="Arial" w:hAnsi="Arial" w:cs="Arial"/>
          <w:lang w:val="sk-SK"/>
        </w:rPr>
        <w:t xml:space="preserve"> a </w:t>
      </w:r>
      <w:proofErr w:type="spellStart"/>
      <w:r w:rsidRPr="00865388">
        <w:rPr>
          <w:rFonts w:ascii="Arial" w:hAnsi="Arial" w:cs="Arial"/>
          <w:lang w:val="sk-SK"/>
        </w:rPr>
        <w:t>prirážky</w:t>
      </w:r>
      <w:proofErr w:type="spellEnd"/>
      <w:r w:rsidRPr="00865388">
        <w:rPr>
          <w:rFonts w:ascii="Arial" w:hAnsi="Arial" w:cs="Arial"/>
          <w:lang w:val="sk-SK"/>
        </w:rPr>
        <w:t xml:space="preserve"> </w:t>
      </w:r>
      <w:proofErr w:type="spellStart"/>
      <w:r w:rsidRPr="00865388">
        <w:rPr>
          <w:rFonts w:ascii="Arial" w:hAnsi="Arial" w:cs="Arial"/>
          <w:lang w:val="sk-SK"/>
        </w:rPr>
        <w:t>spoločnosti</w:t>
      </w:r>
      <w:proofErr w:type="spellEnd"/>
      <w:r w:rsidRPr="00865388">
        <w:rPr>
          <w:rFonts w:ascii="Arial" w:hAnsi="Arial" w:cs="Arial"/>
          <w:lang w:val="sk-SK"/>
        </w:rPr>
        <w:t xml:space="preserve"> H &amp; M GBC </w:t>
      </w:r>
      <w:proofErr w:type="spellStart"/>
      <w:r w:rsidRPr="00865388">
        <w:rPr>
          <w:rFonts w:ascii="Arial" w:hAnsi="Arial" w:cs="Arial"/>
          <w:lang w:val="sk-SK"/>
        </w:rPr>
        <w:t>zodpovedné</w:t>
      </w:r>
      <w:proofErr w:type="spellEnd"/>
      <w:r w:rsidRPr="00865388">
        <w:rPr>
          <w:rFonts w:ascii="Arial" w:hAnsi="Arial" w:cs="Arial"/>
          <w:lang w:val="sk-SK"/>
        </w:rPr>
        <w:t xml:space="preserve"> za </w:t>
      </w:r>
      <w:proofErr w:type="spellStart"/>
      <w:r w:rsidRPr="00865388">
        <w:rPr>
          <w:rFonts w:ascii="Arial" w:hAnsi="Arial" w:cs="Arial"/>
          <w:lang w:val="sk-SK"/>
        </w:rPr>
        <w:t>organizovanie</w:t>
      </w:r>
      <w:proofErr w:type="spellEnd"/>
      <w:r w:rsidRPr="00865388">
        <w:rPr>
          <w:rFonts w:ascii="Arial" w:hAnsi="Arial" w:cs="Arial"/>
          <w:lang w:val="sk-SK"/>
        </w:rPr>
        <w:t xml:space="preserve"> </w:t>
      </w:r>
      <w:proofErr w:type="spellStart"/>
      <w:r w:rsidRPr="00865388">
        <w:rPr>
          <w:rFonts w:ascii="Arial" w:hAnsi="Arial" w:cs="Arial"/>
          <w:lang w:val="sk-SK"/>
        </w:rPr>
        <w:t>dodávateľského</w:t>
      </w:r>
      <w:proofErr w:type="spellEnd"/>
      <w:r w:rsidRPr="00865388">
        <w:rPr>
          <w:rFonts w:ascii="Arial" w:hAnsi="Arial" w:cs="Arial"/>
          <w:lang w:val="sk-SK"/>
        </w:rPr>
        <w:t xml:space="preserve"> </w:t>
      </w:r>
      <w:proofErr w:type="spellStart"/>
      <w:r w:rsidRPr="00865388">
        <w:rPr>
          <w:rFonts w:ascii="Arial" w:hAnsi="Arial" w:cs="Arial"/>
          <w:lang w:val="sk-SK"/>
        </w:rPr>
        <w:t>reťazca</w:t>
      </w:r>
      <w:proofErr w:type="spellEnd"/>
      <w:r w:rsidRPr="00865388">
        <w:rPr>
          <w:rFonts w:ascii="Arial" w:hAnsi="Arial" w:cs="Arial"/>
          <w:lang w:val="sk-SK"/>
        </w:rPr>
        <w:t>.</w:t>
      </w:r>
    </w:p>
    <w:p w14:paraId="1855ED27" w14:textId="00B94FF7" w:rsidR="00704522" w:rsidRPr="00301E77" w:rsidRDefault="00704522" w:rsidP="00704522">
      <w:pPr>
        <w:keepNext w:val="0"/>
        <w:rPr>
          <w:rFonts w:ascii="Arial" w:hAnsi="Arial" w:cs="Arial"/>
          <w:lang w:val="sk-SK"/>
        </w:rPr>
      </w:pPr>
      <w:proofErr w:type="spellStart"/>
      <w:r w:rsidRPr="00865388">
        <w:rPr>
          <w:rFonts w:ascii="Arial" w:hAnsi="Arial" w:cs="Arial"/>
          <w:lang w:val="sk-SK"/>
        </w:rPr>
        <w:t>Aktuálne</w:t>
      </w:r>
      <w:proofErr w:type="spellEnd"/>
      <w:r w:rsidRPr="00865388">
        <w:rPr>
          <w:rFonts w:ascii="Arial" w:hAnsi="Arial" w:cs="Arial"/>
          <w:lang w:val="sk-SK"/>
        </w:rPr>
        <w:t xml:space="preserve"> H &amp; M GBC vystavuje 2 </w:t>
      </w:r>
      <w:proofErr w:type="spellStart"/>
      <w:r w:rsidRPr="00865388">
        <w:rPr>
          <w:rFonts w:ascii="Arial" w:hAnsi="Arial" w:cs="Arial"/>
          <w:lang w:val="sk-SK"/>
        </w:rPr>
        <w:t>faktúry</w:t>
      </w:r>
      <w:proofErr w:type="spellEnd"/>
      <w:r w:rsidRPr="00865388">
        <w:rPr>
          <w:rFonts w:ascii="Arial" w:hAnsi="Arial" w:cs="Arial"/>
          <w:lang w:val="sk-SK"/>
        </w:rPr>
        <w:t>: za tovar (</w:t>
      </w:r>
      <w:proofErr w:type="spellStart"/>
      <w:r w:rsidRPr="00865388">
        <w:rPr>
          <w:rFonts w:ascii="Arial" w:hAnsi="Arial" w:cs="Arial"/>
          <w:lang w:val="sk-SK"/>
        </w:rPr>
        <w:t>vo</w:t>
      </w:r>
      <w:proofErr w:type="spellEnd"/>
      <w:r w:rsidRPr="00865388">
        <w:rPr>
          <w:rFonts w:ascii="Arial" w:hAnsi="Arial" w:cs="Arial"/>
          <w:lang w:val="sk-SK"/>
        </w:rPr>
        <w:t xml:space="preserve"> </w:t>
      </w:r>
      <w:proofErr w:type="spellStart"/>
      <w:r w:rsidRPr="00865388">
        <w:rPr>
          <w:rFonts w:ascii="Arial" w:hAnsi="Arial" w:cs="Arial"/>
          <w:lang w:val="sk-SK"/>
        </w:rPr>
        <w:t>výške</w:t>
      </w:r>
      <w:proofErr w:type="spellEnd"/>
      <w:r w:rsidRPr="00865388">
        <w:rPr>
          <w:rFonts w:ascii="Arial" w:hAnsi="Arial" w:cs="Arial"/>
          <w:lang w:val="sk-SK"/>
        </w:rPr>
        <w:t xml:space="preserve"> ceny nákupu od </w:t>
      </w:r>
      <w:proofErr w:type="spellStart"/>
      <w:r w:rsidRPr="00865388">
        <w:rPr>
          <w:rFonts w:ascii="Arial" w:hAnsi="Arial" w:cs="Arial"/>
          <w:lang w:val="sk-SK"/>
        </w:rPr>
        <w:t>výrobcu</w:t>
      </w:r>
      <w:proofErr w:type="spellEnd"/>
      <w:r w:rsidRPr="00865388">
        <w:rPr>
          <w:rFonts w:ascii="Arial" w:hAnsi="Arial" w:cs="Arial"/>
          <w:lang w:val="sk-SK"/>
        </w:rPr>
        <w:t xml:space="preserve">) a </w:t>
      </w:r>
      <w:proofErr w:type="spellStart"/>
      <w:r w:rsidRPr="00865388">
        <w:rPr>
          <w:rFonts w:ascii="Arial" w:hAnsi="Arial" w:cs="Arial"/>
          <w:lang w:val="sk-SK"/>
        </w:rPr>
        <w:t>faktúru</w:t>
      </w:r>
      <w:proofErr w:type="spellEnd"/>
      <w:r w:rsidRPr="00865388">
        <w:rPr>
          <w:rFonts w:ascii="Arial" w:hAnsi="Arial" w:cs="Arial"/>
          <w:lang w:val="sk-SK"/>
        </w:rPr>
        <w:t xml:space="preserve"> za Business </w:t>
      </w:r>
      <w:proofErr w:type="spellStart"/>
      <w:r w:rsidRPr="00865388">
        <w:rPr>
          <w:rFonts w:ascii="Arial" w:hAnsi="Arial" w:cs="Arial"/>
          <w:lang w:val="sk-SK"/>
        </w:rPr>
        <w:t>Operating</w:t>
      </w:r>
      <w:proofErr w:type="spellEnd"/>
      <w:r w:rsidRPr="00865388">
        <w:rPr>
          <w:rFonts w:ascii="Arial" w:hAnsi="Arial" w:cs="Arial"/>
          <w:lang w:val="sk-SK"/>
        </w:rPr>
        <w:t xml:space="preserve"> Support, </w:t>
      </w:r>
      <w:proofErr w:type="spellStart"/>
      <w:r w:rsidRPr="00865388">
        <w:rPr>
          <w:rFonts w:ascii="Arial" w:hAnsi="Arial" w:cs="Arial"/>
          <w:lang w:val="sk-SK"/>
        </w:rPr>
        <w:t>ktorá</w:t>
      </w:r>
      <w:proofErr w:type="spellEnd"/>
      <w:r w:rsidRPr="00865388">
        <w:rPr>
          <w:rFonts w:ascii="Arial" w:hAnsi="Arial" w:cs="Arial"/>
          <w:lang w:val="sk-SK"/>
        </w:rPr>
        <w:t xml:space="preserve"> je účtovaná </w:t>
      </w:r>
      <w:proofErr w:type="spellStart"/>
      <w:r w:rsidRPr="00865388">
        <w:rPr>
          <w:rFonts w:ascii="Arial" w:hAnsi="Arial" w:cs="Arial"/>
          <w:lang w:val="sk-SK"/>
        </w:rPr>
        <w:t>priamo</w:t>
      </w:r>
      <w:proofErr w:type="spellEnd"/>
      <w:r w:rsidRPr="00865388">
        <w:rPr>
          <w:rFonts w:ascii="Arial" w:hAnsi="Arial" w:cs="Arial"/>
          <w:lang w:val="sk-SK"/>
        </w:rPr>
        <w:t xml:space="preserve"> do </w:t>
      </w:r>
      <w:proofErr w:type="spellStart"/>
      <w:r w:rsidRPr="00865388">
        <w:rPr>
          <w:rFonts w:ascii="Arial" w:hAnsi="Arial" w:cs="Arial"/>
          <w:lang w:val="sk-SK"/>
        </w:rPr>
        <w:t>nákladov</w:t>
      </w:r>
      <w:proofErr w:type="spellEnd"/>
      <w:r w:rsidRPr="00865388">
        <w:rPr>
          <w:rFonts w:ascii="Arial" w:hAnsi="Arial" w:cs="Arial"/>
          <w:lang w:val="sk-SK"/>
        </w:rPr>
        <w:t xml:space="preserve"> </w:t>
      </w:r>
      <w:proofErr w:type="spellStart"/>
      <w:r w:rsidRPr="00865388">
        <w:rPr>
          <w:rFonts w:ascii="Arial" w:hAnsi="Arial" w:cs="Arial"/>
          <w:lang w:val="sk-SK"/>
        </w:rPr>
        <w:t>externých</w:t>
      </w:r>
      <w:proofErr w:type="spellEnd"/>
      <w:r w:rsidRPr="00865388">
        <w:rPr>
          <w:rFonts w:ascii="Arial" w:hAnsi="Arial" w:cs="Arial"/>
          <w:lang w:val="sk-SK"/>
        </w:rPr>
        <w:t xml:space="preserve"> </w:t>
      </w:r>
      <w:proofErr w:type="spellStart"/>
      <w:r w:rsidRPr="00865388">
        <w:rPr>
          <w:rFonts w:ascii="Arial" w:hAnsi="Arial" w:cs="Arial"/>
          <w:lang w:val="sk-SK"/>
        </w:rPr>
        <w:t>služieb</w:t>
      </w:r>
      <w:proofErr w:type="spellEnd"/>
      <w:r w:rsidRPr="00865388">
        <w:rPr>
          <w:rFonts w:ascii="Arial" w:hAnsi="Arial" w:cs="Arial"/>
          <w:lang w:val="sk-SK"/>
        </w:rPr>
        <w:t xml:space="preserve">. Hodnota </w:t>
      </w:r>
      <w:proofErr w:type="spellStart"/>
      <w:r w:rsidRPr="00865388">
        <w:rPr>
          <w:rFonts w:ascii="Arial" w:hAnsi="Arial" w:cs="Arial"/>
          <w:lang w:val="sk-SK"/>
        </w:rPr>
        <w:t>prirážky</w:t>
      </w:r>
      <w:proofErr w:type="spellEnd"/>
      <w:r w:rsidRPr="00865388">
        <w:rPr>
          <w:rFonts w:ascii="Arial" w:hAnsi="Arial" w:cs="Arial"/>
          <w:lang w:val="sk-SK"/>
        </w:rPr>
        <w:t xml:space="preserve"> k </w:t>
      </w:r>
      <w:proofErr w:type="spellStart"/>
      <w:r w:rsidRPr="00865388">
        <w:rPr>
          <w:rFonts w:ascii="Arial" w:hAnsi="Arial" w:cs="Arial"/>
          <w:lang w:val="sk-SK"/>
        </w:rPr>
        <w:t>nákupom</w:t>
      </w:r>
      <w:proofErr w:type="spellEnd"/>
      <w:r w:rsidRPr="00865388">
        <w:rPr>
          <w:rFonts w:ascii="Arial" w:hAnsi="Arial" w:cs="Arial"/>
          <w:lang w:val="sk-SK"/>
        </w:rPr>
        <w:t xml:space="preserve"> </w:t>
      </w:r>
      <w:proofErr w:type="spellStart"/>
      <w:r w:rsidRPr="00865388">
        <w:rPr>
          <w:rFonts w:ascii="Arial" w:hAnsi="Arial" w:cs="Arial"/>
          <w:lang w:val="sk-SK"/>
        </w:rPr>
        <w:t>tovarov</w:t>
      </w:r>
      <w:proofErr w:type="spellEnd"/>
      <w:r w:rsidRPr="00865388">
        <w:rPr>
          <w:rFonts w:ascii="Arial" w:hAnsi="Arial" w:cs="Arial"/>
          <w:lang w:val="sk-SK"/>
        </w:rPr>
        <w:t xml:space="preserve"> </w:t>
      </w:r>
      <w:proofErr w:type="spellStart"/>
      <w:r w:rsidRPr="00865388">
        <w:rPr>
          <w:rFonts w:ascii="Arial" w:hAnsi="Arial" w:cs="Arial"/>
          <w:lang w:val="sk-SK"/>
        </w:rPr>
        <w:t>uskutočnených</w:t>
      </w:r>
      <w:proofErr w:type="spellEnd"/>
      <w:r w:rsidRPr="00865388">
        <w:rPr>
          <w:rFonts w:ascii="Arial" w:hAnsi="Arial" w:cs="Arial"/>
          <w:lang w:val="sk-SK"/>
        </w:rPr>
        <w:t xml:space="preserve"> do 30.novembra 2017, </w:t>
      </w:r>
      <w:proofErr w:type="spellStart"/>
      <w:r w:rsidRPr="00865388">
        <w:rPr>
          <w:rFonts w:ascii="Arial" w:hAnsi="Arial" w:cs="Arial"/>
          <w:lang w:val="sk-SK"/>
        </w:rPr>
        <w:t>ktoré</w:t>
      </w:r>
      <w:proofErr w:type="spellEnd"/>
      <w:r w:rsidRPr="00865388">
        <w:rPr>
          <w:rFonts w:ascii="Arial" w:hAnsi="Arial" w:cs="Arial"/>
          <w:lang w:val="sk-SK"/>
        </w:rPr>
        <w:t xml:space="preserve"> </w:t>
      </w:r>
      <w:proofErr w:type="spellStart"/>
      <w:r w:rsidRPr="00865388">
        <w:rPr>
          <w:rFonts w:ascii="Arial" w:hAnsi="Arial" w:cs="Arial"/>
          <w:lang w:val="sk-SK"/>
        </w:rPr>
        <w:t>boli</w:t>
      </w:r>
      <w:proofErr w:type="spellEnd"/>
      <w:r w:rsidRPr="00865388">
        <w:rPr>
          <w:rFonts w:ascii="Arial" w:hAnsi="Arial" w:cs="Arial"/>
          <w:lang w:val="sk-SK"/>
        </w:rPr>
        <w:t xml:space="preserve"> vykázané v </w:t>
      </w:r>
      <w:proofErr w:type="spellStart"/>
      <w:r w:rsidRPr="00865388">
        <w:rPr>
          <w:rFonts w:ascii="Arial" w:hAnsi="Arial" w:cs="Arial"/>
          <w:lang w:val="sk-SK"/>
        </w:rPr>
        <w:t>nákladoch</w:t>
      </w:r>
      <w:proofErr w:type="spellEnd"/>
      <w:r w:rsidRPr="00865388">
        <w:rPr>
          <w:rFonts w:ascii="Arial" w:hAnsi="Arial" w:cs="Arial"/>
          <w:lang w:val="sk-SK"/>
        </w:rPr>
        <w:t xml:space="preserve"> tohto roka je </w:t>
      </w:r>
      <w:r>
        <w:rPr>
          <w:rFonts w:ascii="Arial" w:hAnsi="Arial" w:cs="Arial"/>
          <w:lang w:val="sk-SK"/>
        </w:rPr>
        <w:t>3.363.</w:t>
      </w:r>
      <w:r>
        <w:rPr>
          <w:rFonts w:ascii="Arial" w:hAnsi="Arial" w:cs="Arial"/>
          <w:lang w:val="sk-SK"/>
        </w:rPr>
        <w:t xml:space="preserve">194 </w:t>
      </w:r>
      <w:r w:rsidR="00AD11EC">
        <w:rPr>
          <w:rFonts w:ascii="Arial" w:hAnsi="Arial" w:cs="Arial"/>
          <w:lang w:val="sk-SK"/>
        </w:rPr>
        <w:t>EUR</w:t>
      </w:r>
      <w:r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 xml:space="preserve"> </w:t>
      </w:r>
    </w:p>
    <w:p w14:paraId="4B96E404" w14:textId="77777777" w:rsidR="000B04FB" w:rsidRPr="00301E77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2" w:name="_Toc474124196"/>
      <w:bookmarkStart w:id="13" w:name="_Toc474124308"/>
      <w:r w:rsidRPr="00301E77">
        <w:rPr>
          <w:rFonts w:ascii="Arial" w:hAnsi="Arial" w:cs="Arial"/>
          <w:lang w:val="sk-SK"/>
        </w:rPr>
        <w:t>Pohľadávky</w:t>
      </w:r>
      <w:bookmarkEnd w:id="12"/>
      <w:bookmarkEnd w:id="13"/>
    </w:p>
    <w:p w14:paraId="76B63D53" w14:textId="77777777" w:rsidR="00402AC6" w:rsidRPr="00301E77" w:rsidRDefault="000B04FB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Pohľadávky sa oceňujú menovitou hodnotou.</w:t>
      </w:r>
      <w:r w:rsidR="00A419CD" w:rsidRPr="00301E77">
        <w:rPr>
          <w:rFonts w:ascii="Arial" w:hAnsi="Arial" w:cs="Arial"/>
          <w:lang w:val="sk-SK"/>
        </w:rPr>
        <w:t xml:space="preserve"> </w:t>
      </w:r>
      <w:r w:rsidRPr="00301E77">
        <w:rPr>
          <w:rFonts w:ascii="Arial" w:hAnsi="Arial" w:cs="Arial"/>
          <w:lang w:val="sk-SK"/>
        </w:rPr>
        <w:t xml:space="preserve">Ocenenie pochybných pohľadávok sa </w:t>
      </w:r>
      <w:r w:rsidR="001A0983" w:rsidRPr="00301E77">
        <w:rPr>
          <w:rFonts w:ascii="Arial" w:hAnsi="Arial" w:cs="Arial"/>
          <w:lang w:val="sk-SK"/>
        </w:rPr>
        <w:t xml:space="preserve">upravuje </w:t>
      </w:r>
      <w:r w:rsidR="00836637" w:rsidRPr="00301E77">
        <w:rPr>
          <w:rFonts w:ascii="Arial" w:hAnsi="Arial" w:cs="Arial"/>
          <w:lang w:val="sk-SK"/>
        </w:rPr>
        <w:t xml:space="preserve">na ich </w:t>
      </w:r>
      <w:r w:rsidR="00AF76F5" w:rsidRPr="00301E77">
        <w:rPr>
          <w:rFonts w:ascii="Arial" w:hAnsi="Arial" w:cs="Arial"/>
          <w:lang w:val="sk-SK"/>
        </w:rPr>
        <w:t xml:space="preserve">realizovateľnú </w:t>
      </w:r>
      <w:r w:rsidR="00836637" w:rsidRPr="00301E77">
        <w:rPr>
          <w:rFonts w:ascii="Arial" w:hAnsi="Arial" w:cs="Arial"/>
          <w:lang w:val="sk-SK"/>
        </w:rPr>
        <w:t xml:space="preserve"> hodnotu </w:t>
      </w:r>
      <w:r w:rsidRPr="00301E77">
        <w:rPr>
          <w:rFonts w:ascii="Arial" w:hAnsi="Arial" w:cs="Arial"/>
          <w:lang w:val="sk-SK"/>
        </w:rPr>
        <w:t xml:space="preserve"> opravný</w:t>
      </w:r>
      <w:r w:rsidR="001A0983" w:rsidRPr="00301E77">
        <w:rPr>
          <w:rFonts w:ascii="Arial" w:hAnsi="Arial" w:cs="Arial"/>
          <w:lang w:val="sk-SK"/>
        </w:rPr>
        <w:t xml:space="preserve">mi </w:t>
      </w:r>
      <w:r w:rsidRPr="00301E77">
        <w:rPr>
          <w:rFonts w:ascii="Arial" w:hAnsi="Arial" w:cs="Arial"/>
          <w:lang w:val="sk-SK"/>
        </w:rPr>
        <w:t xml:space="preserve"> polož</w:t>
      </w:r>
      <w:r w:rsidR="001A0983" w:rsidRPr="00301E77">
        <w:rPr>
          <w:rFonts w:ascii="Arial" w:hAnsi="Arial" w:cs="Arial"/>
          <w:lang w:val="sk-SK"/>
        </w:rPr>
        <w:t>kami .</w:t>
      </w:r>
    </w:p>
    <w:p w14:paraId="485B8B1E" w14:textId="77777777" w:rsidR="00321E3E" w:rsidRPr="00301E77" w:rsidRDefault="00321E3E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Náklady budúcich období a príjmy budúcich období</w:t>
      </w:r>
    </w:p>
    <w:p w14:paraId="7AF4E260" w14:textId="3CF66475" w:rsidR="00FE1FEE" w:rsidRDefault="00321E3E" w:rsidP="00322C2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301E77">
        <w:rPr>
          <w:rFonts w:ascii="Arial" w:hAnsi="Arial" w:cs="Arial"/>
          <w:lang w:val="sk-SK"/>
        </w:rPr>
        <w:t>menovitou hodnotou, pričom sa vykazujú</w:t>
      </w:r>
      <w:r w:rsidRPr="00301E77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301E77">
        <w:rPr>
          <w:rFonts w:ascii="Arial" w:hAnsi="Arial" w:cs="Arial"/>
          <w:lang w:val="sk-SK"/>
        </w:rPr>
        <w:t>j súvislosti s účtovným obdobím.</w:t>
      </w:r>
    </w:p>
    <w:p w14:paraId="53789FCA" w14:textId="77777777" w:rsidR="00AD11EC" w:rsidRPr="00301E77" w:rsidRDefault="00AD11EC" w:rsidP="00322C2A">
      <w:pPr>
        <w:pStyle w:val="BodyText"/>
        <w:keepNext w:val="0"/>
        <w:jc w:val="both"/>
        <w:rPr>
          <w:rFonts w:ascii="Arial" w:hAnsi="Arial" w:cs="Arial"/>
          <w:lang w:val="sk-SK"/>
        </w:rPr>
      </w:pPr>
    </w:p>
    <w:p w14:paraId="1F9D6CF8" w14:textId="77777777" w:rsidR="000D0052" w:rsidRPr="00301E7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lastRenderedPageBreak/>
        <w:t xml:space="preserve">Záväzky </w:t>
      </w:r>
    </w:p>
    <w:p w14:paraId="756A35BD" w14:textId="77777777" w:rsidR="000D0052" w:rsidRPr="00301E77" w:rsidRDefault="000D0052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301E77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14:paraId="069C9717" w14:textId="77777777" w:rsidR="000D0052" w:rsidRPr="00301E77" w:rsidRDefault="000D0052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301E77">
        <w:rPr>
          <w:rFonts w:ascii="Arial" w:hAnsi="Arial" w:cs="Arial"/>
          <w:lang w:val="sk-SK"/>
        </w:rPr>
        <w:t>a</w:t>
      </w:r>
      <w:r w:rsidRPr="00301E77">
        <w:rPr>
          <w:rFonts w:ascii="Arial" w:hAnsi="Arial" w:cs="Arial"/>
          <w:lang w:val="sk-SK"/>
        </w:rPr>
        <w:t xml:space="preserve"> od súvahového dňa.</w:t>
      </w:r>
    </w:p>
    <w:p w14:paraId="7046136A" w14:textId="77777777" w:rsidR="000D0052" w:rsidRPr="00301E7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Rezervy </w:t>
      </w:r>
    </w:p>
    <w:p w14:paraId="4B63BE65" w14:textId="77777777" w:rsidR="000D0052" w:rsidRPr="00301E77" w:rsidRDefault="000D0052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4C8C1051" w14:textId="77777777" w:rsidR="000D0052" w:rsidRPr="00301E7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Výdavky budúcich období a výnosy budúcich období</w:t>
      </w:r>
    </w:p>
    <w:p w14:paraId="345AD548" w14:textId="77777777" w:rsidR="000D0052" w:rsidRPr="00301E77" w:rsidRDefault="000D0052" w:rsidP="00322C2A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301E77">
        <w:rPr>
          <w:rFonts w:ascii="Arial" w:hAnsi="Arial" w:cs="Arial"/>
          <w:lang w:val="sk-SK"/>
        </w:rPr>
        <w:t xml:space="preserve">ch menovitou hodnotou, pričom sa vykazujú </w:t>
      </w:r>
      <w:r w:rsidRPr="00301E77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14:paraId="1BB50D8A" w14:textId="77777777" w:rsidR="000D0052" w:rsidRPr="00301E77" w:rsidRDefault="000D0052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Vlastné imanie</w:t>
      </w:r>
    </w:p>
    <w:p w14:paraId="0BD52D92" w14:textId="77777777" w:rsidR="000D0052" w:rsidRPr="00301E77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301E77">
        <w:rPr>
          <w:rFonts w:ascii="Arial" w:hAnsi="Arial" w:cs="Arial"/>
          <w:lang w:val="sk-SK"/>
        </w:rPr>
        <w:t>Vlastné imanie sa skladá zo základného imania</w:t>
      </w:r>
      <w:r w:rsidR="00185BC9" w:rsidRPr="00301E77">
        <w:rPr>
          <w:lang w:val="sk-SK"/>
        </w:rPr>
        <w:t xml:space="preserve"> </w:t>
      </w:r>
      <w:r w:rsidR="00185BC9" w:rsidRPr="00301E77">
        <w:rPr>
          <w:rFonts w:ascii="Arial" w:hAnsi="Arial" w:cs="Arial"/>
          <w:lang w:val="sk-SK"/>
        </w:rPr>
        <w:t>zákonného rezervného fondu, nerozdelený zisk minulých rokov a výsledku hospodárenia v schvaľovacom konaní.</w:t>
      </w:r>
    </w:p>
    <w:p w14:paraId="0C41E3A1" w14:textId="77777777" w:rsidR="000D0052" w:rsidRPr="00301E77" w:rsidRDefault="000D0052" w:rsidP="00E0211F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="0092770B" w:rsidRPr="00301E77">
        <w:rPr>
          <w:rFonts w:ascii="Arial" w:hAnsi="Arial" w:cs="Arial"/>
          <w:iCs/>
          <w:lang w:val="sk-SK"/>
        </w:rPr>
        <w:t xml:space="preserve">na Okresnom súde Bratislava 1, oddiel </w:t>
      </w:r>
      <w:proofErr w:type="spellStart"/>
      <w:r w:rsidR="0092770B" w:rsidRPr="00301E77">
        <w:rPr>
          <w:rFonts w:ascii="Arial" w:hAnsi="Arial" w:cs="Arial"/>
          <w:iCs/>
          <w:lang w:val="sk-SK"/>
        </w:rPr>
        <w:t>Sro</w:t>
      </w:r>
      <w:proofErr w:type="spellEnd"/>
      <w:r w:rsidR="0092770B" w:rsidRPr="00301E77">
        <w:rPr>
          <w:rFonts w:ascii="Arial" w:hAnsi="Arial" w:cs="Arial"/>
          <w:iCs/>
          <w:lang w:val="sk-SK"/>
        </w:rPr>
        <w:t>, vložka 43837/B</w:t>
      </w:r>
      <w:r w:rsidRPr="00301E77">
        <w:rPr>
          <w:rFonts w:ascii="Arial" w:hAnsi="Arial" w:cs="Arial"/>
          <w:lang w:val="sk-SK"/>
        </w:rPr>
        <w:t xml:space="preserve">. </w:t>
      </w:r>
    </w:p>
    <w:p w14:paraId="56C643B2" w14:textId="77777777" w:rsidR="00FE1FEE" w:rsidRPr="00301E77" w:rsidRDefault="00FE1FEE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Transakcie v cudzích menách</w:t>
      </w:r>
    </w:p>
    <w:p w14:paraId="0F1FE3F3" w14:textId="77777777" w:rsidR="00AA7B08" w:rsidRPr="00301E77" w:rsidRDefault="005A3825" w:rsidP="00AA7B08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T</w:t>
      </w:r>
      <w:r w:rsidR="00AA7B08" w:rsidRPr="00301E77">
        <w:rPr>
          <w:rFonts w:ascii="Arial" w:hAnsi="Arial" w:cs="Arial"/>
          <w:lang w:val="sk-SK"/>
        </w:rPr>
        <w:t xml:space="preserve">ransakcie v cudzej mene </w:t>
      </w:r>
      <w:r w:rsidRPr="00301E77">
        <w:rPr>
          <w:rFonts w:ascii="Arial" w:hAnsi="Arial" w:cs="Arial"/>
          <w:lang w:val="sk-SK"/>
        </w:rPr>
        <w:t xml:space="preserve">sa </w:t>
      </w:r>
      <w:r w:rsidR="00AA7B08" w:rsidRPr="00301E77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14:paraId="5578A46A" w14:textId="77777777" w:rsidR="00AA7B08" w:rsidRPr="00301E77" w:rsidRDefault="00AA7B08" w:rsidP="00AA7B08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104846C2" w14:textId="77777777" w:rsidR="00FE1FEE" w:rsidRPr="00301E77" w:rsidRDefault="00AA7B08" w:rsidP="00E0211F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  <w:r w:rsidR="00FE1FEE" w:rsidRPr="00301E77">
        <w:rPr>
          <w:rFonts w:ascii="Arial" w:hAnsi="Arial" w:cs="Arial"/>
          <w:lang w:val="sk-SK"/>
        </w:rPr>
        <w:t xml:space="preserve"> </w:t>
      </w:r>
    </w:p>
    <w:p w14:paraId="3FCF488F" w14:textId="77777777" w:rsidR="00FE1FEE" w:rsidRPr="00301E77" w:rsidRDefault="00FE1FEE" w:rsidP="00E0211F">
      <w:pPr>
        <w:pStyle w:val="Heading2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Výnosy</w:t>
      </w:r>
    </w:p>
    <w:p w14:paraId="0E1F65C0" w14:textId="77777777" w:rsidR="00FE1FEE" w:rsidRPr="00301E77" w:rsidRDefault="00FE1FEE" w:rsidP="00E0211F">
      <w:pPr>
        <w:pStyle w:val="BodyText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Tržby za tovar neobsahujú daň z pridanej hodnoty. Sú tiež znížené o zľavy a zrážky (rabaty, bonusy, skontá, dobropisy a pod.). Tržby sú účtované ku dňu splnenia dodávky alebo služby. </w:t>
      </w:r>
    </w:p>
    <w:p w14:paraId="658F3B62" w14:textId="77777777" w:rsidR="000B04FB" w:rsidRPr="00301E77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4" w:name="_Toc474124202"/>
      <w:bookmarkStart w:id="15" w:name="_Toc474124314"/>
      <w:r w:rsidRPr="00301E77">
        <w:rPr>
          <w:rFonts w:ascii="Arial" w:hAnsi="Arial" w:cs="Arial"/>
          <w:lang w:val="sk-SK"/>
        </w:rPr>
        <w:t>Daň z príjm</w:t>
      </w:r>
      <w:bookmarkEnd w:id="14"/>
      <w:bookmarkEnd w:id="15"/>
      <w:r w:rsidRPr="00301E77">
        <w:rPr>
          <w:rFonts w:ascii="Arial" w:hAnsi="Arial" w:cs="Arial"/>
          <w:lang w:val="sk-SK"/>
        </w:rPr>
        <w:t>u</w:t>
      </w:r>
    </w:p>
    <w:p w14:paraId="42E60720" w14:textId="77777777" w:rsidR="00322C2A" w:rsidRPr="00301E77" w:rsidRDefault="00322C2A" w:rsidP="00322C2A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14:paraId="0DAC3F61" w14:textId="77777777" w:rsidR="00322C2A" w:rsidRPr="00301E77" w:rsidRDefault="00322C2A" w:rsidP="00322C2A">
      <w:pPr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14:paraId="24081D2B" w14:textId="77777777" w:rsidR="00322C2A" w:rsidRPr="00301E77" w:rsidRDefault="00322C2A" w:rsidP="00322C2A">
      <w:pPr>
        <w:pStyle w:val="heading2b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6653C58C" w14:textId="77777777" w:rsidR="00322C2A" w:rsidRPr="00301E77" w:rsidRDefault="00322C2A" w:rsidP="00322C2A">
      <w:pPr>
        <w:pStyle w:val="heading2b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lastRenderedPageBreak/>
        <w:t>možnosti umorovať daňovú stratu v budúcnosti, pod ktorou sa rozumie možnosť odpočítať daňovú stratu od základu dane v budúcnosti,</w:t>
      </w:r>
    </w:p>
    <w:p w14:paraId="36CE7E47" w14:textId="77777777" w:rsidR="00322C2A" w:rsidRPr="00301E77" w:rsidRDefault="00322C2A" w:rsidP="00322C2A">
      <w:pPr>
        <w:pStyle w:val="heading2b"/>
        <w:keepNext w:val="0"/>
        <w:rPr>
          <w:rFonts w:ascii="Arial" w:hAnsi="Arial" w:cs="Arial"/>
          <w:lang w:val="sk-SK"/>
        </w:rPr>
      </w:pPr>
      <w:r w:rsidRPr="00301E77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2ACF2B48" w14:textId="77777777" w:rsidR="00322C2A" w:rsidRPr="00301E77" w:rsidRDefault="00322C2A" w:rsidP="00322C2A">
      <w:pPr>
        <w:pStyle w:val="odstavecbezcisla"/>
        <w:suppressAutoHyphens/>
        <w:ind w:left="0"/>
        <w:rPr>
          <w:rFonts w:ascii="Arial" w:hAnsi="Arial" w:cs="Arial"/>
        </w:rPr>
      </w:pPr>
      <w:r w:rsidRPr="00301E77">
        <w:rPr>
          <w:rFonts w:ascii="Arial" w:hAnsi="Arial" w:cs="Arial"/>
        </w:rPr>
        <w:t>O odloženom daňovom záväzku účtuje spoločnosť vždy, o pohľadávke účtuje, ak je realizovateľná.</w:t>
      </w:r>
    </w:p>
    <w:p w14:paraId="68BC398D" w14:textId="77777777" w:rsidR="00154BB3" w:rsidRPr="00301E77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17F8D29B" w14:textId="77777777" w:rsidR="002F6D99" w:rsidRPr="00301E77" w:rsidRDefault="002F6D99" w:rsidP="002F6D99">
      <w:pPr>
        <w:pStyle w:val="odstavecbezcisla"/>
        <w:suppressAutoHyphens/>
        <w:ind w:left="0"/>
        <w:rPr>
          <w:rFonts w:ascii="Arial" w:hAnsi="Arial" w:cs="Arial"/>
          <w:b/>
        </w:rPr>
      </w:pPr>
      <w:r w:rsidRPr="00301E77">
        <w:rPr>
          <w:rFonts w:ascii="Arial" w:hAnsi="Arial" w:cs="Arial"/>
          <w:b/>
        </w:rPr>
        <w:t>s)   Opravy chýb minulých účtovných období</w:t>
      </w:r>
    </w:p>
    <w:p w14:paraId="3FB44BDE" w14:textId="77777777" w:rsidR="002F6D99" w:rsidRPr="00301E77" w:rsidRDefault="002F6D99" w:rsidP="002F6D99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02CF4909" w14:textId="77777777" w:rsidR="002F6D99" w:rsidRPr="00301E77" w:rsidRDefault="002F6D99" w:rsidP="002F6D99">
      <w:pPr>
        <w:pStyle w:val="odstavecbezcisla"/>
        <w:suppressAutoHyphens/>
        <w:ind w:left="0"/>
        <w:rPr>
          <w:rFonts w:ascii="Arial" w:hAnsi="Arial" w:cs="Arial"/>
        </w:rPr>
      </w:pPr>
      <w:r w:rsidRPr="00301E77">
        <w:rPr>
          <w:rFonts w:ascii="Arial" w:hAnsi="Arial" w:cs="Arial"/>
        </w:rPr>
        <w:t>Spoločnosť v bežnom účtovnom období neúčtovala o oprave významných chýb minulých období.</w:t>
      </w:r>
    </w:p>
    <w:p w14:paraId="65319963" w14:textId="77777777" w:rsidR="002F6D99" w:rsidRPr="00D278B0" w:rsidRDefault="002F6D99" w:rsidP="00E0211F">
      <w:pPr>
        <w:pStyle w:val="Normalitalic"/>
        <w:keepNext w:val="0"/>
        <w:rPr>
          <w:rFonts w:ascii="Arial" w:hAnsi="Arial" w:cs="Arial"/>
          <w:iCs/>
          <w:highlight w:val="yellow"/>
          <w:lang w:val="sk-SK"/>
        </w:rPr>
        <w:sectPr w:rsidR="002F6D99" w:rsidRPr="00D278B0" w:rsidSect="00B71469">
          <w:headerReference w:type="default" r:id="rId8"/>
          <w:footerReference w:type="default" r:id="rId9"/>
          <w:type w:val="nextColumn"/>
          <w:pgSz w:w="11907" w:h="16840" w:code="9"/>
          <w:pgMar w:top="2127" w:right="1134" w:bottom="1134" w:left="1701" w:header="1134" w:footer="454" w:gutter="0"/>
          <w:pgNumType w:start="13"/>
          <w:cols w:space="720"/>
        </w:sectPr>
      </w:pPr>
    </w:p>
    <w:p w14:paraId="3AD650DF" w14:textId="77777777" w:rsidR="000B04FB" w:rsidRPr="00786D9A" w:rsidRDefault="000B04FB" w:rsidP="00696890">
      <w:pPr>
        <w:pStyle w:val="Heading1"/>
        <w:rPr>
          <w:rFonts w:ascii="Arial" w:hAnsi="Arial" w:cs="Arial"/>
        </w:rPr>
      </w:pPr>
      <w:bookmarkStart w:id="17" w:name="_Toc474124203"/>
      <w:bookmarkStart w:id="18" w:name="_Toc474124315"/>
      <w:r w:rsidRPr="00786D9A">
        <w:rPr>
          <w:rFonts w:ascii="Arial" w:hAnsi="Arial" w:cs="Arial"/>
        </w:rPr>
        <w:lastRenderedPageBreak/>
        <w:t>Dlhodobý majetok</w:t>
      </w:r>
      <w:bookmarkEnd w:id="17"/>
      <w:bookmarkEnd w:id="18"/>
    </w:p>
    <w:p w14:paraId="4AE946B0" w14:textId="77777777" w:rsidR="000E18FC" w:rsidRPr="00786D9A" w:rsidRDefault="000E18FC" w:rsidP="000E18FC">
      <w:pPr>
        <w:rPr>
          <w:rFonts w:ascii="Arial" w:hAnsi="Arial" w:cs="Arial"/>
          <w:b/>
          <w:lang w:val="sk-SK"/>
        </w:rPr>
      </w:pPr>
      <w:r w:rsidRPr="00786D9A">
        <w:rPr>
          <w:rFonts w:ascii="Arial" w:hAnsi="Arial" w:cs="Arial"/>
          <w:b/>
          <w:lang w:val="sk-SK"/>
        </w:rPr>
        <w:t>a) Dlhodobý nehmotný majetok</w:t>
      </w:r>
    </w:p>
    <w:p w14:paraId="7249B94F" w14:textId="77777777" w:rsidR="00C57091" w:rsidRPr="00786D9A" w:rsidRDefault="00C57091" w:rsidP="009D486F">
      <w:pPr>
        <w:spacing w:after="120"/>
        <w:rPr>
          <w:rFonts w:ascii="Arial" w:hAnsi="Arial" w:cs="Arial"/>
          <w:lang w:val="sk-SK"/>
        </w:rPr>
      </w:pPr>
      <w:r w:rsidRPr="00786D9A">
        <w:rPr>
          <w:rFonts w:ascii="Arial" w:hAnsi="Arial" w:cs="Arial"/>
          <w:lang w:val="sk-SK"/>
        </w:rPr>
        <w:t>Informácie o dlhodobom nehmotnom majetku</w:t>
      </w: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9D486F" w:rsidRPr="00D278B0" w14:paraId="3D7749EF" w14:textId="77777777" w:rsidTr="009D486F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56F0B5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5CFD89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D486F" w:rsidRPr="00D278B0" w14:paraId="4BB9175B" w14:textId="77777777" w:rsidTr="009D486F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C3582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D9459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0BED2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569BD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0648CF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Goodwill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23FC2C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8E0F0F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E47B95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5C165" w14:textId="77777777" w:rsidR="009D486F" w:rsidRPr="006D4220" w:rsidRDefault="009D486F" w:rsidP="009D486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D486F" w:rsidRPr="00D278B0" w14:paraId="1F864C41" w14:textId="77777777" w:rsidTr="009D486F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C1EBD5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88101D4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2FE560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7F7907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52E3C7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F901CA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C67A94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592B39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DC1109" w14:textId="77777777" w:rsidR="009D486F" w:rsidRPr="006D4220" w:rsidRDefault="009D486F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F4344" w:rsidRPr="00D278B0" w14:paraId="587427B1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28261D" w14:textId="77777777" w:rsidR="00EF4344" w:rsidRPr="00D2787B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B11D5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7F66B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518C6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43CB8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A420D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4B315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6F59C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79385E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EF4344" w:rsidRPr="00D278B0" w14:paraId="348E78CE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239E51" w14:textId="77777777" w:rsidR="00EF4344" w:rsidRPr="00D2787B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D94A5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C444D" w14:textId="77777777" w:rsidR="00EF4344" w:rsidRPr="00D2787B" w:rsidRDefault="00D2787B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 w:rsidR="002327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506F4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89555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5BDCA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EB50B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4257C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5EF29E" w14:textId="77777777" w:rsidR="00EF4344" w:rsidRPr="00D2787B" w:rsidRDefault="00D2787B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 w:rsidR="002327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566</w:t>
            </w:r>
          </w:p>
        </w:tc>
      </w:tr>
      <w:tr w:rsidR="00EF4344" w:rsidRPr="00D278B0" w14:paraId="46A85569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BD55C5" w14:textId="77777777" w:rsidR="00EF4344" w:rsidRPr="00D2787B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045B9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CFBE46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C344D7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4DBE7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4E0B1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CD3D9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7F4E4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A8620" w14:textId="77777777" w:rsidR="00EF4344" w:rsidRPr="00D2787B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2787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D278B0" w14:paraId="02328875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E18A8A" w14:textId="77777777" w:rsidR="00EF4344" w:rsidRPr="0060173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CB177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0FA32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B3373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169D1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542C2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EB90E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E5136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E59A8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D278B0" w14:paraId="3CCA9793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A99EE2" w14:textId="77777777" w:rsidR="00EF4344" w:rsidRPr="0060173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12EA6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79262" w14:textId="77777777" w:rsidR="00EF4344" w:rsidRPr="0060173F" w:rsidRDefault="0060173F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</w:t>
            </w:r>
            <w:r w:rsidR="002327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7B202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4F309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C60EF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F814D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01D99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7C3A04" w14:textId="77777777" w:rsidR="00EF4344" w:rsidRPr="0060173F" w:rsidRDefault="0060173F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</w:t>
            </w:r>
            <w:r w:rsidR="002327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410</w:t>
            </w:r>
            <w:r w:rsidR="00EF4344"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F4344" w:rsidRPr="00D278B0" w14:paraId="26B2FD19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25C05D" w14:textId="77777777" w:rsidR="00EF4344" w:rsidRPr="0060173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518116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D1DF8A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7993F6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42E349D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A52241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2012CD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7DE744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DD64C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F4344" w:rsidRPr="00D278B0" w14:paraId="03B88C59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4799B" w14:textId="77777777" w:rsidR="00EF4344" w:rsidRPr="0060173F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9FAC3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5E14E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15EB4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AF269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289E0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02739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D8F2C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A602D" w14:textId="77777777" w:rsidR="00EF4344" w:rsidRPr="0060173F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AF2339" w:rsidRPr="00D278B0" w14:paraId="55EB6D54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ECD852" w14:textId="77777777" w:rsidR="00AF2339" w:rsidRPr="0060173F" w:rsidRDefault="00AF2339" w:rsidP="00AF233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39F26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D5B15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C0C38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DA725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2185F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DDDDC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52999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9A2E7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464</w:t>
            </w:r>
          </w:p>
        </w:tc>
      </w:tr>
      <w:tr w:rsidR="00AF2339" w:rsidRPr="00D278B0" w14:paraId="2280FE93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E21A2" w14:textId="77777777" w:rsidR="00AF2339" w:rsidRPr="0060173F" w:rsidRDefault="00AF2339" w:rsidP="00AF233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D0FD4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518E7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90413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E228D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036F2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88C79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1DE63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D7366" w14:textId="77777777" w:rsidR="00AF2339" w:rsidRPr="0060173F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17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AF2339" w:rsidRPr="00D278B0" w14:paraId="56CC2696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3243E" w14:textId="77777777" w:rsidR="00AF2339" w:rsidRPr="00CC0B5A" w:rsidRDefault="00AF2339" w:rsidP="00AF233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4C5D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896ED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429</w:t>
            </w:r>
            <w:r w:rsidR="002327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2E7C6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2836D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8C70A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88754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C59F1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31D6A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429</w:t>
            </w:r>
            <w:r w:rsidR="002327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308</w:t>
            </w:r>
          </w:p>
        </w:tc>
      </w:tr>
      <w:tr w:rsidR="00EF4344" w:rsidRPr="00D278B0" w14:paraId="5492F59F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F13E17" w14:textId="77777777" w:rsidR="00EF4344" w:rsidRPr="00CC0B5A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E7E898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D31351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498ED43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2C6DA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6239D25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F506956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E5DA5E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6FE9F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F4344" w:rsidRPr="00D278B0" w14:paraId="65FEC62A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5C921" w14:textId="77777777" w:rsidR="00EF4344" w:rsidRPr="00CC0B5A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1ADD7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6C316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6DC63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1A10C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C3675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1EBF7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624D2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CF47B4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D278B0" w14:paraId="3653DC28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52A2C" w14:textId="77777777" w:rsidR="00EF4344" w:rsidRPr="00CC0B5A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2FCFEC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866FA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36149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7E68A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41EBE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C1400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80796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F7D92F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D278B0" w14:paraId="3D224DC6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1BC94" w14:textId="77777777" w:rsidR="00EF4344" w:rsidRPr="00CC0B5A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1C4FA1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7D9D5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CB472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33AC1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F1C093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5A5AA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613191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7541A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D278B0" w14:paraId="454128D7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0E8715" w14:textId="77777777" w:rsidR="00EF4344" w:rsidRPr="00CC0B5A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612EE3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07069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563F4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8728F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FDFDE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C34AB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D690C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13E4E5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F4344" w:rsidRPr="00D278B0" w14:paraId="3C90C9DB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C89F7D" w14:textId="77777777" w:rsidR="00EF4344" w:rsidRPr="00CC0B5A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E9B6103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E5B1CB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E27C67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CB7C71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71F32A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8A4C53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9F0397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98004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F4344" w:rsidRPr="00D278B0" w14:paraId="2EA40134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9CBD70" w14:textId="77777777" w:rsidR="00EF4344" w:rsidRPr="00CC0B5A" w:rsidRDefault="00EF4344" w:rsidP="009D486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C343A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C53F0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CE0E0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BBE2D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BA528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BBD16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1A864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5F564" w14:textId="77777777" w:rsidR="00EF4344" w:rsidRPr="00CC0B5A" w:rsidRDefault="00EF4344" w:rsidP="00EF43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AF2339" w:rsidRPr="00D278B0" w14:paraId="64372912" w14:textId="77777777" w:rsidTr="002E3CD7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CEF5BD" w14:textId="77777777" w:rsidR="00AF2339" w:rsidRPr="00CC0B5A" w:rsidRDefault="00AF2339" w:rsidP="00AF233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6494B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6C931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</w:t>
            </w:r>
            <w:r w:rsidR="0023279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13BE3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33A33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C7BFD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D5AFF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8CA6A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0A4649" w14:textId="77777777" w:rsidR="00AF2339" w:rsidRPr="00CC0B5A" w:rsidRDefault="00AF2339" w:rsidP="00AF233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0B5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</w:t>
            </w:r>
            <w:r w:rsidR="0023279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102</w:t>
            </w:r>
          </w:p>
        </w:tc>
      </w:tr>
    </w:tbl>
    <w:p w14:paraId="332F8D7A" w14:textId="77777777" w:rsidR="00FE56D6" w:rsidRPr="00D278B0" w:rsidRDefault="00FE56D6" w:rsidP="005D3721">
      <w:pPr>
        <w:keepNext w:val="0"/>
        <w:tabs>
          <w:tab w:val="left" w:pos="426"/>
        </w:tabs>
        <w:rPr>
          <w:rFonts w:ascii="Arial" w:hAnsi="Arial" w:cs="Arial"/>
          <w:b/>
          <w:highlight w:val="yellow"/>
          <w:lang w:val="sk-SK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4754C9" w:rsidRPr="00D278B0" w14:paraId="3A6AB688" w14:textId="77777777" w:rsidTr="004754C9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53576A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4D4C09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4754C9" w:rsidRPr="00D278B0" w14:paraId="2CB21243" w14:textId="77777777" w:rsidTr="004754C9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96144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529B8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5E64A4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7B786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58889E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Goodwill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7DCF51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73FEC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AC45BB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FC00A9" w14:textId="77777777" w:rsidR="004754C9" w:rsidRPr="006D4220" w:rsidRDefault="004754C9" w:rsidP="004754C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4754C9" w:rsidRPr="00D278B0" w14:paraId="7212A23B" w14:textId="77777777" w:rsidTr="004754C9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735707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DE7458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2234C6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4F83D8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281CF3C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8F7FB81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783B03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7CAFF1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767FD4" w14:textId="77777777" w:rsidR="004754C9" w:rsidRPr="006D4220" w:rsidRDefault="004754C9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8662B3" w:rsidRPr="00D278B0" w14:paraId="7CBAF611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6B6CE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FE2F6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2E74F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0A9C7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DF63C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C2573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59BD2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7A879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B6F3FC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8662B3" w:rsidRPr="00D278B0" w14:paraId="1FECC97D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7EDD1E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593F3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9B921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FF763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266FC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5991A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F6632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04748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B7B0F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D278B0" w14:paraId="0946EE07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A8E7C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90F39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9F84A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70F03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7E804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CBA17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BFFFD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85B83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AB78D1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D278B0" w14:paraId="3B2395C6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263F04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C1FF8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34AAF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4D589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09C35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57EA0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7885B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6E8CB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D9680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D278B0" w14:paraId="33406CB8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35AEA2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77A9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05D12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F4ABD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30E46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7768F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C31B4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B93A4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1BDED5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8662B3" w:rsidRPr="00D278B0" w14:paraId="7FC50DB9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97926E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D959A8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B5157BF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A032CC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C9920D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F4E3AC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CF2D5A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0BB6E0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739FC4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8662B3" w:rsidRPr="00D278B0" w14:paraId="0CA48270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AC6526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12EDC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F6F6A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1DF8C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9C482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484CB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74A38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72487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41353F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8662B3" w:rsidRPr="00D278B0" w14:paraId="74B94E45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2CC048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94979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46D16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9E5CB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17FE1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39A21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CB116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295AD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14CAE9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D278B0" w14:paraId="71B8279C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FC9033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4B3FF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9EB57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6612A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A6C23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3596D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A74DB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1A943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72F8E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D278B0" w14:paraId="4FBCB44B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48162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4743A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BB6EE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5847B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8291D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E33D8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7DE67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BF5B4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DDBD87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428 844 </w:t>
            </w:r>
          </w:p>
        </w:tc>
      </w:tr>
      <w:tr w:rsidR="008662B3" w:rsidRPr="00D278B0" w14:paraId="60C406E3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5D74CB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565787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68B055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F418200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F24FAA9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B11C3B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94E092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781269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672A07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8662B3" w:rsidRPr="00D278B0" w14:paraId="54F47749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492315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3B6B2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48AE1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0A6C3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A7C8D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14C6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ECAD2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79A6E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C3405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D278B0" w14:paraId="003B2E1E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112B2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71512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04EA5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5FA90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A525D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66A90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2F9AC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0E96A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576E9C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D278B0" w14:paraId="356E114B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4E766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E1E3B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A8E22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B79E1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F8A2C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4A73A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055D3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9864C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1FB2E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D278B0" w14:paraId="009B689A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A2E34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B776D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17813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844D3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516EA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CD4B1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8614A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94FAA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32094C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D278B0" w14:paraId="6AB25B1E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089411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252BE4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11955B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9BA17F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48F4C05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642F37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740AD3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CD0232F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29672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8662B3" w:rsidRPr="00D278B0" w14:paraId="47E0FA37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5E8795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4385E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354CD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91078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996D1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BDE37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8BB6C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AF719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66441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8662B3" w:rsidRPr="00D278B0" w14:paraId="41674EFE" w14:textId="77777777" w:rsidTr="00AB2E25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BD956" w14:textId="77777777" w:rsidR="008662B3" w:rsidRPr="006D4220" w:rsidRDefault="008662B3" w:rsidP="004754C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D8B6A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A2CCF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5F017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89BF7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42513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F3BA5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FF870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2AD62C" w14:textId="77777777" w:rsidR="008662B3" w:rsidRPr="006D422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D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</w:tbl>
    <w:p w14:paraId="334E4D9A" w14:textId="77777777" w:rsidR="009D486F" w:rsidRPr="00D278B0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highlight w:val="yellow"/>
          <w:lang w:val="sk-SK"/>
        </w:rPr>
      </w:pPr>
    </w:p>
    <w:p w14:paraId="5E03D2ED" w14:textId="77777777" w:rsidR="009D486F" w:rsidRPr="00D278B0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highlight w:val="yellow"/>
          <w:lang w:val="sk-SK"/>
        </w:rPr>
        <w:sectPr w:rsidR="009D486F" w:rsidRPr="00D278B0" w:rsidSect="009D486F">
          <w:footerReference w:type="default" r:id="rId10"/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p w14:paraId="53BFC0F6" w14:textId="77777777" w:rsidR="0025037A" w:rsidRPr="00CF74D5" w:rsidRDefault="0025037A" w:rsidP="00C57091">
      <w:pPr>
        <w:rPr>
          <w:rFonts w:ascii="Arial" w:hAnsi="Arial" w:cs="Arial"/>
          <w:b/>
          <w:lang w:val="sk-SK"/>
        </w:rPr>
      </w:pPr>
      <w:bookmarkStart w:id="19" w:name="_Toc474124205"/>
      <w:bookmarkStart w:id="20" w:name="_Toc474124317"/>
      <w:r w:rsidRPr="000E36C0">
        <w:rPr>
          <w:rFonts w:ascii="Arial" w:hAnsi="Arial" w:cs="Arial"/>
          <w:b/>
          <w:lang w:val="sk-SK"/>
        </w:rPr>
        <w:lastRenderedPageBreak/>
        <w:t>b) Dlhodobý hmotný</w:t>
      </w:r>
      <w:r w:rsidRPr="00CF74D5">
        <w:rPr>
          <w:rFonts w:ascii="Arial" w:hAnsi="Arial" w:cs="Arial"/>
          <w:b/>
          <w:lang w:val="sk-SK"/>
        </w:rPr>
        <w:t xml:space="preserve"> majetok</w:t>
      </w:r>
    </w:p>
    <w:p w14:paraId="7E5A88A9" w14:textId="77777777" w:rsidR="00C57091" w:rsidRPr="00CF74D5" w:rsidRDefault="00C57091" w:rsidP="00C57091">
      <w:pPr>
        <w:rPr>
          <w:rFonts w:ascii="Arial" w:hAnsi="Arial" w:cs="Arial"/>
          <w:lang w:val="sk-SK"/>
        </w:rPr>
      </w:pPr>
      <w:r w:rsidRPr="00CF74D5">
        <w:rPr>
          <w:rFonts w:ascii="Arial" w:hAnsi="Arial" w:cs="Arial"/>
          <w:lang w:val="sk-SK"/>
        </w:rPr>
        <w:t>Informácie o dlhodobom hmotnom majetku</w:t>
      </w:r>
      <w:bookmarkEnd w:id="19"/>
      <w:bookmarkEnd w:id="20"/>
    </w:p>
    <w:tbl>
      <w:tblPr>
        <w:tblW w:w="13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176"/>
        <w:gridCol w:w="1175"/>
        <w:gridCol w:w="1179"/>
        <w:gridCol w:w="1270"/>
        <w:gridCol w:w="1176"/>
        <w:gridCol w:w="1175"/>
        <w:gridCol w:w="1179"/>
        <w:gridCol w:w="1178"/>
        <w:gridCol w:w="1173"/>
      </w:tblGrid>
      <w:tr w:rsidR="009E6210" w:rsidRPr="00CF74D5" w14:paraId="3839D6D4" w14:textId="77777777" w:rsidTr="007A46B1">
        <w:trPr>
          <w:trHeight w:val="330"/>
          <w:jc w:val="center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39BFCA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7FA717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CF74D5" w14:paraId="649FEA84" w14:textId="77777777" w:rsidTr="007A46B1">
        <w:trPr>
          <w:trHeight w:val="1245"/>
          <w:jc w:val="center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342B5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52DC5E" w14:textId="77777777" w:rsidR="009E6210" w:rsidRPr="000E36C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DCC7FB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0CD1C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99EB7" w14:textId="77777777" w:rsidR="009E6210" w:rsidRPr="000E36C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4A8967" w14:textId="77777777" w:rsidR="009E6210" w:rsidRPr="000E36C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8613BA" w14:textId="77777777" w:rsidR="009E6210" w:rsidRPr="000E36C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FA236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EEAAB7" w14:textId="77777777" w:rsidR="009E6210" w:rsidRPr="000E36C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17F1B1" w14:textId="77777777" w:rsidR="009E6210" w:rsidRPr="00CF74D5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D278B0" w14:paraId="2AD3CE9F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F4B446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7B4D7F7" w14:textId="77777777" w:rsidR="009E6210" w:rsidRPr="000E36C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CE0634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D0F33F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10A98D" w14:textId="77777777" w:rsidR="009E6210" w:rsidRPr="000E36C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45751D" w14:textId="77777777" w:rsidR="009E6210" w:rsidRPr="000E36C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AAD324" w14:textId="77777777" w:rsidR="009E6210" w:rsidRPr="000E36C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7304CA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C8B84D6" w14:textId="77777777" w:rsidR="009E6210" w:rsidRPr="000E36C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3DC35" w14:textId="77777777" w:rsidR="009E6210" w:rsidRPr="00CF74D5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F74D5" w:rsidRPr="00D278B0" w14:paraId="71ADCF70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AA7CC9" w14:textId="77777777" w:rsidR="00CF74D5" w:rsidRPr="00836866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368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81E863" w14:textId="77777777" w:rsidR="00CF74D5" w:rsidRPr="000E36C0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CEEBD" w14:textId="77777777" w:rsidR="00CF74D5" w:rsidRPr="003227DA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227DA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7 574 517    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F9B29" w14:textId="77777777" w:rsidR="00CF74D5" w:rsidRPr="0011402B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402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7 870 604   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026D8" w14:textId="77777777" w:rsidR="00CF74D5" w:rsidRPr="000E36C0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F1A17" w14:textId="77777777" w:rsidR="00CF74D5" w:rsidRPr="000E36C0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8B43B" w14:textId="77777777" w:rsidR="00CF74D5" w:rsidRPr="000E36C0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70709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395 261 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5C8AC" w14:textId="77777777" w:rsidR="00CF74D5" w:rsidRPr="000E36C0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0579C" w14:textId="77777777" w:rsidR="00CF74D5" w:rsidRPr="0011402B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402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15 840 382</w:t>
            </w:r>
          </w:p>
        </w:tc>
      </w:tr>
      <w:tr w:rsidR="008662B3" w:rsidRPr="00D278B0" w14:paraId="236D0D20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FBFEBD" w14:textId="77777777" w:rsidR="008662B3" w:rsidRPr="00836866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368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866A9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73E9A" w14:textId="631F3EAB" w:rsidR="008662B3" w:rsidRPr="003227DA" w:rsidRDefault="001723E8" w:rsidP="0044275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232 383</w:t>
            </w:r>
            <w:r w:rsidR="00E87CA8" w:rsidRPr="003227D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6998A6" w14:textId="59E9B6EA" w:rsidR="008662B3" w:rsidRPr="0011402B" w:rsidRDefault="001723E8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995 046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1F823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93CD7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FF40D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2586F" w14:textId="77777777" w:rsidR="008662B3" w:rsidRPr="00870A10" w:rsidRDefault="00423EBB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70A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D00C15" w:rsidRPr="00870A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8662B3" w:rsidRPr="00870A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77FA0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80D24" w14:textId="1A9304F7" w:rsidR="008662B3" w:rsidRPr="0011402B" w:rsidRDefault="001723E8" w:rsidP="00041C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1 227 429</w:t>
            </w:r>
          </w:p>
        </w:tc>
      </w:tr>
      <w:tr w:rsidR="008662B3" w:rsidRPr="00D278B0" w14:paraId="6E04E1E2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9D3F72" w14:textId="77777777" w:rsidR="008662B3" w:rsidRPr="00836866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368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7C272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B5493" w14:textId="77777777" w:rsidR="008662B3" w:rsidRPr="003227DA" w:rsidRDefault="001D1332" w:rsidP="00081F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227D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2C17D6" w:rsidRPr="003227D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857FB" w14:textId="77777777" w:rsidR="008662B3" w:rsidRPr="0011402B" w:rsidRDefault="002C17D6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402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40416" w14:textId="77777777" w:rsidR="008662B3" w:rsidRPr="0060018E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0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D99E8" w14:textId="77777777" w:rsidR="008662B3" w:rsidRPr="0060018E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0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631EB" w14:textId="77777777" w:rsidR="008662B3" w:rsidRPr="0060018E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0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60001" w14:textId="77777777" w:rsidR="008662B3" w:rsidRPr="0060018E" w:rsidRDefault="00D00C15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0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AF51D" w14:textId="77777777" w:rsidR="008662B3" w:rsidRPr="0060018E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0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FA2FB4" w14:textId="77777777" w:rsidR="008662B3" w:rsidRPr="0060018E" w:rsidRDefault="002C17D6" w:rsidP="007213F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00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8662B3" w:rsidRPr="00D278B0" w14:paraId="6FFF283C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5A7E9B" w14:textId="77777777" w:rsidR="008662B3" w:rsidRPr="00836866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368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7E28A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AA6FF" w14:textId="77777777" w:rsidR="008662B3" w:rsidRPr="003227DA" w:rsidRDefault="004A0507" w:rsidP="00081F4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227D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51 783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53677" w14:textId="77777777" w:rsidR="008662B3" w:rsidRPr="00D278B0" w:rsidRDefault="000B5F30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0B5F3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343 478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7450D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0EB0D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617B4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84741" w14:textId="77777777" w:rsidR="008662B3" w:rsidRPr="00870A10" w:rsidRDefault="00D00C15" w:rsidP="00041C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70A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</w:t>
            </w:r>
            <w:r w:rsidR="00423EBB" w:rsidRPr="00870A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395 </w:t>
            </w:r>
            <w:r w:rsidR="00870A10" w:rsidRPr="00870A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261</w:t>
            </w:r>
            <w:r w:rsidR="006A2862" w:rsidRPr="00870A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)</w:t>
            </w:r>
            <w:r w:rsidR="008662B3" w:rsidRPr="00870A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273FC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986FA1" w14:textId="77777777" w:rsidR="008662B3" w:rsidRPr="00870A1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70A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-      </w:t>
            </w:r>
          </w:p>
        </w:tc>
      </w:tr>
      <w:tr w:rsidR="008662B3" w:rsidRPr="00D278B0" w14:paraId="03C1A44B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78135" w14:textId="77777777" w:rsidR="008662B3" w:rsidRPr="00836866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368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48806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329BE" w14:textId="1532418A" w:rsidR="008662B3" w:rsidRPr="00D278B0" w:rsidRDefault="006A129C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7 858 683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53684" w14:textId="27A0DDE8" w:rsidR="008662B3" w:rsidRPr="00423EBB" w:rsidRDefault="001723E8" w:rsidP="00564D1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9 128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92D48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B205D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55758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4905A" w14:textId="77777777" w:rsidR="008662B3" w:rsidRPr="00D278B0" w:rsidRDefault="00870A10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870A1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  <w:r w:rsidR="00D00C15" w:rsidRPr="00870A1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 w:rsidR="008662B3" w:rsidRPr="00D278B0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  <w:lang w:val="sk-SK" w:eastAsia="sk-SK"/>
              </w:rPr>
              <w:t xml:space="preserve">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2AE2D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0DA3F" w14:textId="4E069BED" w:rsidR="008662B3" w:rsidRPr="00870A10" w:rsidRDefault="001723E8" w:rsidP="007213F1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17 067 811</w:t>
            </w:r>
          </w:p>
        </w:tc>
      </w:tr>
      <w:tr w:rsidR="008662B3" w:rsidRPr="00D278B0" w14:paraId="2D37BFC1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C878F5" w14:textId="77777777" w:rsidR="008662B3" w:rsidRPr="00836866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368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D5332F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19664B" w14:textId="77777777" w:rsidR="008662B3" w:rsidRPr="00D278B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762B62" w14:textId="77777777" w:rsidR="008662B3" w:rsidRPr="00D278B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6B03CD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7DA7F7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A17610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3B1AA8" w14:textId="77777777" w:rsidR="008662B3" w:rsidRPr="00D278B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7A6684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B945E" w14:textId="77777777" w:rsidR="008662B3" w:rsidRPr="00D278B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F74D5" w:rsidRPr="00D278B0" w14:paraId="1ABC3CEF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C40E47" w14:textId="77777777" w:rsidR="00CF74D5" w:rsidRPr="00507182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4985A" w14:textId="77777777" w:rsidR="00CF74D5" w:rsidRPr="000E36C0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5975F" w14:textId="77777777" w:rsidR="00CF74D5" w:rsidRPr="00F860E3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860E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5 430 556 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D202E" w14:textId="77777777" w:rsidR="00CF74D5" w:rsidRPr="00507182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5 200 268 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86A8B" w14:textId="77777777" w:rsidR="00CF74D5" w:rsidRPr="00507182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C0433" w14:textId="77777777" w:rsidR="00CF74D5" w:rsidRPr="00507182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A1116" w14:textId="77777777" w:rsidR="00CF74D5" w:rsidRPr="00507182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E5CE0" w14:textId="77777777" w:rsidR="00CF74D5" w:rsidRPr="00507182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DB5B8" w14:textId="77777777" w:rsidR="00CF74D5" w:rsidRPr="00507182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514475" w14:textId="77777777" w:rsidR="00CF74D5" w:rsidRPr="00507182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10 630 824</w:t>
            </w:r>
          </w:p>
        </w:tc>
      </w:tr>
      <w:tr w:rsidR="008662B3" w:rsidRPr="00D278B0" w14:paraId="1F41B2B7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7A5D30" w14:textId="77777777" w:rsidR="008662B3" w:rsidRPr="00507182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5D566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89786" w14:textId="6E98C330" w:rsidR="008662B3" w:rsidRPr="00F860E3" w:rsidRDefault="001723E8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746 733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9D80E" w14:textId="0A225EEB" w:rsidR="008662B3" w:rsidRPr="00507182" w:rsidRDefault="001723E8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897 674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26BE5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23616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1DA9C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C6CCF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72EBF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E91E72" w14:textId="4B0AA880" w:rsidR="008662B3" w:rsidRPr="00507182" w:rsidRDefault="001723E8" w:rsidP="007213F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1 644 407</w:t>
            </w:r>
          </w:p>
        </w:tc>
      </w:tr>
      <w:tr w:rsidR="008662B3" w:rsidRPr="00D278B0" w14:paraId="3BB1B97C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71CBE8" w14:textId="77777777" w:rsidR="008662B3" w:rsidRPr="00507182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84A50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7C065" w14:textId="77777777" w:rsidR="008662B3" w:rsidRPr="00F860E3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860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CBAA9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1A250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CA464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B5531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FE981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DD641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312DAB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8662B3" w:rsidRPr="00D278B0" w14:paraId="0D82F331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25A503" w14:textId="77777777" w:rsidR="008662B3" w:rsidRPr="00507182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82B33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E0576" w14:textId="77777777" w:rsidR="008662B3" w:rsidRPr="00F860E3" w:rsidRDefault="006B2F36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860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47A14" w14:textId="77777777" w:rsidR="008662B3" w:rsidRPr="00507182" w:rsidRDefault="00D00C15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C0EA1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A2DA0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5259F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11E13" w14:textId="77777777" w:rsidR="008662B3" w:rsidRPr="00507182" w:rsidRDefault="00D00C15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8662B3"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BAC85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16608D" w14:textId="77777777" w:rsidR="008662B3" w:rsidRPr="00507182" w:rsidRDefault="007213F1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8662B3"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8662B3" w:rsidRPr="00D278B0" w14:paraId="4374DDA7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B85CEA" w14:textId="77777777" w:rsidR="008662B3" w:rsidRPr="00507182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16D1B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34E18" w14:textId="72EF0120" w:rsidR="008662B3" w:rsidRPr="0076670F" w:rsidRDefault="001723E8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6 177 289</w:t>
            </w:r>
            <w:r w:rsidR="008662B3" w:rsidRPr="0076670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7CBC9" w14:textId="04ABA475" w:rsidR="008662B3" w:rsidRPr="00507182" w:rsidRDefault="001723E8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6 097 942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19911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9D9BE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3538C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8EFB6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0E864" w14:textId="77777777" w:rsidR="008662B3" w:rsidRPr="00507182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6024E9" w14:textId="21053BBF" w:rsidR="008662B3" w:rsidRPr="00507182" w:rsidRDefault="00455C1E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12 275 231</w:t>
            </w:r>
          </w:p>
        </w:tc>
      </w:tr>
      <w:tr w:rsidR="008662B3" w:rsidRPr="00D278B0" w14:paraId="0CF7CAAB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6835CB" w14:textId="77777777" w:rsidR="008662B3" w:rsidRPr="00507182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E49CB1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5BF42A" w14:textId="77777777" w:rsidR="008662B3" w:rsidRPr="00D278B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B2BC22" w14:textId="77777777" w:rsidR="008662B3" w:rsidRPr="00D278B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FE84C21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BD577F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D25DE1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686A2A" w14:textId="77777777" w:rsidR="008662B3" w:rsidRPr="00D278B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BD9689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44F856" w14:textId="77777777" w:rsidR="008662B3" w:rsidRPr="00D278B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F74D5" w:rsidRPr="00D278B0" w14:paraId="351E0738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6CA48" w14:textId="77777777" w:rsidR="00CF74D5" w:rsidRPr="00507182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ADC90" w14:textId="77777777" w:rsidR="00CF74D5" w:rsidRPr="000E36C0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C40D4" w14:textId="77777777" w:rsidR="00CF74D5" w:rsidRPr="00691109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110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2 143 961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FC78D" w14:textId="77777777" w:rsidR="00CF74D5" w:rsidRPr="00691109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110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2 670 336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075FD4" w14:textId="77777777" w:rsidR="00CF74D5" w:rsidRPr="000E36C0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41D0F" w14:textId="77777777" w:rsidR="00CF74D5" w:rsidRPr="000E36C0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BA882" w14:textId="77777777" w:rsidR="00CF74D5" w:rsidRPr="000E36C0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4C57F9" w14:textId="77777777" w:rsidR="00CF74D5" w:rsidRPr="00094F79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94F7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395 261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7AFA3" w14:textId="77777777" w:rsidR="00CF74D5" w:rsidRPr="000E36C0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7A0BA9" w14:textId="77777777" w:rsidR="00CF74D5" w:rsidRPr="00A32613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3261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5 209 558</w:t>
            </w:r>
          </w:p>
        </w:tc>
      </w:tr>
      <w:tr w:rsidR="008662B3" w:rsidRPr="00D278B0" w14:paraId="7D85814A" w14:textId="77777777" w:rsidTr="007A46B1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7CB5B" w14:textId="77777777" w:rsidR="008662B3" w:rsidRPr="00507182" w:rsidRDefault="008662B3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718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13DFF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4349B" w14:textId="60D1C8C1" w:rsidR="008662B3" w:rsidRPr="00691109" w:rsidRDefault="001723E8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1 681 394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2F767" w14:textId="6B0F810F" w:rsidR="006B2F36" w:rsidRPr="00691109" w:rsidRDefault="001723E8" w:rsidP="006B2F3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3 111 186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9DCC5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74DCE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0A250" w14:textId="77777777" w:rsidR="008662B3" w:rsidRPr="000E36C0" w:rsidRDefault="008662B3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EFC607" w14:textId="77777777" w:rsidR="008662B3" w:rsidRPr="00094F79" w:rsidRDefault="00094F79" w:rsidP="007A46B1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94F7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CFB1F" w14:textId="77777777" w:rsidR="008662B3" w:rsidRPr="000E36C0" w:rsidRDefault="008662B3" w:rsidP="006B2F36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E36C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8AA269" w14:textId="4CD6FA55" w:rsidR="008662B3" w:rsidRPr="00A32613" w:rsidRDefault="001723E8" w:rsidP="008662B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792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580</w:t>
            </w:r>
          </w:p>
        </w:tc>
      </w:tr>
    </w:tbl>
    <w:p w14:paraId="05BDEA59" w14:textId="77777777" w:rsidR="00CC5962" w:rsidRPr="00D278B0" w:rsidRDefault="00CC5962" w:rsidP="00C57091">
      <w:pPr>
        <w:rPr>
          <w:rFonts w:ascii="Arial" w:hAnsi="Arial" w:cs="Arial"/>
          <w:highlight w:val="yellow"/>
          <w:lang w:val="sk-SK"/>
        </w:rPr>
      </w:pPr>
    </w:p>
    <w:p w14:paraId="61D4128D" w14:textId="77777777" w:rsidR="00CC5962" w:rsidRPr="00D278B0" w:rsidRDefault="00CC5962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tbl>
      <w:tblPr>
        <w:tblW w:w="13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176"/>
        <w:gridCol w:w="1175"/>
        <w:gridCol w:w="1179"/>
        <w:gridCol w:w="1270"/>
        <w:gridCol w:w="1176"/>
        <w:gridCol w:w="1175"/>
        <w:gridCol w:w="1179"/>
        <w:gridCol w:w="1178"/>
        <w:gridCol w:w="1173"/>
      </w:tblGrid>
      <w:tr w:rsidR="00005B9B" w:rsidRPr="00D278B0" w14:paraId="00FC60E5" w14:textId="77777777" w:rsidTr="004B0A3B">
        <w:trPr>
          <w:trHeight w:val="330"/>
          <w:jc w:val="center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D88A3C" w14:textId="77777777" w:rsidR="00005B9B" w:rsidRPr="00CF74D5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1068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3BDF8F" w14:textId="77777777" w:rsidR="00005B9B" w:rsidRPr="00CF74D5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5B9B" w:rsidRPr="00D278B0" w14:paraId="4DBC77D2" w14:textId="77777777" w:rsidTr="004B0A3B">
        <w:trPr>
          <w:trHeight w:val="1245"/>
          <w:jc w:val="center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DF2E7" w14:textId="77777777" w:rsidR="00005B9B" w:rsidRPr="00CF74D5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FC6D39" w14:textId="77777777" w:rsidR="00005B9B" w:rsidRPr="00CF74D5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6F8E6" w14:textId="77777777" w:rsidR="00005B9B" w:rsidRPr="00CF74D5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7D8D" w14:textId="77777777" w:rsidR="00005B9B" w:rsidRPr="00CF74D5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585692" w14:textId="77777777" w:rsidR="00005B9B" w:rsidRPr="00CF74D5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FE22C3" w14:textId="77777777" w:rsidR="00005B9B" w:rsidRPr="00CF74D5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887945" w14:textId="77777777" w:rsidR="00005B9B" w:rsidRPr="00CF74D5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10B29" w14:textId="77777777" w:rsidR="00005B9B" w:rsidRPr="00CF74D5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5D51F" w14:textId="77777777" w:rsidR="00005B9B" w:rsidRPr="00CF74D5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DED10" w14:textId="77777777" w:rsidR="00005B9B" w:rsidRPr="00CF74D5" w:rsidRDefault="00005B9B" w:rsidP="00FE4F5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005B9B" w:rsidRPr="00D278B0" w14:paraId="10D4E40C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24D9A8A" w14:textId="77777777" w:rsidR="00005B9B" w:rsidRPr="00CF74D5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62E8584" w14:textId="77777777" w:rsidR="00005B9B" w:rsidRPr="00CF74D5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C4C337" w14:textId="77777777" w:rsidR="00005B9B" w:rsidRPr="00CF74D5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81D98A" w14:textId="77777777" w:rsidR="00005B9B" w:rsidRPr="00CF74D5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8364B0" w14:textId="77777777" w:rsidR="00005B9B" w:rsidRPr="00CF74D5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FBAA0CE" w14:textId="77777777" w:rsidR="00005B9B" w:rsidRPr="00CF74D5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B7FC30" w14:textId="77777777" w:rsidR="00005B9B" w:rsidRPr="00CF74D5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52B94B" w14:textId="77777777" w:rsidR="00005B9B" w:rsidRPr="00CF74D5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9B55C1" w14:textId="77777777" w:rsidR="00005B9B" w:rsidRPr="00CF74D5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588FB" w14:textId="77777777" w:rsidR="00005B9B" w:rsidRPr="00CF74D5" w:rsidRDefault="00005B9B" w:rsidP="00FE4F5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F74D5" w:rsidRPr="00D278B0" w14:paraId="272EA9C9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3D5230" w14:textId="77777777" w:rsidR="00CF74D5" w:rsidRPr="00CF74D5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6CD43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D444D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7 190 137    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22A52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7 163 571   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E5871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3B9EC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06886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6DC0F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6 935 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4FD32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724785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14 360 643</w:t>
            </w:r>
          </w:p>
        </w:tc>
      </w:tr>
      <w:tr w:rsidR="00CF74D5" w:rsidRPr="00D278B0" w14:paraId="674EA918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45026" w14:textId="77777777" w:rsidR="00CF74D5" w:rsidRPr="00CF74D5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38A43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BF89F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384 380 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D9BCA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701 822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E7EC7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295CC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99689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10766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393 537 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590D2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1AE0A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1 479 739</w:t>
            </w:r>
          </w:p>
        </w:tc>
      </w:tr>
      <w:tr w:rsidR="00CF74D5" w:rsidRPr="00D278B0" w14:paraId="568527A4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9FA66" w14:textId="77777777" w:rsidR="00CF74D5" w:rsidRPr="00CF74D5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7FE7C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AB650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0D7AD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F0607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70FE2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94D08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D1688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6252A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C9A38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CF74D5" w:rsidRPr="00D278B0" w14:paraId="2EBF9D69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E9B7D" w14:textId="77777777" w:rsidR="00CF74D5" w:rsidRPr="00CF74D5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FED3D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D2D68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3A600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5 211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4492F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85B3B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0A107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E6508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(5 211)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6CC6F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7D80B7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-      </w:t>
            </w:r>
          </w:p>
        </w:tc>
      </w:tr>
      <w:tr w:rsidR="00CF74D5" w:rsidRPr="00D278B0" w14:paraId="27E563A3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69014" w14:textId="77777777" w:rsidR="00CF74D5" w:rsidRPr="00CF74D5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D1F4F3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F1C7D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7 574 517    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4DE52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7 870 604   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1D3BF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505DA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E5045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2A12E5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395 261  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3E55D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-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2D229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15 840 382</w:t>
            </w:r>
          </w:p>
        </w:tc>
      </w:tr>
      <w:tr w:rsidR="00CF74D5" w:rsidRPr="00D278B0" w14:paraId="1697855D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2C2302" w14:textId="77777777" w:rsidR="00CF74D5" w:rsidRPr="00CF74D5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47BF73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884957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7248AD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5AE5EB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3356BD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937FDB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CBD51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178E37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B799E3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F74D5" w:rsidRPr="00D278B0" w14:paraId="368A3516" w14:textId="77777777" w:rsidTr="006C26F6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E409D7" w14:textId="77777777" w:rsidR="00CF74D5" w:rsidRPr="00CF74D5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A5AC4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8ECFD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4 524 385 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8934F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4 336 939 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7F8AB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B9016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37F46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66DC1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D7056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DB6A50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8 861 324</w:t>
            </w:r>
          </w:p>
        </w:tc>
      </w:tr>
      <w:tr w:rsidR="00CF74D5" w:rsidRPr="00D278B0" w14:paraId="1CE68E17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36568" w14:textId="77777777" w:rsidR="00CF74D5" w:rsidRPr="00CF74D5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64483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F27A2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906 171 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06E15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863 329 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DBFBC3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64367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49EE9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117FB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1A8A9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0493E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1 769 500</w:t>
            </w:r>
          </w:p>
        </w:tc>
      </w:tr>
      <w:tr w:rsidR="00CF74D5" w:rsidRPr="00D278B0" w14:paraId="266CC54F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E5D588" w14:textId="77777777" w:rsidR="00CF74D5" w:rsidRPr="00CF74D5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D9FB1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4289C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6C450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5EA28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4EA1A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5E507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00181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68209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77ABE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CF74D5" w:rsidRPr="00D278B0" w14:paraId="158A08AC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DA2BF6" w14:textId="77777777" w:rsidR="00CF74D5" w:rsidRPr="00CF74D5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5420E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3C3B7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818E6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00C17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CB4B6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D623D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E99E0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11E671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C23C23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CF74D5" w:rsidRPr="00D278B0" w14:paraId="07B39F07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B6EFF" w14:textId="77777777" w:rsidR="00CF74D5" w:rsidRPr="00CF74D5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E1588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D0E00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5 430 556 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ED8C3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5 200 268 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E849C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2315C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C645A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28093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B63DE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130BAC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10 630 824</w:t>
            </w:r>
          </w:p>
        </w:tc>
      </w:tr>
      <w:tr w:rsidR="00CF74D5" w:rsidRPr="00D278B0" w14:paraId="61099123" w14:textId="77777777" w:rsidTr="004B0A3B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0E88558" w14:textId="77777777" w:rsidR="00CF74D5" w:rsidRPr="00CF74D5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50447B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5FEF68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7068FB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785D4C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9FE6AD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617249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A2286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BB5DDF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0D2322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F74D5" w:rsidRPr="00D278B0" w14:paraId="5B1AA397" w14:textId="77777777" w:rsidTr="006C26F6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1D7FC" w14:textId="77777777" w:rsidR="00CF74D5" w:rsidRPr="00CF74D5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7CA72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E4078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2 665 752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C1941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2 826 632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1AE66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C6C74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9591D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6C5F23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6 935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AA4FE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E897F7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5 449 319</w:t>
            </w:r>
          </w:p>
        </w:tc>
      </w:tr>
      <w:tr w:rsidR="00CF74D5" w:rsidRPr="00D278B0" w14:paraId="69B4055B" w14:textId="77777777" w:rsidTr="006C26F6">
        <w:trPr>
          <w:trHeight w:val="300"/>
          <w:jc w:val="center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2AEED" w14:textId="77777777" w:rsidR="00CF74D5" w:rsidRPr="00CF74D5" w:rsidRDefault="00CF74D5" w:rsidP="00CF74D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D7020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32DAD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2 143 961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C2C94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2 670 336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6DE5E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D8341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13CEA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BAB0D9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395 261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F7EDA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523B27" w14:textId="77777777" w:rsidR="00CF74D5" w:rsidRPr="00CF74D5" w:rsidRDefault="00CF74D5" w:rsidP="00CF74D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F74D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5 209 558</w:t>
            </w:r>
          </w:p>
        </w:tc>
      </w:tr>
    </w:tbl>
    <w:p w14:paraId="3A3E6B1F" w14:textId="77777777" w:rsidR="004448E5" w:rsidRPr="00D278B0" w:rsidRDefault="004448E5" w:rsidP="00C57091">
      <w:pPr>
        <w:rPr>
          <w:rFonts w:ascii="Arial" w:hAnsi="Arial" w:cs="Arial"/>
          <w:highlight w:val="yellow"/>
          <w:lang w:val="sk-SK"/>
        </w:rPr>
      </w:pPr>
    </w:p>
    <w:p w14:paraId="07A04FCB" w14:textId="77777777" w:rsidR="004448E5" w:rsidRPr="00D278B0" w:rsidRDefault="004448E5" w:rsidP="00C57091">
      <w:pPr>
        <w:rPr>
          <w:rFonts w:ascii="Arial" w:hAnsi="Arial" w:cs="Arial"/>
          <w:highlight w:val="yellow"/>
          <w:lang w:val="sk-SK"/>
        </w:rPr>
        <w:sectPr w:rsidR="004448E5" w:rsidRPr="00D278B0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p w14:paraId="2C21D5D2" w14:textId="77777777" w:rsidR="004D0BD2" w:rsidRPr="00C4347D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C4347D">
        <w:rPr>
          <w:rFonts w:ascii="Arial" w:hAnsi="Arial" w:cs="Arial"/>
          <w:b/>
          <w:lang w:val="sk-SK"/>
        </w:rPr>
        <w:lastRenderedPageBreak/>
        <w:t>Poistenie majetku</w:t>
      </w:r>
    </w:p>
    <w:p w14:paraId="2914A02C" w14:textId="256C3EF9" w:rsidR="001A57D9" w:rsidRPr="00D278B0" w:rsidRDefault="0092770B" w:rsidP="002026FB">
      <w:pPr>
        <w:rPr>
          <w:rFonts w:ascii="Arial" w:hAnsi="Arial" w:cs="Arial"/>
          <w:highlight w:val="yellow"/>
          <w:lang w:val="sk-SK"/>
        </w:rPr>
      </w:pPr>
      <w:r w:rsidRPr="00C4347D">
        <w:rPr>
          <w:rFonts w:ascii="Arial" w:hAnsi="Arial" w:cs="Arial"/>
          <w:lang w:val="sk-SK"/>
        </w:rPr>
        <w:t xml:space="preserve">Dlhodobý majetok je poistený v poisťovni </w:t>
      </w:r>
      <w:r w:rsidR="00A67EFF">
        <w:rPr>
          <w:rFonts w:ascii="Arial" w:hAnsi="Arial" w:cs="Arial"/>
          <w:lang w:val="sk-SK"/>
        </w:rPr>
        <w:t>Generali</w:t>
      </w:r>
      <w:r w:rsidR="00A67EFF">
        <w:rPr>
          <w:rFonts w:ascii="Arial" w:hAnsi="Arial" w:cs="Arial"/>
          <w:lang w:val="sk-SK"/>
        </w:rPr>
        <w:t xml:space="preserve"> </w:t>
      </w:r>
      <w:proofErr w:type="spellStart"/>
      <w:r w:rsidR="00A67EFF">
        <w:rPr>
          <w:rFonts w:ascii="Arial" w:hAnsi="Arial" w:cs="Arial"/>
          <w:lang w:val="sk-SK"/>
        </w:rPr>
        <w:t>P</w:t>
      </w:r>
      <w:r w:rsidR="00A67EFF" w:rsidRPr="00C4347D">
        <w:rPr>
          <w:rFonts w:ascii="Arial" w:hAnsi="Arial" w:cs="Arial"/>
          <w:lang w:val="sk-SK"/>
        </w:rPr>
        <w:t>oisťovn</w:t>
      </w:r>
      <w:r w:rsidR="00A67EFF">
        <w:rPr>
          <w:rFonts w:ascii="Arial" w:hAnsi="Arial" w:cs="Arial"/>
          <w:lang w:val="sk-SK"/>
        </w:rPr>
        <w:t>a</w:t>
      </w:r>
      <w:proofErr w:type="spellEnd"/>
      <w:r w:rsidR="00A67EFF">
        <w:rPr>
          <w:rFonts w:ascii="Arial" w:hAnsi="Arial" w:cs="Arial"/>
          <w:lang w:val="sk-SK"/>
        </w:rPr>
        <w:t xml:space="preserve"> </w:t>
      </w:r>
      <w:proofErr w:type="spellStart"/>
      <w:r w:rsidR="00A67EFF">
        <w:rPr>
          <w:rFonts w:ascii="Arial" w:hAnsi="Arial" w:cs="Arial"/>
          <w:lang w:val="sk-SK"/>
        </w:rPr>
        <w:t>a.s</w:t>
      </w:r>
      <w:proofErr w:type="spellEnd"/>
      <w:r w:rsidR="00265C0F" w:rsidRPr="00C4347D">
        <w:rPr>
          <w:rFonts w:ascii="Arial" w:hAnsi="Arial" w:cs="Arial"/>
          <w:lang w:val="sk-SK"/>
        </w:rPr>
        <w:t>, pobočka poisťovne z iného členského štátu</w:t>
      </w:r>
      <w:r w:rsidR="00F540BE" w:rsidRPr="00C4347D">
        <w:rPr>
          <w:rFonts w:ascii="Arial" w:hAnsi="Arial" w:cs="Arial"/>
          <w:lang w:val="sk-SK"/>
        </w:rPr>
        <w:t>.</w:t>
      </w:r>
      <w:r w:rsidRPr="00C4347D">
        <w:rPr>
          <w:rFonts w:ascii="Arial" w:hAnsi="Arial" w:cs="Arial"/>
          <w:lang w:val="sk-SK"/>
        </w:rPr>
        <w:t xml:space="preserve"> Majetkové poistenie zahŕňa predovšetkým škodu na majetku a prerušenie prevádzky. Majetok je poistený do výšky </w:t>
      </w:r>
      <w:r w:rsidR="00C45729" w:rsidRPr="00C45729">
        <w:rPr>
          <w:rFonts w:ascii="Arial" w:hAnsi="Arial" w:cs="Arial"/>
          <w:lang w:val="sk-SK"/>
        </w:rPr>
        <w:t>3</w:t>
      </w:r>
      <w:r w:rsidR="00A67EFF">
        <w:rPr>
          <w:rFonts w:ascii="Arial" w:hAnsi="Arial" w:cs="Arial"/>
          <w:lang w:val="sk-SK"/>
        </w:rPr>
        <w:t>3</w:t>
      </w:r>
      <w:r w:rsidR="00383F8F">
        <w:rPr>
          <w:rFonts w:ascii="Arial" w:hAnsi="Arial" w:cs="Arial"/>
          <w:lang w:val="sk-SK"/>
        </w:rPr>
        <w:t xml:space="preserve"> </w:t>
      </w:r>
      <w:r w:rsidR="00A67EFF">
        <w:rPr>
          <w:rFonts w:ascii="Arial" w:hAnsi="Arial" w:cs="Arial"/>
          <w:lang w:val="sk-SK"/>
        </w:rPr>
        <w:t>278</w:t>
      </w:r>
      <w:r w:rsidR="00383F8F">
        <w:rPr>
          <w:rFonts w:ascii="Arial" w:hAnsi="Arial" w:cs="Arial"/>
          <w:lang w:val="sk-SK"/>
        </w:rPr>
        <w:t xml:space="preserve"> </w:t>
      </w:r>
      <w:r w:rsidR="00A67EFF">
        <w:rPr>
          <w:rFonts w:ascii="Arial" w:hAnsi="Arial" w:cs="Arial"/>
          <w:lang w:val="sk-SK"/>
        </w:rPr>
        <w:t>268</w:t>
      </w:r>
      <w:r w:rsidR="00005B9B" w:rsidRPr="00C45729">
        <w:rPr>
          <w:rFonts w:ascii="Arial" w:hAnsi="Arial" w:cs="Arial"/>
          <w:lang w:val="sk-SK"/>
        </w:rPr>
        <w:t xml:space="preserve"> EUR.</w:t>
      </w:r>
    </w:p>
    <w:p w14:paraId="17518B62" w14:textId="77777777" w:rsidR="000B04FB" w:rsidRPr="006320B6" w:rsidRDefault="000B6CA1" w:rsidP="00796B1C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6320B6">
        <w:rPr>
          <w:rFonts w:ascii="Arial" w:hAnsi="Arial" w:cs="Arial"/>
          <w:lang w:val="sk-SK"/>
        </w:rPr>
        <w:t>z</w:t>
      </w:r>
      <w:bookmarkStart w:id="21" w:name="_Toc474124207"/>
      <w:bookmarkStart w:id="22" w:name="_Toc474124319"/>
      <w:r w:rsidR="000B04FB" w:rsidRPr="006320B6">
        <w:rPr>
          <w:rFonts w:ascii="Arial" w:hAnsi="Arial" w:cs="Arial"/>
          <w:lang w:val="sk-SK"/>
        </w:rPr>
        <w:t>ásoby</w:t>
      </w:r>
      <w:bookmarkEnd w:id="21"/>
      <w:bookmarkEnd w:id="22"/>
    </w:p>
    <w:p w14:paraId="2E5CE873" w14:textId="5469E9B5" w:rsidR="00C84F40" w:rsidRDefault="00C84F40" w:rsidP="00E0211F">
      <w:pPr>
        <w:keepNext w:val="0"/>
        <w:rPr>
          <w:rFonts w:ascii="Arial" w:hAnsi="Arial" w:cs="Arial"/>
          <w:lang w:val="sk-SK"/>
        </w:rPr>
      </w:pPr>
      <w:r w:rsidRPr="006320B6">
        <w:rPr>
          <w:rFonts w:ascii="Arial" w:hAnsi="Arial" w:cs="Arial"/>
          <w:lang w:val="sk-SK"/>
        </w:rPr>
        <w:t>Ocenenie nadbytočných, zastaraných a </w:t>
      </w:r>
      <w:proofErr w:type="spellStart"/>
      <w:r w:rsidRPr="006320B6">
        <w:rPr>
          <w:rFonts w:ascii="Arial" w:hAnsi="Arial" w:cs="Arial"/>
          <w:lang w:val="sk-SK"/>
        </w:rPr>
        <w:t>nízkoobrátkových</w:t>
      </w:r>
      <w:proofErr w:type="spellEnd"/>
      <w:r w:rsidRPr="006320B6">
        <w:rPr>
          <w:rFonts w:ascii="Arial" w:hAnsi="Arial" w:cs="Arial"/>
          <w:lang w:val="sk-SK"/>
        </w:rPr>
        <w:t xml:space="preserve"> zásob sa znižuje na nižšiu úžitkovú hodnotu prostredníctvom opravných položiek. Opravnú položku stanovilo vedenie spoločnosti na základe odhadovaného manka za obdo</w:t>
      </w:r>
      <w:r w:rsidR="004B21C9" w:rsidRPr="006320B6">
        <w:rPr>
          <w:rFonts w:ascii="Arial" w:hAnsi="Arial" w:cs="Arial"/>
          <w:lang w:val="sk-SK"/>
        </w:rPr>
        <w:t>bie od dátumu inventúry do 30. n</w:t>
      </w:r>
      <w:r w:rsidRPr="006320B6">
        <w:rPr>
          <w:rFonts w:ascii="Arial" w:hAnsi="Arial" w:cs="Arial"/>
          <w:lang w:val="sk-SK"/>
        </w:rPr>
        <w:t>ovembra</w:t>
      </w:r>
      <w:r w:rsidR="001215C8" w:rsidRPr="006320B6">
        <w:rPr>
          <w:rFonts w:ascii="Arial" w:hAnsi="Arial" w:cs="Arial"/>
          <w:lang w:val="sk-SK"/>
        </w:rPr>
        <w:t xml:space="preserve"> 201</w:t>
      </w:r>
      <w:r w:rsidR="00C4347D" w:rsidRPr="006320B6">
        <w:rPr>
          <w:rFonts w:ascii="Arial" w:hAnsi="Arial" w:cs="Arial"/>
          <w:lang w:val="sk-SK"/>
        </w:rPr>
        <w:t>8</w:t>
      </w:r>
      <w:r w:rsidRPr="006320B6">
        <w:rPr>
          <w:rFonts w:ascii="Arial" w:hAnsi="Arial" w:cs="Arial"/>
          <w:lang w:val="sk-SK"/>
        </w:rPr>
        <w:t>.</w:t>
      </w:r>
    </w:p>
    <w:p w14:paraId="760B4A0F" w14:textId="77777777" w:rsidR="00AD11EC" w:rsidRPr="003D28EF" w:rsidRDefault="00AD11EC" w:rsidP="00AD11EC">
      <w:pPr>
        <w:rPr>
          <w:rFonts w:ascii="Arial" w:hAnsi="Arial" w:cs="Arial"/>
          <w:lang w:val="sk-SK"/>
        </w:rPr>
      </w:pPr>
      <w:r w:rsidRPr="003D28EF">
        <w:rPr>
          <w:rFonts w:ascii="Arial" w:hAnsi="Arial" w:cs="Arial"/>
          <w:lang w:val="sk-SK"/>
        </w:rPr>
        <w:t>K 1. decembru 2017 sa zmenili pravidlá fakturácie nákupu tovaru</w:t>
      </w:r>
      <w:r w:rsidRPr="00AD11EC">
        <w:rPr>
          <w:lang w:eastAsia="cs-CZ"/>
        </w:rPr>
        <w:t xml:space="preserve"> </w:t>
      </w:r>
      <w:r w:rsidRPr="003D28EF">
        <w:rPr>
          <w:rFonts w:ascii="Arial" w:hAnsi="Arial" w:cs="Arial"/>
          <w:lang w:val="sk-SK"/>
        </w:rPr>
        <w:t xml:space="preserve">z dôvodu prehľadnejšieho zachytenia transakcií </w:t>
      </w:r>
      <w:proofErr w:type="spellStart"/>
      <w:r w:rsidRPr="003D28EF">
        <w:rPr>
          <w:rFonts w:ascii="Arial" w:hAnsi="Arial" w:cs="Arial"/>
          <w:lang w:val="sk-SK"/>
        </w:rPr>
        <w:t>Intercompany</w:t>
      </w:r>
      <w:proofErr w:type="spellEnd"/>
      <w:r w:rsidRPr="003D28EF">
        <w:rPr>
          <w:rFonts w:ascii="Arial" w:hAnsi="Arial" w:cs="Arial"/>
          <w:lang w:val="sk-SK"/>
        </w:rPr>
        <w:t>. Do predchádzajúceho roka boli do ceny zahrnuté tieto dva prvky: náklady výrobcu a prirážky spoločnosti H &amp; M GBC zodpovedné za organizovanie dodávateľského reťazca.</w:t>
      </w:r>
    </w:p>
    <w:p w14:paraId="2A251E0E" w14:textId="77777777" w:rsidR="00AD11EC" w:rsidRPr="00301E77" w:rsidRDefault="00AD11EC" w:rsidP="00AD11EC">
      <w:pPr>
        <w:keepNext w:val="0"/>
        <w:rPr>
          <w:rFonts w:ascii="Arial" w:hAnsi="Arial" w:cs="Arial"/>
          <w:lang w:val="sk-SK"/>
        </w:rPr>
      </w:pPr>
      <w:r w:rsidRPr="003D28EF">
        <w:rPr>
          <w:rFonts w:ascii="Arial" w:hAnsi="Arial" w:cs="Arial"/>
          <w:lang w:val="sk-SK"/>
        </w:rPr>
        <w:t xml:space="preserve">Aktuálne H &amp; M GBC vystavuje 2 faktúry: za tovar (vo výške ceny nákupu od výrobcu) a faktúru za Business </w:t>
      </w:r>
      <w:proofErr w:type="spellStart"/>
      <w:r w:rsidRPr="003D28EF">
        <w:rPr>
          <w:rFonts w:ascii="Arial" w:hAnsi="Arial" w:cs="Arial"/>
          <w:lang w:val="sk-SK"/>
        </w:rPr>
        <w:t>Operating</w:t>
      </w:r>
      <w:proofErr w:type="spellEnd"/>
      <w:r w:rsidRPr="003D28EF">
        <w:rPr>
          <w:rFonts w:ascii="Arial" w:hAnsi="Arial" w:cs="Arial"/>
          <w:lang w:val="sk-SK"/>
        </w:rPr>
        <w:t xml:space="preserve"> Support, ktorá je účtovaná priamo do nákladov externých služieb. Hodnota prirážky k nákupom tovarov uskutočnených do 30.novembra 2017, ktoré boli vykázané v nákladoch tohto roka je </w:t>
      </w:r>
      <w:r>
        <w:rPr>
          <w:rFonts w:ascii="Arial" w:hAnsi="Arial" w:cs="Arial"/>
          <w:lang w:val="sk-SK"/>
        </w:rPr>
        <w:t>3.363.</w:t>
      </w:r>
      <w:r>
        <w:rPr>
          <w:rFonts w:ascii="Arial" w:hAnsi="Arial" w:cs="Arial"/>
          <w:lang w:val="sk-SK"/>
        </w:rPr>
        <w:t xml:space="preserve">194 </w:t>
      </w:r>
      <w:r>
        <w:rPr>
          <w:rFonts w:ascii="Arial" w:hAnsi="Arial" w:cs="Arial"/>
          <w:lang w:val="sk-SK"/>
        </w:rPr>
        <w:t>EUR</w:t>
      </w:r>
      <w:r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 xml:space="preserve"> </w:t>
      </w:r>
    </w:p>
    <w:p w14:paraId="3D4E3FF2" w14:textId="77777777" w:rsidR="009B27F4" w:rsidRPr="006320B6" w:rsidRDefault="009B27F4" w:rsidP="00E0211F">
      <w:pPr>
        <w:keepNext w:val="0"/>
        <w:rPr>
          <w:rFonts w:ascii="Arial" w:hAnsi="Arial" w:cs="Arial"/>
          <w:lang w:val="sk-SK"/>
        </w:rPr>
      </w:pPr>
      <w:r w:rsidRPr="006320B6">
        <w:rPr>
          <w:rFonts w:ascii="Arial" w:hAnsi="Arial" w:cs="Arial"/>
          <w:lang w:val="sk-SK"/>
        </w:rPr>
        <w:t>Informácie o opravných položkách k</w:t>
      </w:r>
      <w:r w:rsidR="00D52FEE" w:rsidRPr="006320B6">
        <w:rPr>
          <w:rFonts w:ascii="Arial" w:hAnsi="Arial" w:cs="Arial"/>
          <w:lang w:val="sk-SK"/>
        </w:rPr>
        <w:t> </w:t>
      </w:r>
      <w:r w:rsidRPr="006320B6">
        <w:rPr>
          <w:rFonts w:ascii="Arial" w:hAnsi="Arial" w:cs="Arial"/>
          <w:lang w:val="sk-SK"/>
        </w:rPr>
        <w:t>zásobám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420"/>
        <w:gridCol w:w="1420"/>
        <w:gridCol w:w="1420"/>
        <w:gridCol w:w="1420"/>
        <w:gridCol w:w="1420"/>
      </w:tblGrid>
      <w:tr w:rsidR="00D52FEE" w:rsidRPr="00D278B0" w14:paraId="39066F77" w14:textId="77777777" w:rsidTr="00D52FEE">
        <w:trPr>
          <w:trHeight w:val="33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F7FB48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Zásoby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6FE73A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D52FEE" w:rsidRPr="00D278B0" w14:paraId="025D1307" w14:textId="77777777" w:rsidTr="00D52FEE">
        <w:trPr>
          <w:trHeight w:val="1200"/>
        </w:trPr>
        <w:tc>
          <w:tcPr>
            <w:tcW w:w="19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6EF0870" w14:textId="77777777" w:rsidR="00D52FEE" w:rsidRPr="006320B6" w:rsidRDefault="00D52FEE" w:rsidP="00D52FE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39338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 OP na začiatku účtovného obdobia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D39FB6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Tvorba </w:t>
            </w: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2F731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zániku </w:t>
            </w:r>
            <w:proofErr w:type="spellStart"/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opodstat</w:t>
            </w:r>
            <w:proofErr w:type="spellEnd"/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</w:r>
            <w:proofErr w:type="spellStart"/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nenosti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F1BFD5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592E97" w14:textId="77777777" w:rsidR="00D52FEE" w:rsidRPr="006320B6" w:rsidRDefault="00D52FEE" w:rsidP="00D52FE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6320B6" w:rsidRPr="00D278B0" w14:paraId="7F41C29B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FA18C" w14:textId="77777777" w:rsidR="006320B6" w:rsidRPr="006320B6" w:rsidRDefault="006320B6" w:rsidP="006320B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Materiál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565EF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445CA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60031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23F48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25AC9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6320B6" w:rsidRPr="00D278B0" w14:paraId="72DC78FB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3C29A" w14:textId="77777777" w:rsidR="006320B6" w:rsidRPr="006320B6" w:rsidRDefault="006320B6" w:rsidP="006320B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Nedokončená výroba a polotovary vlastnej výroby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D3F07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7A20B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A06A2B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15DC39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AE400F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6320B6" w:rsidRPr="00D278B0" w14:paraId="10A07493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1A2701" w14:textId="77777777" w:rsidR="006320B6" w:rsidRPr="006320B6" w:rsidRDefault="006320B6" w:rsidP="006320B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Výrobky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7018A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30378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8E1A5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5429F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992C6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6320B6" w:rsidRPr="00D278B0" w14:paraId="51013F37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A4D92E" w14:textId="77777777" w:rsidR="006320B6" w:rsidRPr="006320B6" w:rsidRDefault="006320B6" w:rsidP="006320B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Zvieratá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CB93E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CB38FF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64E54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7AF21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D64AD2" w14:textId="77777777" w:rsidR="006320B6" w:rsidRPr="006320B6" w:rsidRDefault="006320B6" w:rsidP="006320B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53942" w:rsidRPr="00D278B0" w14:paraId="17C45C0A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E31498" w14:textId="77777777" w:rsidR="00053942" w:rsidRPr="006320B6" w:rsidRDefault="00053942" w:rsidP="0005394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Tovar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9EF7A" w14:textId="77777777" w:rsidR="00053942" w:rsidRPr="006320B6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73 681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4D025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47</w:t>
            </w:r>
            <w:r w:rsidR="00D729F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05394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1F774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EF913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(73 681)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6493C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47</w:t>
            </w:r>
            <w:r w:rsidR="00D729F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05394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031</w:t>
            </w:r>
          </w:p>
        </w:tc>
      </w:tr>
      <w:tr w:rsidR="00053942" w:rsidRPr="00D278B0" w14:paraId="79A4C364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0BABEB" w14:textId="77777777" w:rsidR="00053942" w:rsidRPr="006320B6" w:rsidRDefault="00053942" w:rsidP="0005394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Nehnuteľnosť na predaj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F50BA" w14:textId="77777777" w:rsidR="00053942" w:rsidRPr="006320B6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8E12A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2C9D3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554A8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4D82EE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53942" w:rsidRPr="00D278B0" w14:paraId="27A4014F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8D8DA" w14:textId="77777777" w:rsidR="00053942" w:rsidRPr="006320B6" w:rsidRDefault="00053942" w:rsidP="0005394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Poskytnuté preddavky </w:t>
            </w: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na zásoby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3F10C" w14:textId="77777777" w:rsidR="00053942" w:rsidRPr="006320B6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328A2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AAF6E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91456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DE701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53942" w:rsidRPr="00D278B0" w14:paraId="1D0AA8EF" w14:textId="77777777" w:rsidTr="00AB2E25">
        <w:trPr>
          <w:trHeight w:val="465"/>
        </w:trPr>
        <w:tc>
          <w:tcPr>
            <w:tcW w:w="1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D2F569" w14:textId="77777777" w:rsidR="00053942" w:rsidRPr="006320B6" w:rsidRDefault="00053942" w:rsidP="0005394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Zásoby spolu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DA273" w14:textId="77777777" w:rsidR="00053942" w:rsidRPr="006320B6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320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73 681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DDF6F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47</w:t>
            </w:r>
            <w:r w:rsidR="00D729F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05394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16E00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5FD8B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(73 681)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DCADF7" w14:textId="77777777" w:rsidR="00053942" w:rsidRPr="00053942" w:rsidRDefault="00053942" w:rsidP="0005394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5394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47</w:t>
            </w:r>
            <w:r w:rsidR="00084AD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05394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031</w:t>
            </w:r>
          </w:p>
        </w:tc>
      </w:tr>
    </w:tbl>
    <w:p w14:paraId="3CFFA840" w14:textId="77777777" w:rsidR="00265C0F" w:rsidRPr="00D278B0" w:rsidRDefault="00265C0F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bookmarkStart w:id="23" w:name="_Toc474124208"/>
      <w:bookmarkStart w:id="24" w:name="_Toc474124320"/>
    </w:p>
    <w:p w14:paraId="36E66768" w14:textId="77777777" w:rsidR="000B6CA1" w:rsidRPr="00D278B0" w:rsidRDefault="000B6CA1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4019D78C" w14:textId="77777777" w:rsidR="000B04FB" w:rsidRPr="0097240E" w:rsidRDefault="000B04FB" w:rsidP="00615DBD">
      <w:pPr>
        <w:pStyle w:val="Heading1"/>
        <w:keepNext w:val="0"/>
        <w:spacing w:before="240" w:after="120"/>
        <w:rPr>
          <w:rFonts w:ascii="Arial" w:hAnsi="Arial" w:cs="Arial"/>
          <w:lang w:val="sk-SK"/>
        </w:rPr>
      </w:pPr>
      <w:r w:rsidRPr="0097240E">
        <w:rPr>
          <w:rFonts w:ascii="Arial" w:hAnsi="Arial" w:cs="Arial"/>
          <w:lang w:val="sk-SK"/>
        </w:rPr>
        <w:lastRenderedPageBreak/>
        <w:t>PohĽAdávky</w:t>
      </w:r>
      <w:bookmarkEnd w:id="23"/>
      <w:bookmarkEnd w:id="24"/>
    </w:p>
    <w:p w14:paraId="3A6EFCBD" w14:textId="77777777" w:rsidR="00524DCF" w:rsidRPr="0097240E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14:paraId="4EE2A132" w14:textId="77777777" w:rsidR="00977DE7" w:rsidRPr="0097240E" w:rsidRDefault="00977DE7" w:rsidP="00977DE7">
      <w:pPr>
        <w:keepNext w:val="0"/>
        <w:rPr>
          <w:rFonts w:ascii="Arial" w:hAnsi="Arial" w:cs="Arial"/>
          <w:lang w:val="sk-SK"/>
        </w:rPr>
      </w:pPr>
      <w:r w:rsidRPr="0097240E">
        <w:rPr>
          <w:rFonts w:ascii="Arial" w:hAnsi="Arial" w:cs="Arial"/>
          <w:lang w:val="sk-SK"/>
        </w:rPr>
        <w:t>Informácie o vekovej štruktúre pohľadávok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20"/>
        <w:gridCol w:w="2120"/>
        <w:gridCol w:w="2120"/>
      </w:tblGrid>
      <w:tr w:rsidR="0012618E" w:rsidRPr="0097240E" w14:paraId="57837B9A" w14:textId="77777777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EE064" w14:textId="77777777" w:rsidR="0012618E" w:rsidRPr="0097240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034560" w14:textId="77777777" w:rsidR="0012618E" w:rsidRPr="0097240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 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9670B" w14:textId="77777777" w:rsidR="0012618E" w:rsidRPr="0097240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2CB72" w14:textId="77777777" w:rsidR="0012618E" w:rsidRPr="0097240E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12618E" w:rsidRPr="0097240E" w14:paraId="4DE584AD" w14:textId="77777777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299CB6" w14:textId="77777777" w:rsidR="0012618E" w:rsidRPr="0097240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96DD3D3" w14:textId="77777777" w:rsidR="0012618E" w:rsidRPr="0097240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641A18" w14:textId="77777777" w:rsidR="0012618E" w:rsidRPr="0097240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49FFC2" w14:textId="77777777" w:rsidR="0012618E" w:rsidRPr="0097240E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07CD4" w:rsidRPr="0097240E" w14:paraId="4FBC6C2B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FBA75" w14:textId="77777777" w:rsidR="00107CD4" w:rsidRPr="0097240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123FF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ED377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D3504E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07CD4" w:rsidRPr="0097240E" w14:paraId="4281441C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8E916E" w14:textId="77777777" w:rsidR="00107CD4" w:rsidRPr="0097240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DDA57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E09FC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1BBDF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07CD4" w:rsidRPr="0097240E" w14:paraId="2474984E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1EC7CD" w14:textId="77777777" w:rsidR="00107CD4" w:rsidRPr="0097240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3F74F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38B02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8A87C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107CD4" w:rsidRPr="00D278B0" w14:paraId="37EF496E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3BA76" w14:textId="77777777" w:rsidR="00107CD4" w:rsidRPr="0097240E" w:rsidRDefault="00107CD4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4F757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1A077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55E998" w14:textId="77777777" w:rsidR="00107CD4" w:rsidRPr="0097240E" w:rsidRDefault="00107C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72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417828" w:rsidRPr="00D278B0" w14:paraId="610B6B76" w14:textId="77777777" w:rsidTr="00084ADB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E0D94C" w14:textId="77777777" w:rsidR="00417828" w:rsidRPr="00084ADB" w:rsidRDefault="00417828" w:rsidP="0041782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84A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Odložená daňová pohľadávka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D3EBB" w14:textId="44B89CAA" w:rsidR="00417828" w:rsidRPr="00865388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977 105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C6B2A" w14:textId="77777777" w:rsidR="00417828" w:rsidRPr="00865388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88254A" w14:textId="795F0729" w:rsidR="00417828" w:rsidRPr="00865388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977 105</w:t>
            </w:r>
          </w:p>
        </w:tc>
      </w:tr>
      <w:tr w:rsidR="00417828" w:rsidRPr="00D278B0" w14:paraId="3FF8FA6D" w14:textId="77777777" w:rsidTr="00107CD4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67725" w14:textId="77777777" w:rsidR="00417828" w:rsidRPr="00084ADB" w:rsidRDefault="00417828" w:rsidP="0041782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84A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581C8" w14:textId="77777777" w:rsidR="00417828" w:rsidRPr="00865388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78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6 140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0D076" w14:textId="77777777" w:rsidR="00417828" w:rsidRPr="00417828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78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8A33FB" w14:textId="77777777" w:rsidR="00417828" w:rsidRPr="00865388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1782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6 140    </w:t>
            </w:r>
          </w:p>
        </w:tc>
      </w:tr>
      <w:tr w:rsidR="00417828" w:rsidRPr="00D278B0" w14:paraId="0C52FD0E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C040F" w14:textId="77777777" w:rsidR="00417828" w:rsidRPr="00084ADB" w:rsidRDefault="00417828" w:rsidP="004178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84A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492D5" w14:textId="4DA2B531" w:rsidR="00417828" w:rsidRPr="00865388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983 245</w:t>
            </w:r>
            <w:r w:rsidRPr="00865388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1D7FD" w14:textId="77777777" w:rsidR="00417828" w:rsidRPr="00865388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7B9E3" w14:textId="760DF808" w:rsidR="00417828" w:rsidRPr="00865388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983 245    </w:t>
            </w:r>
          </w:p>
        </w:tc>
      </w:tr>
      <w:tr w:rsidR="00417828" w:rsidRPr="00762A3D" w14:paraId="36D27D01" w14:textId="77777777" w:rsidTr="00762A3D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C2AF6A" w14:textId="77777777" w:rsidR="00417828" w:rsidRPr="00762A3D" w:rsidRDefault="00417828" w:rsidP="0041782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D07197" w14:textId="77777777" w:rsidR="00417828" w:rsidRPr="00762A3D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A27FE7" w14:textId="77777777" w:rsidR="00417828" w:rsidRPr="00762A3D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1196C9" w14:textId="77777777" w:rsidR="00417828" w:rsidRPr="00762A3D" w:rsidRDefault="00417828" w:rsidP="004178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FA5D90" w:rsidRPr="00762A3D" w14:paraId="03C6FD02" w14:textId="77777777" w:rsidTr="00762A3D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125CFD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636A5" w14:textId="10F145F1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397 474</w:t>
            </w:r>
            <w:r w:rsidRPr="00BA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B1E87" w14:textId="77777777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FED891" w14:textId="24AB6725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397 474</w:t>
            </w:r>
            <w:r w:rsidRPr="00BA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</w:tr>
      <w:tr w:rsidR="00FA5D90" w:rsidRPr="00762A3D" w14:paraId="04DB6D0B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4F066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73527" w14:textId="77777777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EC035" w14:textId="77777777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507D16" w14:textId="59497880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FA5D90" w:rsidRPr="00762A3D" w14:paraId="13AE912D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F2ED60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9666D" w14:textId="72A0B41E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995 032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B2276" w14:textId="77777777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D5F1EA" w14:textId="1A2AD923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995 032</w:t>
            </w:r>
          </w:p>
        </w:tc>
      </w:tr>
      <w:tr w:rsidR="00FA5D90" w:rsidRPr="00762A3D" w14:paraId="620772A5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0425DE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D8A2B" w14:textId="77777777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A6944" w14:textId="77777777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520C7" w14:textId="78D8DF77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FA5D90" w:rsidRPr="00762A3D" w14:paraId="3874BE78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6038D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30960" w14:textId="77777777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B507C" w14:textId="77777777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1B901F" w14:textId="3301CA92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FA5D90" w:rsidRPr="00762A3D" w14:paraId="6CDB2CBC" w14:textId="77777777" w:rsidTr="00123EF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BBC6D3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7868F" w14:textId="66C52412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127 861</w:t>
            </w:r>
            <w:r w:rsidRPr="00BA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820A2B" w14:textId="77777777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CCF4E0" w14:textId="3405A8FF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127 861</w:t>
            </w:r>
            <w:r w:rsidRPr="00BA2F9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</w:tr>
      <w:tr w:rsidR="00FA5D90" w:rsidRPr="00762A3D" w14:paraId="3F1A6810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00FB3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712FB" w14:textId="77777777" w:rsidR="00FA5D90" w:rsidRPr="00BA2F9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135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FEF90" w14:textId="77777777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3652FD" w14:textId="58310C09" w:rsidR="00FA5D90" w:rsidRPr="00BA2F9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135    </w:t>
            </w:r>
          </w:p>
        </w:tc>
      </w:tr>
      <w:tr w:rsidR="00FA5D90" w:rsidRPr="00762A3D" w14:paraId="7665B486" w14:textId="77777777" w:rsidTr="00AB2E25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16F179" w14:textId="77777777" w:rsidR="00FA5D90" w:rsidRPr="00762A3D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A9801" w14:textId="6CA7A775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1 520 502</w:t>
            </w:r>
            <w:r w:rsidRPr="00BA2F9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651AE" w14:textId="77777777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62A3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84898" w14:textId="76D02CCF" w:rsidR="00FA5D90" w:rsidRPr="00762A3D" w:rsidRDefault="00FA5D90" w:rsidP="00FA5D9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1 520 502</w:t>
            </w:r>
            <w:r w:rsidRPr="00BA2F9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</w:tr>
    </w:tbl>
    <w:p w14:paraId="36CB798F" w14:textId="77777777" w:rsidR="00107CD4" w:rsidRPr="00762A3D" w:rsidRDefault="00107CD4" w:rsidP="00977DE7">
      <w:pPr>
        <w:keepNext w:val="0"/>
        <w:rPr>
          <w:rFonts w:ascii="Arial" w:hAnsi="Arial" w:cs="Arial"/>
          <w:lang w:val="sk-SK"/>
        </w:rPr>
      </w:pPr>
    </w:p>
    <w:p w14:paraId="3703269C" w14:textId="77777777" w:rsidR="00107CD4" w:rsidRPr="00D278B0" w:rsidRDefault="00107CD4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2780"/>
        <w:gridCol w:w="2780"/>
      </w:tblGrid>
      <w:tr w:rsidR="0012618E" w:rsidRPr="00D278B0" w14:paraId="1BB53064" w14:textId="77777777" w:rsidTr="0012618E">
        <w:trPr>
          <w:trHeight w:val="660"/>
        </w:trPr>
        <w:tc>
          <w:tcPr>
            <w:tcW w:w="3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D0957" w14:textId="77777777" w:rsidR="0012618E" w:rsidRPr="00D4398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8BF9D7" w14:textId="77777777" w:rsidR="0012618E" w:rsidRPr="00D4398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C7F87" w14:textId="77777777" w:rsidR="0012618E" w:rsidRPr="00D4398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12618E" w:rsidRPr="00D278B0" w14:paraId="2F2EBB4F" w14:textId="77777777" w:rsidTr="0012618E">
        <w:trPr>
          <w:trHeight w:val="315"/>
        </w:trPr>
        <w:tc>
          <w:tcPr>
            <w:tcW w:w="35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10E37B6" w14:textId="77777777" w:rsidR="0012618E" w:rsidRPr="00D4398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7BEA40" w14:textId="77777777" w:rsidR="0012618E" w:rsidRPr="00D4398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1D68EBD" w14:textId="77777777" w:rsidR="0012618E" w:rsidRPr="00D4398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4398A" w:rsidRPr="00D278B0" w14:paraId="0971D5C7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48697" w14:textId="77777777" w:rsidR="00D4398A" w:rsidRPr="00F61F52" w:rsidRDefault="00D4398A" w:rsidP="00D4398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C0DDF" w14:textId="77777777" w:rsidR="00D4398A" w:rsidRPr="00D4398A" w:rsidRDefault="00D4398A" w:rsidP="00D4398A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ECF4A2" w14:textId="77777777" w:rsidR="00D4398A" w:rsidRPr="00D4398A" w:rsidRDefault="00D4398A" w:rsidP="00D4398A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D4398A" w:rsidRPr="00D278B0" w14:paraId="0A3BCA35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2EE7C" w14:textId="77777777" w:rsidR="00D4398A" w:rsidRPr="00F61F52" w:rsidRDefault="00D4398A" w:rsidP="00D4398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F61F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3F7EB" w14:textId="2B540466" w:rsidR="00D4398A" w:rsidRPr="00D278B0" w:rsidRDefault="00FA5D90" w:rsidP="00D4398A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1 520 502</w:t>
            </w:r>
            <w:r w:rsidR="00BA2F9D" w:rsidRPr="00BA2F9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AC95D" w14:textId="77777777" w:rsidR="00D4398A" w:rsidRPr="00D4398A" w:rsidRDefault="00D4398A" w:rsidP="00D4398A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3 481 064</w:t>
            </w:r>
          </w:p>
        </w:tc>
      </w:tr>
      <w:tr w:rsidR="00D4398A" w:rsidRPr="00D278B0" w14:paraId="2838BC8E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9096E" w14:textId="77777777" w:rsidR="00D4398A" w:rsidRPr="00F61F52" w:rsidRDefault="00D4398A" w:rsidP="00D4398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B80F3" w14:textId="513998FE" w:rsidR="00D4398A" w:rsidRPr="00D278B0" w:rsidRDefault="00FA5D90" w:rsidP="00D4398A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0 502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EC8C3" w14:textId="77777777" w:rsidR="00D4398A" w:rsidRPr="00D4398A" w:rsidRDefault="00D4398A" w:rsidP="00D4398A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4398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3 481 064</w:t>
            </w:r>
          </w:p>
        </w:tc>
      </w:tr>
      <w:tr w:rsidR="00FA5D90" w:rsidRPr="00D278B0" w14:paraId="6C35C0FA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A653A7" w14:textId="77777777" w:rsidR="00FA5D90" w:rsidRPr="00F61F52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3ECC2" w14:textId="29AF1D3E" w:rsidR="00FA5D90" w:rsidRPr="00865388" w:rsidRDefault="00FA5D90" w:rsidP="00FA5D90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983 245</w:t>
            </w: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EA611" w14:textId="1CC630FD" w:rsidR="00FA5D90" w:rsidRPr="00120E85" w:rsidRDefault="00AD11EC" w:rsidP="00FA5D90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red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885 339</w:t>
            </w:r>
          </w:p>
        </w:tc>
      </w:tr>
      <w:tr w:rsidR="00FA5D90" w:rsidRPr="00D278B0" w14:paraId="5F11D6B0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3918C0" w14:textId="77777777" w:rsidR="00FA5D90" w:rsidRPr="00F61F52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7672C" w14:textId="77777777" w:rsidR="00FA5D90" w:rsidRPr="00865388" w:rsidRDefault="00FA5D90" w:rsidP="00FA5D90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A5D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BDF2A1" w14:textId="7A522463" w:rsidR="00FA5D90" w:rsidRPr="00D4398A" w:rsidRDefault="00FA5D90" w:rsidP="00FA5D90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00AD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FA5D90" w:rsidRPr="00D278B0" w14:paraId="4EF4661E" w14:textId="77777777" w:rsidTr="009364E0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613B9" w14:textId="77777777" w:rsidR="00FA5D90" w:rsidRPr="00F61F52" w:rsidRDefault="00FA5D90" w:rsidP="00FA5D9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61F5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F8EBA" w14:textId="3C4AD8EF" w:rsidR="00FA5D90" w:rsidRPr="00865388" w:rsidRDefault="00FA5D90" w:rsidP="00FA5D90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983 245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34C56" w14:textId="755CE4A7" w:rsidR="00FA5D90" w:rsidRPr="00120E85" w:rsidRDefault="00AD11EC" w:rsidP="00FA5D90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red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885 339</w:t>
            </w:r>
          </w:p>
        </w:tc>
      </w:tr>
    </w:tbl>
    <w:p w14:paraId="10FE75E0" w14:textId="77777777" w:rsidR="000B04FB" w:rsidRPr="00DE47C3" w:rsidRDefault="008A2CE3" w:rsidP="00E0211F">
      <w:pPr>
        <w:pStyle w:val="Heading1"/>
        <w:keepNext w:val="0"/>
        <w:rPr>
          <w:rFonts w:ascii="Arial" w:hAnsi="Arial" w:cs="Arial"/>
          <w:lang w:val="sk-SK"/>
        </w:rPr>
      </w:pPr>
      <w:r w:rsidRPr="00DE47C3">
        <w:rPr>
          <w:rFonts w:ascii="Arial" w:hAnsi="Arial" w:cs="Arial"/>
          <w:lang w:val="sk-SK"/>
        </w:rPr>
        <w:t>Finančné účt</w:t>
      </w:r>
      <w:r w:rsidR="00FE32C3" w:rsidRPr="00DE47C3">
        <w:rPr>
          <w:rFonts w:ascii="Arial" w:hAnsi="Arial" w:cs="Arial"/>
          <w:lang w:val="sk-SK"/>
        </w:rPr>
        <w:t>y</w:t>
      </w:r>
    </w:p>
    <w:p w14:paraId="0CFCD836" w14:textId="77777777" w:rsidR="008D428C" w:rsidRPr="00DE47C3" w:rsidRDefault="008D428C" w:rsidP="008D428C">
      <w:pPr>
        <w:keepNext w:val="0"/>
        <w:rPr>
          <w:rFonts w:ascii="Arial" w:hAnsi="Arial" w:cs="Arial"/>
          <w:lang w:val="sk-SK"/>
        </w:rPr>
      </w:pPr>
      <w:r w:rsidRPr="00DE47C3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800"/>
        <w:gridCol w:w="2800"/>
      </w:tblGrid>
      <w:tr w:rsidR="00C631BE" w:rsidRPr="00D278B0" w14:paraId="5E7AA914" w14:textId="77777777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FF4E2E" w14:textId="77777777" w:rsidR="00C631BE" w:rsidRPr="00DE47C3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E47C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672E41" w14:textId="77777777" w:rsidR="00C631BE" w:rsidRPr="00DE47C3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E47C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662A8A" w14:textId="77777777" w:rsidR="00C631BE" w:rsidRPr="00DE47C3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E47C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DE47C3" w:rsidRPr="00D278B0" w14:paraId="5FA50EFE" w14:textId="77777777" w:rsidTr="00AB2E25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53FE8" w14:textId="77777777" w:rsidR="00DE47C3" w:rsidRPr="00D0117A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117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16061" w14:textId="77777777" w:rsidR="00DE47C3" w:rsidRPr="00D278B0" w:rsidRDefault="00F61F52" w:rsidP="00DE47C3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F61F52">
              <w:rPr>
                <w:rFonts w:ascii="Arial" w:hAnsi="Arial" w:cs="Arial"/>
                <w:sz w:val="16"/>
                <w:szCs w:val="16"/>
              </w:rPr>
              <w:t xml:space="preserve">205 993    </w:t>
            </w:r>
            <w:r w:rsidR="00DE47C3" w:rsidRPr="00D278B0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BB2C74" w14:textId="77777777" w:rsidR="00DE47C3" w:rsidRPr="00DE47C3" w:rsidRDefault="00DE47C3" w:rsidP="00DE47C3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47C3">
              <w:rPr>
                <w:rFonts w:ascii="Arial" w:hAnsi="Arial" w:cs="Arial"/>
                <w:sz w:val="16"/>
                <w:szCs w:val="16"/>
              </w:rPr>
              <w:t xml:space="preserve">154 836 </w:t>
            </w:r>
          </w:p>
        </w:tc>
      </w:tr>
      <w:tr w:rsidR="00DE47C3" w:rsidRPr="00D278B0" w14:paraId="0AF0D0DB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D1098" w14:textId="77777777" w:rsidR="00DE47C3" w:rsidRPr="00D0117A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117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28DC1" w14:textId="77777777" w:rsidR="00DE47C3" w:rsidRPr="00D278B0" w:rsidRDefault="00D0117A" w:rsidP="00DE47C3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0117A">
              <w:rPr>
                <w:rFonts w:ascii="Arial" w:hAnsi="Arial" w:cs="Arial"/>
                <w:sz w:val="16"/>
                <w:szCs w:val="16"/>
              </w:rPr>
              <w:t>9 773 085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50C97" w14:textId="77777777" w:rsidR="00DE47C3" w:rsidRPr="00DE47C3" w:rsidRDefault="00DE47C3" w:rsidP="00DE47C3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47C3">
              <w:rPr>
                <w:rFonts w:ascii="Arial" w:hAnsi="Arial" w:cs="Arial"/>
                <w:sz w:val="16"/>
                <w:szCs w:val="16"/>
              </w:rPr>
              <w:t>8 475 812</w:t>
            </w:r>
          </w:p>
        </w:tc>
      </w:tr>
      <w:tr w:rsidR="00264730" w:rsidRPr="00D278B0" w14:paraId="4F93953C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89066C" w14:textId="77777777" w:rsidR="00264730" w:rsidRPr="00D0117A" w:rsidRDefault="00264730" w:rsidP="0026473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117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84529" w14:textId="77777777" w:rsidR="00264730" w:rsidRPr="00D278B0" w:rsidRDefault="00264730" w:rsidP="00264730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439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120D44" w14:textId="77777777" w:rsidR="00264730" w:rsidRPr="00DE47C3" w:rsidRDefault="00264730" w:rsidP="00264730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398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264730" w:rsidRPr="00D278B0" w14:paraId="304E1E1D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10D17" w14:textId="77777777" w:rsidR="00264730" w:rsidRPr="00D0117A" w:rsidRDefault="00264730" w:rsidP="0026473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117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02138" w14:textId="77777777" w:rsidR="00264730" w:rsidRPr="00DE28FD" w:rsidRDefault="00264730" w:rsidP="00264730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1 704 307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37308C" w14:textId="77777777" w:rsidR="00264730" w:rsidRPr="00DE47C3" w:rsidRDefault="00264730" w:rsidP="00264730">
            <w:pPr>
              <w:tabs>
                <w:tab w:val="left" w:pos="2660"/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E47C3">
              <w:rPr>
                <w:rFonts w:ascii="Arial" w:hAnsi="Arial" w:cs="Arial"/>
                <w:sz w:val="16"/>
                <w:szCs w:val="16"/>
              </w:rPr>
              <w:t>578 245</w:t>
            </w:r>
          </w:p>
        </w:tc>
      </w:tr>
      <w:tr w:rsidR="00264730" w:rsidRPr="00D278B0" w14:paraId="702D26E0" w14:textId="77777777" w:rsidTr="00AB2E25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E5FB4D" w14:textId="77777777" w:rsidR="00264730" w:rsidRPr="00D0117A" w:rsidRDefault="00264730" w:rsidP="0026473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117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69EB9" w14:textId="77777777" w:rsidR="00264730" w:rsidRPr="00D278B0" w:rsidRDefault="00264730" w:rsidP="00264730">
            <w:pPr>
              <w:keepNext w:val="0"/>
              <w:tabs>
                <w:tab w:val="left" w:pos="2660"/>
              </w:tabs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F61F5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11 683 385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6412AC" w14:textId="77777777" w:rsidR="00264730" w:rsidRPr="00DE47C3" w:rsidRDefault="00264730" w:rsidP="00264730">
            <w:pPr>
              <w:keepNext w:val="0"/>
              <w:tabs>
                <w:tab w:val="left" w:pos="2660"/>
              </w:tabs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E47C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9 208 893</w:t>
            </w:r>
          </w:p>
        </w:tc>
      </w:tr>
    </w:tbl>
    <w:p w14:paraId="0F3949C7" w14:textId="77777777" w:rsidR="00EB7D0A" w:rsidRPr="00D278B0" w:rsidRDefault="00EB7D0A" w:rsidP="00AB2E25">
      <w:pPr>
        <w:pStyle w:val="Heading1"/>
        <w:keepNext w:val="0"/>
        <w:numPr>
          <w:ilvl w:val="0"/>
          <w:numId w:val="0"/>
        </w:numPr>
        <w:spacing w:before="240"/>
        <w:ind w:left="454"/>
        <w:rPr>
          <w:rFonts w:ascii="Arial" w:hAnsi="Arial" w:cs="Arial"/>
          <w:highlight w:val="yellow"/>
          <w:lang w:val="sk-SK"/>
        </w:rPr>
      </w:pPr>
    </w:p>
    <w:p w14:paraId="23D00813" w14:textId="77777777" w:rsidR="00EB7D0A" w:rsidRPr="00D278B0" w:rsidRDefault="00EB7D0A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7ED27DE4" w14:textId="77777777" w:rsidR="000B04FB" w:rsidRPr="00DE47C3" w:rsidRDefault="005220D9" w:rsidP="00A555DC">
      <w:pPr>
        <w:pStyle w:val="Heading1"/>
        <w:keepNext w:val="0"/>
        <w:spacing w:before="240"/>
        <w:rPr>
          <w:rFonts w:ascii="Arial" w:hAnsi="Arial" w:cs="Arial"/>
          <w:lang w:val="sk-SK"/>
        </w:rPr>
      </w:pPr>
      <w:r w:rsidRPr="00DE47C3">
        <w:rPr>
          <w:rFonts w:ascii="Arial" w:hAnsi="Arial" w:cs="Arial"/>
          <w:lang w:val="sk-SK"/>
        </w:rPr>
        <w:lastRenderedPageBreak/>
        <w:t>ČASOVÉ ROZLÍŠENIE</w:t>
      </w:r>
    </w:p>
    <w:p w14:paraId="6C348E7C" w14:textId="77777777" w:rsidR="008D428C" w:rsidRPr="00DE47C3" w:rsidRDefault="008D428C" w:rsidP="008D428C">
      <w:pPr>
        <w:keepNext w:val="0"/>
        <w:rPr>
          <w:rFonts w:ascii="Arial" w:hAnsi="Arial" w:cs="Arial"/>
          <w:lang w:val="sk-SK"/>
        </w:rPr>
      </w:pPr>
      <w:r w:rsidRPr="00DE47C3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2680"/>
        <w:gridCol w:w="2680"/>
      </w:tblGrid>
      <w:tr w:rsidR="00D77ED9" w:rsidRPr="00D278B0" w14:paraId="6AE4DA04" w14:textId="77777777" w:rsidTr="00D77ED9">
        <w:trPr>
          <w:trHeight w:val="705"/>
        </w:trPr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4B1239" w14:textId="77777777" w:rsidR="00D77ED9" w:rsidRPr="00500FD0" w:rsidRDefault="00D77ED9" w:rsidP="00D77ED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položky časového rozlíšenia</w:t>
            </w:r>
          </w:p>
        </w:tc>
        <w:tc>
          <w:tcPr>
            <w:tcW w:w="26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06F331" w14:textId="77777777" w:rsidR="00D77ED9" w:rsidRPr="00500FD0" w:rsidRDefault="00D77ED9" w:rsidP="00D77ED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6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C7A83" w14:textId="77777777" w:rsidR="00D77ED9" w:rsidRPr="00500FD0" w:rsidRDefault="00D77ED9" w:rsidP="00D77ED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364E0" w:rsidRPr="00D278B0" w14:paraId="5EA1716C" w14:textId="77777777" w:rsidTr="009364E0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8CB0E7" w14:textId="77777777" w:rsidR="009364E0" w:rsidRPr="00500FD0" w:rsidRDefault="009364E0" w:rsidP="00D77ED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Náklady budúcich období dlhodobé,  z toho: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6B8C05" w14:textId="77777777" w:rsidR="009364E0" w:rsidRPr="00500FD0" w:rsidRDefault="00B02DF6" w:rsidP="00F166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E7908E" w14:textId="77777777" w:rsidR="009364E0" w:rsidRPr="00500FD0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DE47C3" w:rsidRPr="00D278B0" w14:paraId="72E7A38E" w14:textId="77777777" w:rsidTr="00AB2E25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93444" w14:textId="77777777" w:rsidR="00DE47C3" w:rsidRPr="00500FD0" w:rsidRDefault="00DE47C3" w:rsidP="00DE47C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budúcich období krátkodobé, z 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71475" w14:textId="77777777" w:rsidR="00DE47C3" w:rsidRPr="00500FD0" w:rsidRDefault="00AE371D" w:rsidP="00DE47C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272 886</w:t>
            </w:r>
            <w:r w:rsidR="00500FD0" w:rsidRPr="00500FD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89ACD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255 620</w:t>
            </w:r>
          </w:p>
        </w:tc>
      </w:tr>
      <w:tr w:rsidR="00DE47C3" w:rsidRPr="00D278B0" w14:paraId="01D8BEC7" w14:textId="77777777" w:rsidTr="002751B0">
        <w:trPr>
          <w:trHeight w:val="33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A6CCE" w14:textId="77777777" w:rsidR="00DE47C3" w:rsidRPr="00500FD0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Nájomné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CFC2A" w14:textId="77777777" w:rsidR="00DE47C3" w:rsidRPr="00500FD0" w:rsidRDefault="00500FD0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264 256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52D597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229 614</w:t>
            </w:r>
          </w:p>
        </w:tc>
      </w:tr>
      <w:tr w:rsidR="00DE47C3" w:rsidRPr="00D278B0" w14:paraId="66F204E2" w14:textId="77777777" w:rsidTr="002751B0">
        <w:trPr>
          <w:trHeight w:val="315"/>
        </w:trPr>
        <w:tc>
          <w:tcPr>
            <w:tcW w:w="3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1B7F41" w14:textId="77777777" w:rsidR="00DE47C3" w:rsidRPr="00500FD0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Reklama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DCBD8" w14:textId="77777777" w:rsidR="00DE47C3" w:rsidRPr="00500FD0" w:rsidRDefault="00500FD0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B1BED0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6 407</w:t>
            </w:r>
          </w:p>
        </w:tc>
      </w:tr>
      <w:tr w:rsidR="00DE47C3" w:rsidRPr="00D278B0" w14:paraId="0EDBAC95" w14:textId="77777777" w:rsidTr="007C16BC">
        <w:trPr>
          <w:trHeight w:val="315"/>
        </w:trPr>
        <w:tc>
          <w:tcPr>
            <w:tcW w:w="37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236CD" w14:textId="77777777" w:rsidR="00DE47C3" w:rsidRPr="00500FD0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Poistné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ED5B78" w14:textId="77777777" w:rsidR="00DE47C3" w:rsidRPr="00500FD0" w:rsidRDefault="00500FD0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355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AF451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8 269</w:t>
            </w:r>
          </w:p>
        </w:tc>
      </w:tr>
      <w:tr w:rsidR="00DE47C3" w:rsidRPr="00D278B0" w14:paraId="397CFC57" w14:textId="77777777" w:rsidTr="007C16BC">
        <w:trPr>
          <w:trHeight w:val="315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788C00" w14:textId="77777777" w:rsidR="00DE47C3" w:rsidRPr="00500FD0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Iné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9F947F" w14:textId="77777777" w:rsidR="00DE47C3" w:rsidRPr="00500FD0" w:rsidRDefault="00A90346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275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10A454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11 330</w:t>
            </w:r>
          </w:p>
        </w:tc>
      </w:tr>
      <w:tr w:rsidR="00DE47C3" w:rsidRPr="00D278B0" w14:paraId="57CB7582" w14:textId="77777777" w:rsidTr="009364E0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E95692" w14:textId="77777777" w:rsidR="00DE47C3" w:rsidRPr="00500FD0" w:rsidRDefault="00DE47C3" w:rsidP="00DE47C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Príjmy budúcich období dlhodobé, z 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AAE506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0E3AF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DE47C3" w:rsidRPr="00D278B0" w14:paraId="6B263D49" w14:textId="77777777" w:rsidTr="009364E0">
        <w:trPr>
          <w:trHeight w:val="480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7DA43" w14:textId="77777777" w:rsidR="00DE47C3" w:rsidRPr="00500FD0" w:rsidRDefault="00DE47C3" w:rsidP="00DE47C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Príjmy budúcich období krátkodobé, z toho: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2D149B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7C571A" w14:textId="77777777" w:rsidR="00DE47C3" w:rsidRPr="00500FD0" w:rsidRDefault="00DE47C3" w:rsidP="00DE47C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0F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</w:tbl>
    <w:p w14:paraId="350A063E" w14:textId="77777777" w:rsidR="00D77ED9" w:rsidRPr="00D278B0" w:rsidRDefault="00D77ED9" w:rsidP="008D428C">
      <w:pPr>
        <w:keepNext w:val="0"/>
        <w:rPr>
          <w:rFonts w:ascii="Arial" w:hAnsi="Arial" w:cs="Arial"/>
          <w:highlight w:val="yellow"/>
          <w:lang w:val="sk-SK"/>
        </w:rPr>
      </w:pPr>
    </w:p>
    <w:p w14:paraId="5C9E4194" w14:textId="77777777" w:rsidR="000B04FB" w:rsidRPr="007F5198" w:rsidRDefault="00CF5176" w:rsidP="00E0211F">
      <w:pPr>
        <w:pStyle w:val="Heading1"/>
        <w:keepNext w:val="0"/>
        <w:rPr>
          <w:rFonts w:ascii="Arial" w:hAnsi="Arial" w:cs="Arial"/>
          <w:lang w:val="sk-SK"/>
        </w:rPr>
      </w:pPr>
      <w:r w:rsidRPr="007F5198">
        <w:rPr>
          <w:rFonts w:ascii="Arial" w:hAnsi="Arial" w:cs="Arial"/>
          <w:lang w:val="sk-SK"/>
        </w:rPr>
        <w:t>VlasTNÉ IMANIE</w:t>
      </w:r>
    </w:p>
    <w:p w14:paraId="3E46A86D" w14:textId="77777777" w:rsidR="00E57DB8" w:rsidRPr="007F5198" w:rsidRDefault="00CF5176" w:rsidP="00E0211F">
      <w:pPr>
        <w:keepNext w:val="0"/>
        <w:rPr>
          <w:rFonts w:ascii="Arial" w:hAnsi="Arial" w:cs="Arial"/>
          <w:lang w:val="sk-SK"/>
        </w:rPr>
      </w:pPr>
      <w:r w:rsidRPr="007F5198">
        <w:rPr>
          <w:rFonts w:ascii="Arial" w:hAnsi="Arial" w:cs="Arial"/>
          <w:lang w:val="sk-SK"/>
        </w:rPr>
        <w:t xml:space="preserve">Základné imanie </w:t>
      </w:r>
      <w:r w:rsidR="000B04FB" w:rsidRPr="007F5198">
        <w:rPr>
          <w:rFonts w:ascii="Arial" w:hAnsi="Arial" w:cs="Arial"/>
          <w:lang w:val="sk-SK"/>
        </w:rPr>
        <w:t xml:space="preserve">spoločnosti </w:t>
      </w:r>
      <w:r w:rsidRPr="007F5198">
        <w:rPr>
          <w:rFonts w:ascii="Arial" w:hAnsi="Arial" w:cs="Arial"/>
          <w:lang w:val="sk-SK"/>
        </w:rPr>
        <w:t>je zložené</w:t>
      </w:r>
      <w:r w:rsidR="000B04FB" w:rsidRPr="007F5198">
        <w:rPr>
          <w:rFonts w:ascii="Arial" w:hAnsi="Arial" w:cs="Arial"/>
          <w:lang w:val="sk-SK"/>
        </w:rPr>
        <w:t xml:space="preserve"> z  </w:t>
      </w:r>
      <w:r w:rsidR="000B04FB" w:rsidRPr="007F5198">
        <w:rPr>
          <w:rFonts w:ascii="Arial" w:hAnsi="Arial" w:cs="Arial"/>
          <w:iCs/>
          <w:lang w:val="sk-SK"/>
        </w:rPr>
        <w:t>akcií</w:t>
      </w:r>
      <w:r w:rsidR="000B04FB" w:rsidRPr="007F5198">
        <w:rPr>
          <w:rFonts w:ascii="Arial" w:hAnsi="Arial" w:cs="Arial"/>
          <w:i/>
          <w:iCs/>
          <w:lang w:val="sk-SK"/>
        </w:rPr>
        <w:t xml:space="preserve"> </w:t>
      </w:r>
      <w:r w:rsidR="000B04FB" w:rsidRPr="007F5198">
        <w:rPr>
          <w:rFonts w:ascii="Arial" w:hAnsi="Arial" w:cs="Arial"/>
          <w:lang w:val="sk-SK"/>
        </w:rPr>
        <w:t>pln</w:t>
      </w:r>
      <w:r w:rsidRPr="007F5198">
        <w:rPr>
          <w:rFonts w:ascii="Arial" w:hAnsi="Arial" w:cs="Arial"/>
          <w:lang w:val="sk-SK"/>
        </w:rPr>
        <w:t>e</w:t>
      </w:r>
      <w:r w:rsidR="000B04FB" w:rsidRPr="007F5198">
        <w:rPr>
          <w:rFonts w:ascii="Arial" w:hAnsi="Arial" w:cs="Arial"/>
          <w:lang w:val="sk-SK"/>
        </w:rPr>
        <w:t xml:space="preserve"> upísaných a</w:t>
      </w:r>
      <w:r w:rsidR="000474ED" w:rsidRPr="007F5198">
        <w:rPr>
          <w:rFonts w:ascii="Arial" w:hAnsi="Arial" w:cs="Arial"/>
          <w:lang w:val="sk-SK"/>
        </w:rPr>
        <w:t> </w:t>
      </w:r>
      <w:r w:rsidR="000B04FB" w:rsidRPr="007F5198">
        <w:rPr>
          <w:rFonts w:ascii="Arial" w:hAnsi="Arial" w:cs="Arial"/>
          <w:lang w:val="sk-SK"/>
        </w:rPr>
        <w:t xml:space="preserve">splatených, s nominálnou hodnotou </w:t>
      </w:r>
      <w:r w:rsidR="00B2157B" w:rsidRPr="007F5198">
        <w:rPr>
          <w:rFonts w:ascii="Arial" w:hAnsi="Arial" w:cs="Arial"/>
          <w:lang w:val="sk-SK"/>
        </w:rPr>
        <w:t>6 639 EUR</w:t>
      </w:r>
      <w:r w:rsidR="000B04FB" w:rsidRPr="007F5198">
        <w:rPr>
          <w:rFonts w:ascii="Arial" w:hAnsi="Arial" w:cs="Arial"/>
          <w:lang w:val="sk-SK"/>
        </w:rPr>
        <w:t xml:space="preserve">. </w:t>
      </w:r>
    </w:p>
    <w:p w14:paraId="37B83963" w14:textId="77777777" w:rsidR="00AC3661" w:rsidRPr="007F5198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7F5198">
        <w:rPr>
          <w:rFonts w:ascii="Arial" w:hAnsi="Arial" w:cs="Arial"/>
          <w:lang w:val="sk-SK"/>
        </w:rPr>
        <w:t>Informácie o rozdelení účtovného zisku al</w:t>
      </w:r>
      <w:r w:rsidR="00425254" w:rsidRPr="007F5198">
        <w:rPr>
          <w:rFonts w:ascii="Arial" w:hAnsi="Arial" w:cs="Arial"/>
          <w:lang w:val="sk-SK"/>
        </w:rPr>
        <w:t>ebo o vysporiadaní</w:t>
      </w:r>
      <w:r w:rsidRPr="007F5198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780"/>
      </w:tblGrid>
      <w:tr w:rsidR="00503676" w:rsidRPr="00D278B0" w14:paraId="1F25F610" w14:textId="77777777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7E5200" w14:textId="77777777" w:rsidR="00503676" w:rsidRPr="0047231A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1C84F8" w14:textId="77777777" w:rsidR="00503676" w:rsidRPr="0047231A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503676" w:rsidRPr="00D278B0" w14:paraId="5726F633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5D80BC" w14:textId="77777777" w:rsidR="00503676" w:rsidRPr="0047231A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205343" w14:textId="77777777" w:rsidR="00503676" w:rsidRPr="0047231A" w:rsidRDefault="0090528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1 583 473</w:t>
            </w:r>
          </w:p>
        </w:tc>
      </w:tr>
      <w:tr w:rsidR="00503676" w:rsidRPr="00D278B0" w14:paraId="4E1EAAB9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BFD999" w14:textId="77777777" w:rsidR="00503676" w:rsidRPr="0047231A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B789B" w14:textId="77777777" w:rsidR="00503676" w:rsidRPr="0047231A" w:rsidRDefault="00503676" w:rsidP="00AB2E2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D278B0" w14:paraId="3FEC547D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861F0" w14:textId="77777777" w:rsidR="00503676" w:rsidRPr="0047231A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21E8C9" w14:textId="77777777" w:rsidR="00503676" w:rsidRPr="0047231A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503676"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10AF3" w:rsidRPr="00D278B0" w14:paraId="4DE47505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227B5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6A44F5" w14:textId="77777777" w:rsidR="00E10AF3" w:rsidRPr="0047231A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10AF3" w:rsidRPr="00D278B0" w14:paraId="34AD99FB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6A3122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EBC9E9" w14:textId="77777777" w:rsidR="00E10AF3" w:rsidRPr="0047231A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10AF3" w:rsidRPr="00D278B0" w14:paraId="59306A78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8FDB7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A0C8E" w14:textId="77777777" w:rsidR="00E10AF3" w:rsidRPr="0047231A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10AF3" w:rsidRPr="00D278B0" w14:paraId="6EF98FDC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7167FE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F526A" w14:textId="77777777" w:rsidR="00E10AF3" w:rsidRPr="0047231A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503676" w:rsidRPr="00D278B0" w14:paraId="7C3C0D08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10E594" w14:textId="77777777" w:rsidR="00503676" w:rsidRPr="0047231A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4445F1" w14:textId="77777777" w:rsidR="00503676" w:rsidRPr="0047231A" w:rsidRDefault="0047231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1 583 473</w:t>
            </w:r>
          </w:p>
        </w:tc>
      </w:tr>
      <w:tr w:rsidR="00E10AF3" w:rsidRPr="00D278B0" w14:paraId="10CEF221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CCEDFC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29C9D" w14:textId="77777777" w:rsidR="00E10AF3" w:rsidRPr="0047231A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E10AF3" w:rsidRPr="00D278B0" w14:paraId="6F7BA396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B8D37" w14:textId="77777777" w:rsidR="00E10AF3" w:rsidRPr="0047231A" w:rsidRDefault="00E10AF3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55DC9" w14:textId="77777777" w:rsidR="00E10AF3" w:rsidRPr="0047231A" w:rsidRDefault="00E10AF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503676" w:rsidRPr="00D278B0" w14:paraId="16F712CC" w14:textId="77777777" w:rsidTr="00AB2E25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3F9AD7" w14:textId="77777777" w:rsidR="00503676" w:rsidRPr="0047231A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2412EF" w14:textId="77777777" w:rsidR="00503676" w:rsidRPr="0047231A" w:rsidRDefault="0047231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7231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1 583 473</w:t>
            </w:r>
          </w:p>
        </w:tc>
      </w:tr>
    </w:tbl>
    <w:p w14:paraId="1F98E9E3" w14:textId="77777777" w:rsidR="00FD5857" w:rsidRPr="00D278B0" w:rsidRDefault="00FD5857" w:rsidP="00425254">
      <w:pPr>
        <w:rPr>
          <w:rFonts w:ascii="Arial" w:hAnsi="Arial" w:cs="Arial"/>
          <w:highlight w:val="yellow"/>
          <w:lang w:val="sk-SK"/>
        </w:rPr>
      </w:pPr>
    </w:p>
    <w:p w14:paraId="485171C5" w14:textId="77777777" w:rsidR="00747C0D" w:rsidRPr="00D278B0" w:rsidRDefault="00747C0D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77867744" w14:textId="77777777" w:rsidR="00AB65DE" w:rsidRPr="00D278B0" w:rsidRDefault="00AB65DE">
      <w:pPr>
        <w:keepNext w:val="0"/>
        <w:spacing w:after="0"/>
        <w:jc w:val="left"/>
        <w:rPr>
          <w:rFonts w:ascii="Arial" w:hAnsi="Arial" w:cs="Arial"/>
          <w:iCs/>
          <w:color w:val="333399"/>
          <w:szCs w:val="24"/>
          <w:highlight w:val="yellow"/>
          <w:lang w:val="sk-SK" w:eastAsia="sk-SK"/>
        </w:rPr>
      </w:pPr>
      <w:r w:rsidRPr="00D278B0">
        <w:rPr>
          <w:rFonts w:ascii="Arial" w:hAnsi="Arial" w:cs="Arial"/>
          <w:highlight w:val="yellow"/>
        </w:rPr>
        <w:br w:type="page"/>
      </w:r>
    </w:p>
    <w:p w14:paraId="7C9A70B3" w14:textId="77777777" w:rsidR="000B04FB" w:rsidRPr="00552F4D" w:rsidRDefault="00C96276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5" w:name="_Toc474124213"/>
      <w:bookmarkStart w:id="26" w:name="_Toc474124325"/>
      <w:r w:rsidRPr="00552F4D">
        <w:rPr>
          <w:rFonts w:ascii="Arial" w:hAnsi="Arial" w:cs="Arial"/>
          <w:lang w:val="sk-SK"/>
        </w:rPr>
        <w:lastRenderedPageBreak/>
        <w:t>R</w:t>
      </w:r>
      <w:r w:rsidR="000B04FB" w:rsidRPr="00552F4D">
        <w:rPr>
          <w:rFonts w:ascii="Arial" w:hAnsi="Arial" w:cs="Arial"/>
          <w:lang w:val="sk-SK"/>
        </w:rPr>
        <w:t>ezervy</w:t>
      </w:r>
      <w:bookmarkEnd w:id="25"/>
      <w:bookmarkEnd w:id="26"/>
    </w:p>
    <w:p w14:paraId="4BE26CC0" w14:textId="77777777" w:rsidR="00AC3661" w:rsidRPr="00552F4D" w:rsidRDefault="00425254" w:rsidP="00AC3661">
      <w:pPr>
        <w:keepNext w:val="0"/>
        <w:rPr>
          <w:rFonts w:ascii="Arial" w:hAnsi="Arial" w:cs="Arial"/>
          <w:lang w:val="sk-SK"/>
        </w:rPr>
      </w:pPr>
      <w:r w:rsidRPr="00552F4D">
        <w:rPr>
          <w:rFonts w:ascii="Arial" w:hAnsi="Arial" w:cs="Arial"/>
          <w:lang w:val="sk-SK"/>
        </w:rPr>
        <w:t>Informácie</w:t>
      </w:r>
      <w:r w:rsidR="00AC3661" w:rsidRPr="00552F4D">
        <w:rPr>
          <w:rFonts w:ascii="Arial" w:hAnsi="Arial" w:cs="Arial"/>
          <w:lang w:val="sk-SK"/>
        </w:rPr>
        <w:t xml:space="preserve"> o</w:t>
      </w:r>
      <w:r w:rsidR="00722B5C" w:rsidRPr="00552F4D">
        <w:rPr>
          <w:rFonts w:ascii="Arial" w:hAnsi="Arial" w:cs="Arial"/>
          <w:lang w:val="sk-SK"/>
        </w:rPr>
        <w:t> </w:t>
      </w:r>
      <w:r w:rsidR="00AC3661" w:rsidRPr="00552F4D">
        <w:rPr>
          <w:rFonts w:ascii="Arial" w:hAnsi="Arial" w:cs="Arial"/>
          <w:lang w:val="sk-SK"/>
        </w:rPr>
        <w:t>rezervách</w:t>
      </w:r>
    </w:p>
    <w:tbl>
      <w:tblPr>
        <w:tblW w:w="90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385"/>
        <w:gridCol w:w="1380"/>
        <w:gridCol w:w="1380"/>
        <w:gridCol w:w="1380"/>
        <w:gridCol w:w="1380"/>
      </w:tblGrid>
      <w:tr w:rsidR="00C217D4" w:rsidRPr="00552F4D" w14:paraId="469950D0" w14:textId="77777777" w:rsidTr="00AB2E25">
        <w:trPr>
          <w:trHeight w:val="330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72E6FA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6905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3EDDE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C217D4" w:rsidRPr="00552F4D" w14:paraId="3A6C8C13" w14:textId="77777777" w:rsidTr="00747C0D">
        <w:trPr>
          <w:trHeight w:val="660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2BE1C73" w14:textId="77777777" w:rsidR="00C217D4" w:rsidRPr="00552F4D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5615EF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944778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86A8AE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01C5C5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0CF701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</w:tr>
      <w:tr w:rsidR="00D64E48" w:rsidRPr="00D278B0" w14:paraId="331CB40A" w14:textId="77777777" w:rsidTr="00D63572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467CE8" w14:textId="77777777" w:rsidR="00D64E48" w:rsidRPr="00552F4D" w:rsidRDefault="00D64E48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2BF7A" w14:textId="77777777" w:rsidR="00D64E48" w:rsidRPr="00552F4D" w:rsidRDefault="005F461F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87414" w14:textId="77777777" w:rsidR="00D64E48" w:rsidRPr="00552F4D" w:rsidRDefault="00D64E48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9E50E" w14:textId="77777777" w:rsidR="00D64E48" w:rsidRPr="00552F4D" w:rsidRDefault="00D64E48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50FFE" w14:textId="77777777" w:rsidR="00D64E48" w:rsidRPr="00552F4D" w:rsidRDefault="00D64E48" w:rsidP="00D6357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936F2D" w14:textId="77777777" w:rsidR="00D64E48" w:rsidRPr="00552F4D" w:rsidRDefault="005F461F" w:rsidP="00D6357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552F4D" w:rsidRPr="00D278B0" w14:paraId="66148221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33C14B" w14:textId="77777777" w:rsidR="00552F4D" w:rsidRPr="00552F4D" w:rsidRDefault="00552F4D" w:rsidP="00552F4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8B4189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1 387 047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5DFA91" w14:textId="77777777" w:rsidR="00552F4D" w:rsidRPr="00EB7DD1" w:rsidRDefault="00CA6196" w:rsidP="00552F4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1 235 027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23F55" w14:textId="77777777" w:rsidR="00552F4D" w:rsidRPr="00EB7DD1" w:rsidRDefault="00CA6196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1 185 823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44B44" w14:textId="77777777" w:rsidR="00552F4D" w:rsidRPr="00EB7DD1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6829B2" w14:textId="07BCC1B3" w:rsidR="00552F4D" w:rsidRPr="00EB7DD1" w:rsidRDefault="00CA6196" w:rsidP="00552F4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1 435 35</w:t>
            </w:r>
            <w:r w:rsidR="00455C1E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</w:tr>
      <w:tr w:rsidR="00EB7DD1" w:rsidRPr="00D278B0" w14:paraId="77DC8CEB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D11E8E" w14:textId="77777777" w:rsidR="00EB7DD1" w:rsidRPr="00552F4D" w:rsidRDefault="00EB7DD1" w:rsidP="00EB7DD1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Nájom z obratu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8DFD02" w14:textId="77777777" w:rsidR="00EB7DD1" w:rsidRPr="00552F4D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247 620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0243F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pl-PL" w:eastAsia="pl-PL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</w:rPr>
              <w:t>70 347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EB5BA7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</w:t>
            </w:r>
            <w:r w:rsidR="004221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106 476</w:t>
            </w: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27FC8C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EB7DD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104965" w14:textId="77777777" w:rsidR="00EB7DD1" w:rsidRPr="00EB7DD1" w:rsidRDefault="004D5BA2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211 491</w:t>
            </w:r>
          </w:p>
        </w:tc>
      </w:tr>
      <w:tr w:rsidR="00EB7DD1" w:rsidRPr="00D278B0" w14:paraId="691AF7AF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6FC6B" w14:textId="77777777" w:rsidR="00EB7DD1" w:rsidRPr="00552F4D" w:rsidRDefault="00EB7DD1" w:rsidP="00EB7DD1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Vedľajšie náklady z nájmu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E8831" w14:textId="77777777" w:rsidR="00EB7DD1" w:rsidRPr="00552F4D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273 398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1B61D2" w14:textId="77777777" w:rsidR="00EB7DD1" w:rsidRPr="00EB7DD1" w:rsidRDefault="002B48C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351 637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847A99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(2</w:t>
            </w:r>
            <w:r w:rsidR="002B48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</w:t>
            </w: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2B48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218</w:t>
            </w: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601A18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EB7DD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D5F4BE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410 817</w:t>
            </w:r>
          </w:p>
        </w:tc>
      </w:tr>
      <w:tr w:rsidR="00EB7DD1" w:rsidRPr="00D278B0" w14:paraId="2EDCC201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9CEC89" w14:textId="77777777" w:rsidR="00EB7DD1" w:rsidRPr="00552F4D" w:rsidRDefault="00EB7DD1" w:rsidP="00EB7DD1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Nevyfakturovaný hmotný majetok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B1632" w14:textId="77777777" w:rsidR="00EB7DD1" w:rsidRPr="00552F4D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583 771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FF2825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539 325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B40530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(583 771)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37B71C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EB7DD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78A19D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539 325</w:t>
            </w:r>
          </w:p>
        </w:tc>
      </w:tr>
      <w:tr w:rsidR="00EB7DD1" w:rsidRPr="00D278B0" w14:paraId="0460C337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0B5C28" w14:textId="77777777" w:rsidR="00EB7DD1" w:rsidRPr="00552F4D" w:rsidRDefault="00EB7DD1" w:rsidP="00EB7DD1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Nevyčerpaná dovolenka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DB4DEC" w14:textId="77777777" w:rsidR="00EB7DD1" w:rsidRPr="00552F4D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114 496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4941BB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104 30</w:t>
            </w:r>
            <w:r w:rsidR="00DF548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B8B75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(114 496)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1F041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EB7DD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FAC4E7" w14:textId="41ABED92" w:rsidR="00EB7DD1" w:rsidRPr="00EB7DD1" w:rsidRDefault="00AD11EC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97 606</w:t>
            </w:r>
          </w:p>
        </w:tc>
      </w:tr>
      <w:tr w:rsidR="00EB7DD1" w:rsidRPr="00D278B0" w14:paraId="44098F67" w14:textId="77777777" w:rsidTr="00792010">
        <w:trPr>
          <w:trHeight w:val="420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2DBAAC" w14:textId="77777777" w:rsidR="00EB7DD1" w:rsidRPr="00552F4D" w:rsidRDefault="00EB7DD1" w:rsidP="00EB7DD1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Reklama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F19F8" w14:textId="77777777" w:rsidR="00EB7DD1" w:rsidRPr="00552F4D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10 271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435DB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6 592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2E894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(10 271)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13D52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EB7DD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FA5E88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6 592</w:t>
            </w:r>
          </w:p>
        </w:tc>
      </w:tr>
      <w:tr w:rsidR="00EB7DD1" w:rsidRPr="00D278B0" w14:paraId="2304715D" w14:textId="77777777" w:rsidTr="00792010">
        <w:trPr>
          <w:trHeight w:val="420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F2FF8" w14:textId="77777777" w:rsidR="00EB7DD1" w:rsidRPr="00552F4D" w:rsidRDefault="00EB7DD1" w:rsidP="00EB7DD1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a ostatné poradenstvo, audit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016DB" w14:textId="77777777" w:rsidR="00EB7DD1" w:rsidRPr="00552F4D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35 054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9C09F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31 422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CF97A3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(35 054)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F91612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EB7DD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D05974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31 422</w:t>
            </w:r>
          </w:p>
        </w:tc>
      </w:tr>
      <w:tr w:rsidR="00EB7DD1" w:rsidRPr="00D278B0" w14:paraId="20A3A118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DB56D" w14:textId="77777777" w:rsidR="00EB7DD1" w:rsidRPr="00552F4D" w:rsidRDefault="00EB7DD1" w:rsidP="00EB7DD1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Rezerva na reklamácie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62316" w14:textId="77777777" w:rsidR="00EB7DD1" w:rsidRPr="00552F4D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9 420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CF302" w14:textId="77777777" w:rsidR="00EB7DD1" w:rsidRPr="00EB7DD1" w:rsidRDefault="003D0589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13 889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2382D8" w14:textId="77777777" w:rsidR="00EB7DD1" w:rsidRPr="00EB7DD1" w:rsidRDefault="003D0589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</w:t>
            </w:r>
            <w:r w:rsidR="00EB7DD1"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9 420)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5F809E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EB7DD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D619AC" w14:textId="77777777" w:rsidR="00EB7DD1" w:rsidRPr="00EB7DD1" w:rsidRDefault="003D0589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13 889</w:t>
            </w:r>
          </w:p>
        </w:tc>
      </w:tr>
      <w:tr w:rsidR="00EB7DD1" w:rsidRPr="00D278B0" w14:paraId="5CE2E961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67E5BE" w14:textId="77777777" w:rsidR="00EB7DD1" w:rsidRPr="00552F4D" w:rsidRDefault="00EB7DD1" w:rsidP="00EB7DD1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5838F" w14:textId="77777777" w:rsidR="00EB7DD1" w:rsidRPr="00552F4D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F5077A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36 230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C96FB" w14:textId="77777777" w:rsidR="00EB7DD1" w:rsidRPr="00EB7DD1" w:rsidRDefault="003D0589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A8F5D9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EB7DD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EC576E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36 230</w:t>
            </w:r>
          </w:p>
        </w:tc>
      </w:tr>
      <w:tr w:rsidR="00EB7DD1" w:rsidRPr="00D278B0" w14:paraId="355031B5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026F4" w14:textId="77777777" w:rsidR="00EB7DD1" w:rsidRPr="00552F4D" w:rsidRDefault="00EB7DD1" w:rsidP="00EB7DD1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Opravy a údržba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8303A7" w14:textId="77777777" w:rsidR="00EB7DD1" w:rsidRPr="00552F4D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301388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A1787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(2 102)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58F0D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EB7DD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1DCD0C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EB7DD1" w:rsidRPr="00D278B0" w14:paraId="19ECD1E8" w14:textId="77777777" w:rsidTr="00792010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FB967" w14:textId="77777777" w:rsidR="00EB7DD1" w:rsidRPr="00552F4D" w:rsidRDefault="00EB7DD1" w:rsidP="00EB7DD1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C89DA8" w14:textId="77777777" w:rsidR="00EB7DD1" w:rsidRPr="00552F4D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110 015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4E577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81 27</w:t>
            </w:r>
            <w:r w:rsidR="003D058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3B8E3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(110 015)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887DA" w14:textId="77777777" w:rsidR="00EB7DD1" w:rsidRPr="00EB7DD1" w:rsidRDefault="00EB7DD1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B7DD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EB7DD1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507031" w14:textId="712A1BB7" w:rsidR="00EB7DD1" w:rsidRPr="00EB7DD1" w:rsidRDefault="00AD11EC" w:rsidP="00EB7D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87 979</w:t>
            </w:r>
          </w:p>
        </w:tc>
      </w:tr>
    </w:tbl>
    <w:p w14:paraId="2D3D7D69" w14:textId="77777777" w:rsidR="00722B5C" w:rsidRPr="00D278B0" w:rsidRDefault="00722B5C" w:rsidP="00AC3661">
      <w:pPr>
        <w:keepNext w:val="0"/>
        <w:rPr>
          <w:rFonts w:ascii="Arial" w:hAnsi="Arial" w:cs="Arial"/>
          <w:highlight w:val="yellow"/>
          <w:lang w:val="sk-SK"/>
        </w:rPr>
      </w:pPr>
    </w:p>
    <w:p w14:paraId="2B00ED9A" w14:textId="77777777" w:rsidR="00FD5857" w:rsidRPr="00D278B0" w:rsidRDefault="00FD5857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5"/>
        <w:gridCol w:w="1385"/>
        <w:gridCol w:w="1338"/>
        <w:gridCol w:w="1338"/>
        <w:gridCol w:w="1463"/>
        <w:gridCol w:w="1338"/>
      </w:tblGrid>
      <w:tr w:rsidR="00C217D4" w:rsidRPr="00552F4D" w14:paraId="70F2677A" w14:textId="77777777" w:rsidTr="009364E0">
        <w:trPr>
          <w:trHeight w:val="330"/>
        </w:trPr>
        <w:tc>
          <w:tcPr>
            <w:tcW w:w="22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A7F939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Názov položky</w:t>
            </w:r>
          </w:p>
        </w:tc>
        <w:tc>
          <w:tcPr>
            <w:tcW w:w="686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10D61A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552F4D" w14:paraId="2BDBF771" w14:textId="77777777" w:rsidTr="009364E0">
        <w:trPr>
          <w:trHeight w:val="705"/>
        </w:trPr>
        <w:tc>
          <w:tcPr>
            <w:tcW w:w="22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E78B0D4" w14:textId="77777777" w:rsidR="00C217D4" w:rsidRPr="00552F4D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247216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96AE4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1C68FCE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87D017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6DEBF" w14:textId="77777777" w:rsidR="00C217D4" w:rsidRPr="00552F4D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</w:tr>
      <w:tr w:rsidR="009364E0" w:rsidRPr="00552F4D" w14:paraId="196A4534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06A6A" w14:textId="77777777" w:rsidR="009364E0" w:rsidRPr="00552F4D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F3F78" w14:textId="77777777" w:rsidR="009364E0" w:rsidRPr="00552F4D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2CC10" w14:textId="77777777" w:rsidR="009364E0" w:rsidRPr="00552F4D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B6A30" w14:textId="77777777" w:rsidR="009364E0" w:rsidRPr="00552F4D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58E40" w14:textId="77777777" w:rsidR="009364E0" w:rsidRPr="00552F4D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0F0CC8" w14:textId="77777777" w:rsidR="009364E0" w:rsidRPr="00552F4D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552F4D" w:rsidRPr="00552F4D" w14:paraId="7E99AE4D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ED88A0" w14:textId="77777777" w:rsidR="00552F4D" w:rsidRPr="00552F4D" w:rsidRDefault="00552F4D" w:rsidP="00552F4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F2675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849 485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34984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1 381 885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8462F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844 323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97561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88F130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1 387 047</w:t>
            </w:r>
          </w:p>
        </w:tc>
      </w:tr>
      <w:tr w:rsidR="00552F4D" w:rsidRPr="00552F4D" w14:paraId="1C832EB0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0C784" w14:textId="77777777" w:rsidR="00552F4D" w:rsidRPr="00552F4D" w:rsidRDefault="00552F4D" w:rsidP="00552F4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Nájom z obratu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3036C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342 175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7125C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247 620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8423E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(342 175)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210CE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552F4D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B5EDE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247 620</w:t>
            </w:r>
          </w:p>
        </w:tc>
      </w:tr>
      <w:tr w:rsidR="00552F4D" w:rsidRPr="00552F4D" w14:paraId="3280B8ED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A2C6B7" w14:textId="77777777" w:rsidR="00552F4D" w:rsidRPr="00552F4D" w:rsidRDefault="00552F4D" w:rsidP="00552F4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Vedľajšie náklady z nájmu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E3DD6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92 568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70F31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268 236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E731D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(87 406)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2EEBD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552F4D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3D8769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273 398</w:t>
            </w:r>
          </w:p>
        </w:tc>
      </w:tr>
      <w:tr w:rsidR="00552F4D" w:rsidRPr="00552F4D" w14:paraId="30DA973E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31C04" w14:textId="77777777" w:rsidR="00552F4D" w:rsidRPr="00552F4D" w:rsidRDefault="00552F4D" w:rsidP="00552F4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Nevyfaktorovaný</w:t>
            </w:r>
            <w:proofErr w:type="spellEnd"/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hmotný majetok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6769C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34 904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0F824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583 771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C6321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(34 904)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3D1F6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552F4D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1AB691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583 771</w:t>
            </w:r>
          </w:p>
        </w:tc>
      </w:tr>
      <w:tr w:rsidR="00552F4D" w:rsidRPr="00552F4D" w14:paraId="04ADAE3A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E8F2B3" w14:textId="77777777" w:rsidR="00552F4D" w:rsidRPr="00552F4D" w:rsidRDefault="00552F4D" w:rsidP="00552F4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Nevyčerpaná dovolenka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39A51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104 751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3CE5F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114 496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0EE27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(104 751)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D0744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552F4D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C7EEB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114 496</w:t>
            </w:r>
          </w:p>
        </w:tc>
      </w:tr>
      <w:tr w:rsidR="00552F4D" w:rsidRPr="00552F4D" w14:paraId="401E01E6" w14:textId="77777777" w:rsidTr="009364E0">
        <w:trPr>
          <w:trHeight w:val="420"/>
        </w:trPr>
        <w:tc>
          <w:tcPr>
            <w:tcW w:w="2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01AB08" w14:textId="77777777" w:rsidR="00552F4D" w:rsidRPr="00552F4D" w:rsidRDefault="00552F4D" w:rsidP="00552F4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Reklama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2214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20 928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40BF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10 271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8CF1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(20 928)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E42D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552F4D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605808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10 271</w:t>
            </w:r>
          </w:p>
        </w:tc>
      </w:tr>
      <w:tr w:rsidR="00552F4D" w:rsidRPr="00552F4D" w14:paraId="3209D6FF" w14:textId="77777777" w:rsidTr="009364E0">
        <w:trPr>
          <w:trHeight w:val="420"/>
        </w:trPr>
        <w:tc>
          <w:tcPr>
            <w:tcW w:w="229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3BA9F9" w14:textId="77777777" w:rsidR="00552F4D" w:rsidRPr="00552F4D" w:rsidRDefault="00552F4D" w:rsidP="00552F4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a ostatné poradenstvo, audit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491FE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35 313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1A3A0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35 054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F0F9B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(35 313)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6AF62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552F4D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C32908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35 054</w:t>
            </w:r>
          </w:p>
        </w:tc>
      </w:tr>
      <w:tr w:rsidR="00552F4D" w:rsidRPr="00552F4D" w14:paraId="4FFECD86" w14:textId="77777777" w:rsidTr="00CB74D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9CC3A" w14:textId="77777777" w:rsidR="00552F4D" w:rsidRPr="00552F4D" w:rsidRDefault="00552F4D" w:rsidP="00552F4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Rezerva na reklamácie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6CB3DF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6 710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3D53F2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9 420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CA2DE7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(6 710)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4FB93A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552F4D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81DCC2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9 420</w:t>
            </w:r>
          </w:p>
        </w:tc>
      </w:tr>
      <w:tr w:rsidR="00552F4D" w:rsidRPr="00552F4D" w14:paraId="7DE87D7D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F7FB8" w14:textId="77777777" w:rsidR="00552F4D" w:rsidRPr="00552F4D" w:rsidRDefault="00552F4D" w:rsidP="00552F4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3A137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6 121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CA00F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53A91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(6 121)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47B5B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552F4D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2D321E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552F4D" w:rsidRPr="00552F4D" w14:paraId="122A91B3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232762" w14:textId="77777777" w:rsidR="00552F4D" w:rsidRPr="00552F4D" w:rsidRDefault="00552F4D" w:rsidP="00552F4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Opravy a údržba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AC7EB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9 168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4831A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2 102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63252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(9 168)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53E45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552F4D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2A5AD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2 102</w:t>
            </w:r>
          </w:p>
        </w:tc>
      </w:tr>
      <w:tr w:rsidR="00552F4D" w:rsidRPr="00552F4D" w14:paraId="661516D4" w14:textId="77777777" w:rsidTr="009364E0">
        <w:trPr>
          <w:trHeight w:val="420"/>
        </w:trPr>
        <w:tc>
          <w:tcPr>
            <w:tcW w:w="2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244E2E" w14:textId="77777777" w:rsidR="00552F4D" w:rsidRPr="00552F4D" w:rsidRDefault="00552F4D" w:rsidP="00552F4D">
            <w:pPr>
              <w:pStyle w:val="ListParagraph"/>
              <w:keepNext w:val="0"/>
              <w:spacing w:after="0"/>
              <w:ind w:left="371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7FF7F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196 847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17B3D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110 915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18D4E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(196 847)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6C161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552F4D" w:rsidDel="00B04E6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56A20" w14:textId="77777777" w:rsidR="00552F4D" w:rsidRPr="00552F4D" w:rsidRDefault="00552F4D" w:rsidP="00552F4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52F4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110 015</w:t>
            </w:r>
          </w:p>
        </w:tc>
      </w:tr>
    </w:tbl>
    <w:p w14:paraId="5219AE9D" w14:textId="77777777" w:rsidR="00FD5857" w:rsidRPr="00552F4D" w:rsidRDefault="00FD5857" w:rsidP="00AC3661">
      <w:pPr>
        <w:keepNext w:val="0"/>
        <w:rPr>
          <w:rFonts w:ascii="Arial" w:hAnsi="Arial" w:cs="Arial"/>
          <w:lang w:val="sk-SK"/>
        </w:rPr>
      </w:pPr>
    </w:p>
    <w:p w14:paraId="3E4C9095" w14:textId="77777777" w:rsidR="00AC3661" w:rsidRPr="00D278B0" w:rsidRDefault="00AC3661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1A536BEA" w14:textId="77777777" w:rsidR="008A36B6" w:rsidRPr="00D278B0" w:rsidRDefault="008A36B6" w:rsidP="00E0211F">
      <w:pPr>
        <w:keepNext w:val="0"/>
        <w:rPr>
          <w:rFonts w:ascii="Arial" w:hAnsi="Arial" w:cs="Arial"/>
          <w:i/>
          <w:highlight w:val="yellow"/>
          <w:lang w:val="sk-SK"/>
        </w:rPr>
      </w:pPr>
    </w:p>
    <w:p w14:paraId="0D5FA3F0" w14:textId="77777777" w:rsidR="00F87BAF" w:rsidRPr="009D267F" w:rsidRDefault="0092654C" w:rsidP="000D0DEE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27" w:name="_Toc474124214"/>
      <w:bookmarkStart w:id="28" w:name="_Toc474124326"/>
      <w:r w:rsidRPr="00D278B0">
        <w:rPr>
          <w:rFonts w:ascii="Arial" w:hAnsi="Arial" w:cs="Arial"/>
          <w:highlight w:val="yellow"/>
          <w:lang w:val="sk-SK"/>
        </w:rPr>
        <w:br w:type="page"/>
      </w:r>
      <w:r w:rsidR="000B04FB" w:rsidRPr="009D267F">
        <w:rPr>
          <w:rFonts w:ascii="Arial" w:hAnsi="Arial" w:cs="Arial"/>
          <w:lang w:val="sk-SK"/>
        </w:rPr>
        <w:lastRenderedPageBreak/>
        <w:t>závÄzky</w:t>
      </w:r>
      <w:bookmarkEnd w:id="27"/>
      <w:bookmarkEnd w:id="28"/>
    </w:p>
    <w:p w14:paraId="2920DCF2" w14:textId="77777777" w:rsidR="00AC3661" w:rsidRPr="009D267F" w:rsidRDefault="00AC3661" w:rsidP="006C3298">
      <w:pPr>
        <w:keepNext w:val="0"/>
        <w:rPr>
          <w:rFonts w:ascii="Arial" w:hAnsi="Arial" w:cs="Arial"/>
          <w:lang w:val="sk-SK"/>
        </w:rPr>
      </w:pPr>
      <w:r w:rsidRPr="009D267F">
        <w:rPr>
          <w:rFonts w:ascii="Arial" w:hAnsi="Arial" w:cs="Arial"/>
          <w:lang w:val="sk-SK"/>
        </w:rPr>
        <w:t>Informácie o</w:t>
      </w:r>
      <w:r w:rsidR="004B50FC" w:rsidRPr="009D267F">
        <w:rPr>
          <w:rFonts w:ascii="Arial" w:hAnsi="Arial" w:cs="Arial"/>
          <w:lang w:val="sk-SK"/>
        </w:rPr>
        <w:t> </w:t>
      </w:r>
      <w:r w:rsidR="006C3298" w:rsidRPr="009D267F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C217D4" w:rsidRPr="009D267F" w14:paraId="47A8B00E" w14:textId="77777777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C8F093" w14:textId="77777777" w:rsidR="00C217D4" w:rsidRPr="009D267F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C22E3C" w14:textId="77777777" w:rsidR="00C217D4" w:rsidRPr="009D267F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4B74B" w14:textId="77777777" w:rsidR="00C217D4" w:rsidRPr="009D267F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364E0" w:rsidRPr="00D278B0" w14:paraId="30174076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6F403" w14:textId="77777777" w:rsidR="009364E0" w:rsidRPr="009D267F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7BD248" w14:textId="77777777" w:rsidR="009364E0" w:rsidRPr="009D267F" w:rsidRDefault="003005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3F0106" w14:textId="77777777" w:rsidR="009364E0" w:rsidRPr="009D267F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D267F" w:rsidRPr="00D278B0" w14:paraId="0A2DF052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0BD52" w14:textId="77777777" w:rsidR="009D267F" w:rsidRPr="009D267F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3BAD16" w14:textId="0CBD0742" w:rsidR="009D267F" w:rsidRPr="00D278B0" w:rsidRDefault="00455C1E" w:rsidP="009D267F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10 669 84</w:t>
            </w:r>
            <w:r w:rsidR="00283AD0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9</w:t>
            </w:r>
            <w:r w:rsidR="00264730" w:rsidRPr="00264730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   </w:t>
            </w:r>
            <w:r w:rsidR="0047231A" w:rsidRPr="0047231A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6BE49C" w14:textId="77777777" w:rsidR="009D267F" w:rsidRPr="009D267F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14 519 782</w:t>
            </w:r>
          </w:p>
        </w:tc>
      </w:tr>
      <w:tr w:rsidR="009D267F" w:rsidRPr="00D278B0" w14:paraId="6271D2F1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91D62" w14:textId="77777777" w:rsidR="009D267F" w:rsidRPr="009D267F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98F6CB" w14:textId="13D41381" w:rsidR="009D267F" w:rsidRPr="00455C1E" w:rsidRDefault="00455C1E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10 669 84</w:t>
            </w:r>
            <w:r w:rsidR="00283AD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9</w:t>
            </w: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     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09A71" w14:textId="77777777" w:rsidR="009D267F" w:rsidRPr="009D267F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14 519 782</w:t>
            </w:r>
          </w:p>
        </w:tc>
      </w:tr>
      <w:tr w:rsidR="009364E0" w:rsidRPr="00D278B0" w14:paraId="3F8DAC49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644FD" w14:textId="77777777" w:rsidR="009364E0" w:rsidRPr="009D267F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164CB" w14:textId="77777777" w:rsidR="003005D4" w:rsidRPr="00BD0697" w:rsidRDefault="003005D4" w:rsidP="003005D4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BD0697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-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49323" w14:textId="77777777" w:rsidR="009364E0" w:rsidRPr="009D267F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364E0" w:rsidRPr="00D278B0" w14:paraId="6F01D2EA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174F0D" w14:textId="77777777" w:rsidR="009364E0" w:rsidRPr="009D267F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407A17" w14:textId="77777777" w:rsidR="009364E0" w:rsidRPr="00BD0697" w:rsidRDefault="003005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D069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98B26E" w14:textId="77777777" w:rsidR="009364E0" w:rsidRPr="009D267F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364E0" w:rsidRPr="00D278B0" w14:paraId="12F01BED" w14:textId="77777777" w:rsidTr="009364E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055A9D" w14:textId="77777777" w:rsidR="009364E0" w:rsidRPr="009D267F" w:rsidRDefault="009364E0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71F966" w14:textId="77777777" w:rsidR="009364E0" w:rsidRPr="00BD0697" w:rsidRDefault="003005D4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BD069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99904" w14:textId="77777777" w:rsidR="009364E0" w:rsidRPr="009D267F" w:rsidRDefault="009364E0" w:rsidP="0066651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</w:tbl>
    <w:p w14:paraId="206C1509" w14:textId="77777777" w:rsidR="00000913" w:rsidRPr="00D278B0" w:rsidRDefault="00000913" w:rsidP="00000913">
      <w:pPr>
        <w:keepNext w:val="0"/>
        <w:rPr>
          <w:rFonts w:ascii="Arial" w:hAnsi="Arial" w:cs="Arial"/>
          <w:highlight w:val="yellow"/>
          <w:lang w:val="sk-SK"/>
        </w:rPr>
      </w:pPr>
    </w:p>
    <w:p w14:paraId="6D6FCE1D" w14:textId="77777777" w:rsidR="00F44C18" w:rsidRPr="008F4B0E" w:rsidRDefault="00F44C18" w:rsidP="00F44C18">
      <w:pPr>
        <w:keepNext w:val="0"/>
        <w:rPr>
          <w:rFonts w:ascii="Arial" w:hAnsi="Arial" w:cs="Arial"/>
          <w:lang w:val="sk-SK"/>
        </w:rPr>
      </w:pPr>
      <w:r w:rsidRPr="008F4B0E">
        <w:rPr>
          <w:rFonts w:ascii="Arial" w:hAnsi="Arial" w:cs="Arial"/>
          <w:lang w:val="sk-SK"/>
        </w:rPr>
        <w:t xml:space="preserve">Záväzky voči spriazneným osobám: </w:t>
      </w:r>
    </w:p>
    <w:p w14:paraId="75431230" w14:textId="77777777" w:rsidR="00F44C18" w:rsidRPr="002F2E46" w:rsidRDefault="00225EF3" w:rsidP="00F44C18">
      <w:pPr>
        <w:keepNext w:val="0"/>
        <w:rPr>
          <w:rFonts w:ascii="Arial" w:hAnsi="Arial" w:cs="Arial"/>
          <w:lang w:val="sk-SK"/>
        </w:rPr>
      </w:pPr>
      <w:r w:rsidRPr="002F2E46">
        <w:rPr>
          <w:rFonts w:ascii="Arial" w:hAnsi="Arial" w:cs="Arial"/>
          <w:lang w:val="sk-SK"/>
        </w:rPr>
        <w:t>K 30.</w:t>
      </w:r>
      <w:r w:rsidR="005D153A" w:rsidRPr="002F2E46">
        <w:rPr>
          <w:rFonts w:ascii="Arial" w:hAnsi="Arial" w:cs="Arial"/>
          <w:lang w:val="sk-SK"/>
        </w:rPr>
        <w:t xml:space="preserve"> novembru 201</w:t>
      </w:r>
      <w:r w:rsidR="008F4B0E" w:rsidRPr="002F2E46">
        <w:rPr>
          <w:rFonts w:ascii="Arial" w:hAnsi="Arial" w:cs="Arial"/>
          <w:lang w:val="sk-SK"/>
        </w:rPr>
        <w:t>8</w:t>
      </w:r>
      <w:r w:rsidR="00F44C18" w:rsidRPr="002F2E46">
        <w:rPr>
          <w:rFonts w:ascii="Arial" w:hAnsi="Arial" w:cs="Arial"/>
          <w:lang w:val="sk-SK"/>
        </w:rPr>
        <w:t xml:space="preserve"> mala spoločnosť záväzky voči spriazneným osobám vo výške </w:t>
      </w:r>
      <w:r w:rsidR="00BB423B" w:rsidRPr="002F2E46">
        <w:rPr>
          <w:rFonts w:ascii="Arial" w:hAnsi="Arial" w:cs="Arial"/>
          <w:lang w:val="sk-SK"/>
        </w:rPr>
        <w:t xml:space="preserve">8 101 379 </w:t>
      </w:r>
      <w:r w:rsidR="005D153A" w:rsidRPr="002F2E46">
        <w:rPr>
          <w:rFonts w:ascii="Arial" w:hAnsi="Arial" w:cs="Arial"/>
          <w:lang w:val="sk-SK"/>
        </w:rPr>
        <w:t>EUR (201</w:t>
      </w:r>
      <w:r w:rsidR="008F4B0E" w:rsidRPr="002F2E46">
        <w:rPr>
          <w:rFonts w:ascii="Arial" w:hAnsi="Arial" w:cs="Arial"/>
          <w:lang w:val="sk-SK"/>
        </w:rPr>
        <w:t>7</w:t>
      </w:r>
      <w:r w:rsidR="005D153A" w:rsidRPr="002F2E46">
        <w:rPr>
          <w:rFonts w:ascii="Arial" w:hAnsi="Arial" w:cs="Arial"/>
          <w:lang w:val="sk-SK"/>
        </w:rPr>
        <w:t xml:space="preserve">: </w:t>
      </w:r>
      <w:r w:rsidR="008F4B0E" w:rsidRPr="002F2E46">
        <w:rPr>
          <w:rFonts w:ascii="Arial" w:hAnsi="Arial" w:cs="Arial"/>
          <w:lang w:val="sk-SK"/>
        </w:rPr>
        <w:t xml:space="preserve">6 143 329 </w:t>
      </w:r>
      <w:r w:rsidR="008866A9" w:rsidRPr="002F2E46">
        <w:rPr>
          <w:rFonts w:ascii="Arial" w:hAnsi="Arial" w:cs="Arial"/>
          <w:lang w:val="sk-SK"/>
        </w:rPr>
        <w:t xml:space="preserve"> EUR</w:t>
      </w:r>
      <w:r w:rsidR="00F44C18" w:rsidRPr="002F2E46">
        <w:rPr>
          <w:rFonts w:ascii="Arial" w:hAnsi="Arial" w:cs="Arial"/>
          <w:lang w:val="sk-SK"/>
        </w:rPr>
        <w:t>).</w:t>
      </w:r>
    </w:p>
    <w:p w14:paraId="291DABC2" w14:textId="77777777" w:rsidR="00F44C18" w:rsidRPr="00AB57F0" w:rsidRDefault="00F44C18" w:rsidP="00F44C18">
      <w:pPr>
        <w:keepNext w:val="0"/>
        <w:rPr>
          <w:rFonts w:ascii="Arial" w:hAnsi="Arial" w:cs="Arial"/>
        </w:rPr>
      </w:pPr>
      <w:r w:rsidRPr="002F2E46">
        <w:rPr>
          <w:rFonts w:ascii="Arial" w:hAnsi="Arial" w:cs="Arial"/>
          <w:lang w:val="sk-SK"/>
        </w:rPr>
        <w:t>Spoločnosť čer</w:t>
      </w:r>
      <w:r w:rsidR="00AB57F0" w:rsidRPr="002F2E46">
        <w:rPr>
          <w:rFonts w:ascii="Arial" w:hAnsi="Arial" w:cs="Arial"/>
          <w:lang w:val="sk-SK"/>
        </w:rPr>
        <w:t>pala</w:t>
      </w:r>
      <w:r w:rsidRPr="002F2E46">
        <w:rPr>
          <w:rFonts w:ascii="Arial" w:hAnsi="Arial" w:cs="Arial"/>
          <w:lang w:val="sk-SK"/>
        </w:rPr>
        <w:t xml:space="preserve"> úver od materskej spoločnosti, ktorého zostatok </w:t>
      </w:r>
      <w:r w:rsidR="005D153A" w:rsidRPr="002F2E46">
        <w:rPr>
          <w:rFonts w:ascii="Arial" w:hAnsi="Arial" w:cs="Arial"/>
          <w:lang w:val="sk-SK"/>
        </w:rPr>
        <w:t>k 30. novembru 201</w:t>
      </w:r>
      <w:r w:rsidR="000E60CE" w:rsidRPr="002F2E46">
        <w:rPr>
          <w:rFonts w:ascii="Arial" w:hAnsi="Arial" w:cs="Arial"/>
          <w:lang w:val="sk-SK"/>
        </w:rPr>
        <w:t>8</w:t>
      </w:r>
      <w:r w:rsidR="00225EF3" w:rsidRPr="002F2E46">
        <w:rPr>
          <w:rFonts w:ascii="Arial" w:hAnsi="Arial" w:cs="Arial"/>
          <w:lang w:val="sk-SK"/>
        </w:rPr>
        <w:t xml:space="preserve"> </w:t>
      </w:r>
      <w:r w:rsidRPr="002F2E46">
        <w:rPr>
          <w:rFonts w:ascii="Arial" w:hAnsi="Arial" w:cs="Arial"/>
          <w:lang w:val="sk-SK"/>
        </w:rPr>
        <w:t xml:space="preserve">predstavoval sumu </w:t>
      </w:r>
      <w:r w:rsidR="0086224F" w:rsidRPr="002F2E46">
        <w:rPr>
          <w:rFonts w:ascii="Arial" w:hAnsi="Arial" w:cs="Arial"/>
          <w:lang w:val="sk-SK"/>
        </w:rPr>
        <w:t>0</w:t>
      </w:r>
      <w:r w:rsidR="00ED68D1" w:rsidRPr="002F2E46">
        <w:rPr>
          <w:rFonts w:ascii="Arial" w:hAnsi="Arial" w:cs="Arial"/>
          <w:lang w:val="sk-SK"/>
        </w:rPr>
        <w:t xml:space="preserve"> </w:t>
      </w:r>
      <w:r w:rsidR="005D153A" w:rsidRPr="002F2E46">
        <w:rPr>
          <w:rFonts w:ascii="Arial" w:hAnsi="Arial" w:cs="Arial"/>
          <w:lang w:val="sk-SK"/>
        </w:rPr>
        <w:t>EUR (201</w:t>
      </w:r>
      <w:r w:rsidR="000E60CE" w:rsidRPr="002F2E46">
        <w:rPr>
          <w:rFonts w:ascii="Arial" w:hAnsi="Arial" w:cs="Arial"/>
          <w:lang w:val="sk-SK"/>
        </w:rPr>
        <w:t>7</w:t>
      </w:r>
      <w:r w:rsidR="005D153A" w:rsidRPr="002F2E46">
        <w:rPr>
          <w:rFonts w:ascii="Arial" w:hAnsi="Arial" w:cs="Arial"/>
          <w:lang w:val="sk-SK"/>
        </w:rPr>
        <w:t xml:space="preserve">: </w:t>
      </w:r>
      <w:r w:rsidR="000E60CE" w:rsidRPr="002F2E46">
        <w:rPr>
          <w:rFonts w:ascii="Arial" w:hAnsi="Arial" w:cs="Arial"/>
          <w:lang w:val="sk-SK"/>
        </w:rPr>
        <w:t xml:space="preserve">5 871 167 </w:t>
      </w:r>
      <w:r w:rsidR="005D7DF6" w:rsidRPr="002F2E46">
        <w:rPr>
          <w:rFonts w:ascii="Arial" w:hAnsi="Arial" w:cs="Arial"/>
          <w:lang w:val="sk-SK"/>
        </w:rPr>
        <w:t>EUR</w:t>
      </w:r>
      <w:r w:rsidRPr="002F2E46">
        <w:rPr>
          <w:rFonts w:ascii="Arial" w:hAnsi="Arial" w:cs="Arial"/>
          <w:lang w:val="sk-SK"/>
        </w:rPr>
        <w:t>)</w:t>
      </w:r>
      <w:r w:rsidR="00AB57F0" w:rsidRPr="002F2E46">
        <w:rPr>
          <w:rFonts w:ascii="Arial" w:hAnsi="Arial" w:cs="Arial"/>
          <w:lang w:val="sk-SK"/>
        </w:rPr>
        <w:t xml:space="preserve">. </w:t>
      </w:r>
      <w:proofErr w:type="spellStart"/>
      <w:r w:rsidR="00AB57F0" w:rsidRPr="002F2E46">
        <w:rPr>
          <w:rFonts w:ascii="Arial" w:hAnsi="Arial" w:cs="Arial"/>
        </w:rPr>
        <w:t>Úver</w:t>
      </w:r>
      <w:proofErr w:type="spellEnd"/>
      <w:r w:rsidR="00AB57F0" w:rsidRPr="002F2E46">
        <w:rPr>
          <w:rFonts w:ascii="Arial" w:hAnsi="Arial" w:cs="Arial"/>
        </w:rPr>
        <w:t xml:space="preserve"> bol </w:t>
      </w:r>
      <w:proofErr w:type="spellStart"/>
      <w:r w:rsidR="00AB57F0" w:rsidRPr="002F2E46">
        <w:rPr>
          <w:rFonts w:ascii="Arial" w:hAnsi="Arial" w:cs="Arial"/>
        </w:rPr>
        <w:t>počas</w:t>
      </w:r>
      <w:proofErr w:type="spellEnd"/>
      <w:r w:rsidR="00AB57F0" w:rsidRPr="002F2E46">
        <w:rPr>
          <w:rFonts w:ascii="Arial" w:hAnsi="Arial" w:cs="Arial"/>
        </w:rPr>
        <w:t xml:space="preserve"> roka 2018 </w:t>
      </w:r>
      <w:proofErr w:type="spellStart"/>
      <w:r w:rsidR="00AB57F0" w:rsidRPr="002F2E46">
        <w:rPr>
          <w:rFonts w:ascii="Arial" w:hAnsi="Arial" w:cs="Arial"/>
        </w:rPr>
        <w:t>splatený</w:t>
      </w:r>
      <w:proofErr w:type="spellEnd"/>
      <w:r w:rsidR="00AB57F0" w:rsidRPr="002F2E46">
        <w:rPr>
          <w:rFonts w:ascii="Arial" w:hAnsi="Arial" w:cs="Arial"/>
        </w:rPr>
        <w:t>.</w:t>
      </w:r>
    </w:p>
    <w:p w14:paraId="7252EFBD" w14:textId="77777777" w:rsidR="009C3F25" w:rsidRPr="00D278B0" w:rsidRDefault="009C3F25" w:rsidP="009C3F25">
      <w:pPr>
        <w:keepNext w:val="0"/>
        <w:rPr>
          <w:rFonts w:ascii="Arial" w:hAnsi="Arial" w:cs="Arial"/>
          <w:highlight w:val="yellow"/>
          <w:lang w:val="sk-SK"/>
        </w:rPr>
      </w:pPr>
    </w:p>
    <w:p w14:paraId="72C423B0" w14:textId="77777777" w:rsidR="00EA0A53" w:rsidRPr="00D278B0" w:rsidRDefault="00EA0A53" w:rsidP="00A555DC">
      <w:pPr>
        <w:keepNext w:val="0"/>
        <w:rPr>
          <w:rFonts w:ascii="Arial" w:hAnsi="Arial" w:cs="Arial"/>
          <w:highlight w:val="yellow"/>
          <w:lang w:val="sk-SK"/>
        </w:rPr>
      </w:pPr>
    </w:p>
    <w:p w14:paraId="699A04DB" w14:textId="77777777" w:rsidR="00E106A7" w:rsidRPr="00D278B0" w:rsidRDefault="00E106A7" w:rsidP="006C3298">
      <w:pPr>
        <w:rPr>
          <w:highlight w:val="yellow"/>
          <w:lang w:val="sk-SK"/>
        </w:rPr>
      </w:pPr>
    </w:p>
    <w:p w14:paraId="54B93161" w14:textId="77777777" w:rsidR="001D4716" w:rsidRPr="00D278B0" w:rsidRDefault="001D4716" w:rsidP="006C3298">
      <w:pPr>
        <w:rPr>
          <w:highlight w:val="yellow"/>
          <w:lang w:val="sk-SK"/>
        </w:rPr>
      </w:pPr>
    </w:p>
    <w:p w14:paraId="5FA83EB0" w14:textId="77777777" w:rsidR="00E106A7" w:rsidRPr="00D278B0" w:rsidRDefault="00E106A7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5479C7B8" w14:textId="77777777" w:rsidR="00E106A7" w:rsidRPr="00491A65" w:rsidRDefault="00E106A7" w:rsidP="00E106A7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491A65">
        <w:rPr>
          <w:rFonts w:ascii="Arial" w:hAnsi="Arial" w:cs="Arial"/>
          <w:lang w:val="sk-SK"/>
        </w:rPr>
        <w:lastRenderedPageBreak/>
        <w:t>OdloŽenÁ Daň z príjmov</w:t>
      </w:r>
    </w:p>
    <w:p w14:paraId="5EEFB941" w14:textId="77777777" w:rsidR="00E106A7" w:rsidRPr="00491A65" w:rsidRDefault="00E106A7" w:rsidP="00E106A7">
      <w:pPr>
        <w:keepNext w:val="0"/>
        <w:rPr>
          <w:rFonts w:ascii="Arial" w:hAnsi="Arial" w:cs="Arial"/>
          <w:lang w:val="sk-SK"/>
        </w:rPr>
      </w:pPr>
      <w:r w:rsidRPr="00491A65">
        <w:rPr>
          <w:rFonts w:ascii="Arial" w:hAnsi="Arial" w:cs="Arial"/>
          <w:lang w:val="sk-SK"/>
        </w:rPr>
        <w:t>Informácie</w:t>
      </w:r>
      <w:r w:rsidR="00000913" w:rsidRPr="00491A65">
        <w:rPr>
          <w:rFonts w:ascii="Arial" w:hAnsi="Arial" w:cs="Arial"/>
          <w:lang w:val="sk-SK"/>
        </w:rPr>
        <w:t xml:space="preserve"> o odloženej daňovej pohľadávke:</w:t>
      </w:r>
      <w:r w:rsidRPr="00491A65">
        <w:rPr>
          <w:rFonts w:ascii="Arial" w:hAnsi="Arial" w:cs="Arial"/>
          <w:lang w:val="sk-SK"/>
        </w:rPr>
        <w:t xml:space="preserve"> 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080"/>
        <w:gridCol w:w="3080"/>
      </w:tblGrid>
      <w:tr w:rsidR="00B23D7C" w:rsidRPr="00D278B0" w14:paraId="55825851" w14:textId="77777777" w:rsidTr="00B23D7C">
        <w:trPr>
          <w:trHeight w:val="70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2E388" w14:textId="77777777" w:rsidR="00B23D7C" w:rsidRPr="009D267F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FA7FB" w14:textId="77777777" w:rsidR="00B23D7C" w:rsidRPr="009D267F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DC1E46" w14:textId="77777777" w:rsidR="00B23D7C" w:rsidRPr="009D267F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26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D267F" w:rsidRPr="00D278B0" w14:paraId="723ECB3C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83030E" w14:textId="77777777" w:rsidR="009D267F" w:rsidRPr="00865388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Dočasné rozdiely medzi účtovnou hodnotou majetku a daňovou základňou, z toho: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18EB95" w14:textId="49FD0AC3" w:rsidR="009D267F" w:rsidRPr="00865388" w:rsidRDefault="00283AD0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3 765 195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126F26" w14:textId="77777777" w:rsidR="009D267F" w:rsidRPr="00283AD0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3 441 740</w:t>
            </w:r>
          </w:p>
        </w:tc>
      </w:tr>
      <w:tr w:rsidR="009D267F" w:rsidRPr="00D278B0" w14:paraId="09EBDB9A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7B31B" w14:textId="77777777" w:rsidR="009D267F" w:rsidRPr="00865388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odpočítateľné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F0BD2" w14:textId="0B92BEF3" w:rsidR="009D267F" w:rsidRPr="00865388" w:rsidRDefault="00283AD0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3 765 195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253841" w14:textId="77777777" w:rsidR="009D267F" w:rsidRPr="00283AD0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3 441 740</w:t>
            </w:r>
          </w:p>
        </w:tc>
      </w:tr>
      <w:tr w:rsidR="009D267F" w:rsidRPr="00D278B0" w14:paraId="534B879E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544916" w14:textId="77777777" w:rsidR="009D267F" w:rsidRPr="00865388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zdaniteľné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495EE" w14:textId="77777777" w:rsidR="009D267F" w:rsidRPr="00865388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8322" w14:textId="77777777" w:rsidR="009D267F" w:rsidRPr="00283AD0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D267F" w:rsidRPr="00D278B0" w14:paraId="50A05BF4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9E9131" w14:textId="77777777" w:rsidR="009D267F" w:rsidRPr="00865388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Dočasné rozdiely medzi účtovnou hodnotou záväzkov a daňovou základňou, z toho: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4C1A4" w14:textId="17B4172B" w:rsidR="009D267F" w:rsidRPr="00865388" w:rsidRDefault="00283AD0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842 009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F59D4D" w14:textId="77777777" w:rsidR="009D267F" w:rsidRPr="00283AD0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751 110</w:t>
            </w:r>
          </w:p>
        </w:tc>
      </w:tr>
      <w:tr w:rsidR="009D267F" w:rsidRPr="00D278B0" w14:paraId="2DB78A7D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47655" w14:textId="77777777" w:rsidR="009D267F" w:rsidRPr="00865388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odpočítateľné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6C7AC9" w14:textId="72E98A82" w:rsidR="009D267F" w:rsidRPr="00865388" w:rsidRDefault="00283AD0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842 009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F5E0A" w14:textId="77777777" w:rsidR="009D267F" w:rsidRPr="00283AD0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751 110</w:t>
            </w:r>
          </w:p>
        </w:tc>
      </w:tr>
      <w:tr w:rsidR="009D267F" w:rsidRPr="00D278B0" w14:paraId="1968BACE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8A39D" w14:textId="77777777" w:rsidR="009D267F" w:rsidRPr="00865388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zdaniteľné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B9C5CD" w14:textId="77777777" w:rsidR="009D267F" w:rsidRPr="00865388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E64EC5" w14:textId="77777777" w:rsidR="009D267F" w:rsidRPr="00283AD0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D267F" w:rsidRPr="00D278B0" w14:paraId="7E09D32B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D31F24" w14:textId="77777777" w:rsidR="009D267F" w:rsidRPr="00865388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Možnosť umorovať daňovú stratu v budúcnosti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E8BA8" w14:textId="77777777" w:rsidR="009D267F" w:rsidRPr="00865388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20953A" w14:textId="77777777" w:rsidR="009D267F" w:rsidRPr="00283AD0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D267F" w:rsidRPr="00D278B0" w14:paraId="36CFF685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717A0" w14:textId="77777777" w:rsidR="009D267F" w:rsidRPr="00865388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Možnosť previesť nevyužité daňové odpočty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522A77" w14:textId="77777777" w:rsidR="009D267F" w:rsidRPr="00865388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4132A" w14:textId="77777777" w:rsidR="009D267F" w:rsidRPr="00283AD0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9D267F" w:rsidRPr="00D278B0" w14:paraId="07B9F3D7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111FF" w14:textId="77777777" w:rsidR="009D267F" w:rsidRPr="00865388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Sadzba dane z príjmov ( v %)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8C60FD" w14:textId="77777777" w:rsidR="009D267F" w:rsidRPr="00865388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1C5B1" w14:textId="77777777" w:rsidR="009D267F" w:rsidRPr="00283AD0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</w:t>
            </w:r>
          </w:p>
        </w:tc>
      </w:tr>
      <w:tr w:rsidR="009D267F" w:rsidRPr="00D278B0" w14:paraId="4445F25F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C3F19" w14:textId="77777777" w:rsidR="009D267F" w:rsidRPr="00865388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Odložená daňová pohľadávka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9D5A34" w14:textId="04739EC8" w:rsidR="009D267F" w:rsidRPr="00865388" w:rsidRDefault="00283AD0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977 105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A589B" w14:textId="77777777" w:rsidR="009D267F" w:rsidRPr="00283AD0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880 499</w:t>
            </w:r>
          </w:p>
        </w:tc>
      </w:tr>
      <w:tr w:rsidR="009D267F" w:rsidRPr="00D278B0" w14:paraId="4C061CC9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700BF7" w14:textId="77777777" w:rsidR="009D267F" w:rsidRPr="00865388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Uplatnená daňová pohľadávka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87DA52" w14:textId="629F1461" w:rsidR="009D267F" w:rsidRPr="00865388" w:rsidRDefault="00283AD0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977 105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F6297" w14:textId="77777777" w:rsidR="009D267F" w:rsidRPr="00283AD0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880 499</w:t>
            </w:r>
          </w:p>
        </w:tc>
      </w:tr>
      <w:tr w:rsidR="009D267F" w:rsidRPr="00D278B0" w14:paraId="0EB9ADDF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8B345F" w14:textId="77777777" w:rsidR="009D267F" w:rsidRPr="00865388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 ako zníženie nákladov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64E2D2" w14:textId="0BDDB026" w:rsidR="009D267F" w:rsidRPr="00865388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</w:t>
            </w:r>
            <w:r w:rsidR="00283AD0"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96 606</w:t>
            </w: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5E88F9" w14:textId="77777777" w:rsidR="009D267F" w:rsidRPr="00283AD0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(154 713)</w:t>
            </w:r>
          </w:p>
        </w:tc>
      </w:tr>
      <w:tr w:rsidR="00792010" w:rsidRPr="00D278B0" w14:paraId="6666EA88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500FB1" w14:textId="77777777" w:rsidR="00792010" w:rsidRPr="00865388" w:rsidRDefault="00792010" w:rsidP="00B23D7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do vlastného imania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76BE50" w14:textId="77777777" w:rsidR="00792010" w:rsidRPr="00865388" w:rsidRDefault="00792010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6FC1B3" w14:textId="77777777" w:rsidR="00792010" w:rsidRPr="00283AD0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792010" w:rsidRPr="00D278B0" w14:paraId="5D728C06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406303" w14:textId="77777777" w:rsidR="00792010" w:rsidRPr="00865388" w:rsidRDefault="00792010" w:rsidP="00B23D7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Odložený daňový záväzok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32A60" w14:textId="77777777" w:rsidR="00792010" w:rsidRPr="00865388" w:rsidRDefault="00792010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D9F3B" w14:textId="77777777" w:rsidR="00792010" w:rsidRPr="00283AD0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792010" w:rsidRPr="00D278B0" w14:paraId="687815D1" w14:textId="77777777" w:rsidTr="00AB2E25">
        <w:trPr>
          <w:trHeight w:val="46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72AA1C" w14:textId="77777777" w:rsidR="00792010" w:rsidRPr="00865388" w:rsidRDefault="00792010" w:rsidP="00B23D7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Zmena odloženého daňového záväzku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F4A52C" w14:textId="77777777" w:rsidR="00792010" w:rsidRPr="00865388" w:rsidRDefault="00792010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71813F" w14:textId="77777777" w:rsidR="00792010" w:rsidRPr="00283AD0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792010" w:rsidRPr="00D278B0" w14:paraId="567F825C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E9DB26" w14:textId="77777777" w:rsidR="00792010" w:rsidRPr="00865388" w:rsidRDefault="00792010" w:rsidP="00B23D7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ako náklad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89340B" w14:textId="77777777" w:rsidR="00792010" w:rsidRPr="00865388" w:rsidRDefault="00792010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E71C6" w14:textId="77777777" w:rsidR="00792010" w:rsidRPr="00283AD0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792010" w:rsidRPr="00D278B0" w14:paraId="1A15E68A" w14:textId="77777777" w:rsidTr="00AB2E25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8DD8F" w14:textId="77777777" w:rsidR="00792010" w:rsidRPr="00865388" w:rsidRDefault="00792010" w:rsidP="00B23D7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do vlastného imania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8A47E" w14:textId="77777777" w:rsidR="00792010" w:rsidRPr="00865388" w:rsidRDefault="00792010" w:rsidP="0073698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B6532" w14:textId="77777777" w:rsidR="00792010" w:rsidRPr="00283AD0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83AD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</w:tbl>
    <w:p w14:paraId="5539F886" w14:textId="77777777" w:rsidR="00E106A7" w:rsidRPr="00D278B0" w:rsidRDefault="00E106A7" w:rsidP="00E106A7">
      <w:pPr>
        <w:keepNext w:val="0"/>
        <w:tabs>
          <w:tab w:val="left" w:pos="567"/>
        </w:tabs>
        <w:rPr>
          <w:rFonts w:ascii="Arial" w:hAnsi="Arial" w:cs="Arial"/>
          <w:b/>
          <w:highlight w:val="yellow"/>
          <w:lang w:val="sk-SK"/>
        </w:rPr>
      </w:pPr>
    </w:p>
    <w:p w14:paraId="2C0015F5" w14:textId="70970786" w:rsidR="00E106A7" w:rsidRPr="00865388" w:rsidRDefault="00E106A7" w:rsidP="00E106A7">
      <w:pPr>
        <w:keepNext w:val="0"/>
        <w:rPr>
          <w:rFonts w:ascii="Arial" w:hAnsi="Arial" w:cs="Arial"/>
          <w:lang w:val="sk-SK"/>
        </w:rPr>
      </w:pPr>
      <w:r w:rsidRPr="00865388">
        <w:rPr>
          <w:rFonts w:ascii="Arial" w:hAnsi="Arial" w:cs="Arial"/>
          <w:lang w:val="sk-SK"/>
        </w:rPr>
        <w:t xml:space="preserve">Spoločnosť zaúčtovala </w:t>
      </w:r>
      <w:r w:rsidR="00000913" w:rsidRPr="00865388">
        <w:rPr>
          <w:rFonts w:ascii="Arial" w:hAnsi="Arial" w:cs="Arial"/>
          <w:lang w:val="sk-SK"/>
        </w:rPr>
        <w:t>odloženú</w:t>
      </w:r>
      <w:r w:rsidRPr="00865388">
        <w:rPr>
          <w:rFonts w:ascii="Arial" w:hAnsi="Arial" w:cs="Arial"/>
          <w:lang w:val="sk-SK"/>
        </w:rPr>
        <w:t xml:space="preserve"> </w:t>
      </w:r>
      <w:r w:rsidR="00000913" w:rsidRPr="00865388">
        <w:rPr>
          <w:rFonts w:ascii="Arial" w:hAnsi="Arial" w:cs="Arial"/>
          <w:lang w:val="sk-SK"/>
        </w:rPr>
        <w:t>daňovú</w:t>
      </w:r>
      <w:r w:rsidRPr="00865388">
        <w:rPr>
          <w:rFonts w:ascii="Arial" w:hAnsi="Arial" w:cs="Arial"/>
          <w:lang w:val="sk-SK"/>
        </w:rPr>
        <w:t xml:space="preserve"> pohľadávku vo výške </w:t>
      </w:r>
      <w:r w:rsidR="00283AD0" w:rsidRPr="00865388">
        <w:rPr>
          <w:rFonts w:ascii="Arial" w:hAnsi="Arial" w:cs="Arial"/>
          <w:lang w:val="sk-SK"/>
        </w:rPr>
        <w:t>977 105</w:t>
      </w:r>
      <w:r w:rsidR="00003FDE" w:rsidRPr="00865388">
        <w:rPr>
          <w:rFonts w:ascii="Arial" w:hAnsi="Arial" w:cs="Arial"/>
          <w:lang w:val="sk-SK"/>
        </w:rPr>
        <w:t xml:space="preserve"> </w:t>
      </w:r>
      <w:r w:rsidR="00000913" w:rsidRPr="00865388">
        <w:rPr>
          <w:rFonts w:ascii="Arial" w:hAnsi="Arial" w:cs="Arial"/>
          <w:lang w:val="sk-SK"/>
        </w:rPr>
        <w:t>EUR</w:t>
      </w:r>
      <w:r w:rsidRPr="00865388">
        <w:rPr>
          <w:rFonts w:ascii="Arial" w:hAnsi="Arial" w:cs="Arial"/>
          <w:lang w:val="sk-SK"/>
        </w:rPr>
        <w:t xml:space="preserve">. </w:t>
      </w:r>
    </w:p>
    <w:p w14:paraId="1A57135A" w14:textId="77777777" w:rsidR="00E106A7" w:rsidRPr="00865388" w:rsidRDefault="00E106A7" w:rsidP="00E106A7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 w:rsidRPr="00865388">
        <w:rPr>
          <w:rFonts w:ascii="Arial" w:hAnsi="Arial" w:cs="Arial"/>
          <w:lang w:val="sk-SK"/>
        </w:rPr>
        <w:br w:type="page"/>
      </w:r>
    </w:p>
    <w:p w14:paraId="198E11C7" w14:textId="77777777" w:rsidR="000B04FB" w:rsidRPr="004E6D8B" w:rsidRDefault="00012744" w:rsidP="00E0211F">
      <w:pPr>
        <w:pStyle w:val="Heading1"/>
        <w:keepNext w:val="0"/>
        <w:rPr>
          <w:rFonts w:ascii="Arial" w:hAnsi="Arial" w:cs="Arial"/>
          <w:lang w:val="sk-SK"/>
        </w:rPr>
      </w:pPr>
      <w:r w:rsidRPr="004E6D8B">
        <w:rPr>
          <w:rFonts w:ascii="Arial" w:hAnsi="Arial" w:cs="Arial"/>
          <w:lang w:val="sk-SK"/>
        </w:rPr>
        <w:lastRenderedPageBreak/>
        <w:t>ČASOVÉ ROZLÍŠENIE</w:t>
      </w:r>
    </w:p>
    <w:p w14:paraId="7A4CCDF7" w14:textId="77777777" w:rsidR="006C3298" w:rsidRPr="004E6D8B" w:rsidRDefault="006C3298" w:rsidP="006C3298">
      <w:pPr>
        <w:keepNext w:val="0"/>
        <w:rPr>
          <w:rFonts w:ascii="Arial" w:hAnsi="Arial" w:cs="Arial"/>
          <w:lang w:val="sk-SK"/>
        </w:rPr>
      </w:pPr>
      <w:r w:rsidRPr="004E6D8B">
        <w:rPr>
          <w:rFonts w:ascii="Arial" w:hAnsi="Arial" w:cs="Arial"/>
          <w:lang w:val="sk-SK"/>
        </w:rPr>
        <w:t>Informácie o významných položkách časového rozlíšenia na strane pasív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2820"/>
        <w:gridCol w:w="2820"/>
      </w:tblGrid>
      <w:tr w:rsidR="00B23D7C" w:rsidRPr="004E6D8B" w14:paraId="5C5A313C" w14:textId="77777777" w:rsidTr="00AB2E25">
        <w:trPr>
          <w:trHeight w:val="465"/>
        </w:trPr>
        <w:tc>
          <w:tcPr>
            <w:tcW w:w="3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6724A" w14:textId="77777777" w:rsidR="00B23D7C" w:rsidRPr="004E6D8B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B80F0" w14:textId="77777777" w:rsidR="00B23D7C" w:rsidRPr="004E6D8B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EE3AFF" w14:textId="77777777" w:rsidR="00B23D7C" w:rsidRPr="004E6D8B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D267F" w:rsidRPr="004E6D8B" w14:paraId="5FCF45FD" w14:textId="77777777" w:rsidTr="00792010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1FBA85" w14:textId="77777777" w:rsidR="009D267F" w:rsidRPr="004E6D8B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Výnosy budúcich období dlhodobé, </w:t>
            </w: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toho: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432D1F" w14:textId="6D088DBF" w:rsidR="009D267F" w:rsidRPr="004E6D8B" w:rsidRDefault="00442419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784 406</w:t>
            </w:r>
            <w:r w:rsidR="004E6D8B" w:rsidRPr="004E6D8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8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6EFEE" w14:textId="77777777" w:rsidR="009D267F" w:rsidRPr="004E6D8B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556 349</w:t>
            </w:r>
          </w:p>
        </w:tc>
      </w:tr>
      <w:tr w:rsidR="009D267F" w:rsidRPr="004E6D8B" w14:paraId="11B83954" w14:textId="77777777" w:rsidTr="00792010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BCF485" w14:textId="77777777" w:rsidR="009D267F" w:rsidRPr="004E6D8B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Časové rozlíšenie príspevky od prenajímateľa obchodného priestoru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FD6496" w14:textId="7C32D224" w:rsidR="009D267F" w:rsidRPr="004E6D8B" w:rsidRDefault="00442419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784 406</w:t>
            </w:r>
          </w:p>
        </w:tc>
        <w:tc>
          <w:tcPr>
            <w:tcW w:w="28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8B944" w14:textId="77777777" w:rsidR="009D267F" w:rsidRPr="004E6D8B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556 349</w:t>
            </w:r>
          </w:p>
        </w:tc>
      </w:tr>
      <w:tr w:rsidR="009D267F" w:rsidRPr="004E6D8B" w14:paraId="520B488D" w14:textId="77777777" w:rsidTr="00792010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7BF3E6" w14:textId="77777777" w:rsidR="009D267F" w:rsidRPr="004E6D8B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Voľné obdobie prenájmu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48BB16" w14:textId="77777777" w:rsidR="009D267F" w:rsidRPr="004E6D8B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3E107C" w14:textId="77777777" w:rsidR="009D267F" w:rsidRPr="004E6D8B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D267F" w:rsidRPr="004E6D8B" w14:paraId="0EBC81B3" w14:textId="77777777" w:rsidTr="00792010">
        <w:trPr>
          <w:trHeight w:val="465"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EB2B75" w14:textId="77777777" w:rsidR="009D267F" w:rsidRPr="004E6D8B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Výnosy budúcich období krátkodobé, </w:t>
            </w:r>
            <w:r w:rsidRPr="004E6D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toho: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EEDFFF" w14:textId="44B4B5B9" w:rsidR="009D267F" w:rsidRPr="004E6D8B" w:rsidRDefault="00442419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300 846</w:t>
            </w:r>
            <w:r w:rsidR="004E6D8B" w:rsidRPr="004E6D8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8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43830" w14:textId="77777777" w:rsidR="009D267F" w:rsidRPr="004E6D8B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171 066</w:t>
            </w:r>
          </w:p>
        </w:tc>
      </w:tr>
      <w:tr w:rsidR="009D267F" w:rsidRPr="004E6D8B" w14:paraId="2B8B5C59" w14:textId="77777777" w:rsidTr="000D019F">
        <w:trPr>
          <w:trHeight w:val="465"/>
        </w:trPr>
        <w:tc>
          <w:tcPr>
            <w:tcW w:w="3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C877F5" w14:textId="77777777" w:rsidR="009D267F" w:rsidRPr="004E6D8B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Časové rozlíšenie investície voči prenajímateľovi obchodného priestoru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AEDA3A" w14:textId="63AC63C7" w:rsidR="009D267F" w:rsidRPr="004E6D8B" w:rsidRDefault="00442419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300 846</w:t>
            </w:r>
            <w:r w:rsidR="004E6D8B" w:rsidRPr="004E6D8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F6D663" w14:textId="77777777" w:rsidR="009D267F" w:rsidRPr="004E6D8B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171 066</w:t>
            </w:r>
          </w:p>
        </w:tc>
      </w:tr>
      <w:tr w:rsidR="009D267F" w:rsidRPr="00D278B0" w14:paraId="2EB2D0E7" w14:textId="77777777" w:rsidTr="000D019F">
        <w:trPr>
          <w:trHeight w:val="465"/>
        </w:trPr>
        <w:tc>
          <w:tcPr>
            <w:tcW w:w="3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6287A5" w14:textId="77777777" w:rsidR="009D267F" w:rsidRPr="004E6D8B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6D8B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Voľné obdobie prenájmu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FA7918" w14:textId="77777777" w:rsidR="009D267F" w:rsidRPr="004E6D8B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045161" w14:textId="77777777" w:rsidR="009D267F" w:rsidRPr="009D267F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14:paraId="1D04FF84" w14:textId="77777777" w:rsidR="009C00E4" w:rsidRPr="00BC61C7" w:rsidRDefault="009C00E4" w:rsidP="00AB2E25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BC61C7">
        <w:rPr>
          <w:rFonts w:ascii="Arial" w:hAnsi="Arial" w:cs="Arial"/>
          <w:lang w:val="sk-SK"/>
        </w:rPr>
        <w:t xml:space="preserve">Podmienené záväzky a aktíva, Podsúvahové položky </w:t>
      </w:r>
    </w:p>
    <w:p w14:paraId="63CB3D5F" w14:textId="77777777" w:rsidR="009C00E4" w:rsidRPr="00BC61C7" w:rsidRDefault="00D563EE" w:rsidP="009C00E4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BC61C7">
        <w:rPr>
          <w:rFonts w:ascii="Arial" w:hAnsi="Arial" w:cs="Arial"/>
          <w:lang w:val="sk-SK"/>
        </w:rPr>
        <w:t>Spoločnosť mala k 30. novembru 201</w:t>
      </w:r>
      <w:r w:rsidR="00BC61C7" w:rsidRPr="00BC61C7">
        <w:rPr>
          <w:rFonts w:ascii="Arial" w:hAnsi="Arial" w:cs="Arial"/>
          <w:lang w:val="sk-SK"/>
        </w:rPr>
        <w:t>8</w:t>
      </w:r>
      <w:r w:rsidRPr="00BC61C7">
        <w:rPr>
          <w:rFonts w:ascii="Arial" w:hAnsi="Arial" w:cs="Arial"/>
          <w:lang w:val="sk-SK"/>
        </w:rPr>
        <w:t xml:space="preserve"> nasledovné  podmienené  záväzky a aktíva</w:t>
      </w:r>
    </w:p>
    <w:p w14:paraId="06FE5E3A" w14:textId="77777777" w:rsidR="009C00E4" w:rsidRPr="00D278B0" w:rsidRDefault="009C00E4" w:rsidP="009C00E4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3040"/>
        <w:gridCol w:w="3040"/>
      </w:tblGrid>
      <w:tr w:rsidR="00435EE7" w:rsidRPr="00D278B0" w14:paraId="547DD933" w14:textId="77777777" w:rsidTr="00435EE7">
        <w:trPr>
          <w:trHeight w:val="660"/>
        </w:trPr>
        <w:tc>
          <w:tcPr>
            <w:tcW w:w="3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717C15" w14:textId="77777777" w:rsidR="00435EE7" w:rsidRPr="0004392D" w:rsidRDefault="00435EE7" w:rsidP="00435EE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B2277F" w14:textId="77777777" w:rsidR="00435EE7" w:rsidRPr="0004392D" w:rsidRDefault="00435EE7" w:rsidP="00435EE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A1DBE6" w14:textId="77777777" w:rsidR="00435EE7" w:rsidRPr="0004392D" w:rsidRDefault="00435EE7" w:rsidP="00435EE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D267F" w:rsidRPr="00D278B0" w14:paraId="7B334099" w14:textId="77777777" w:rsidTr="00435EE7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260C6" w14:textId="77777777" w:rsidR="009D267F" w:rsidRPr="0004392D" w:rsidRDefault="009D267F" w:rsidP="009D267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Prenajatý majetok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4797AC" w14:textId="77777777" w:rsidR="009D267F" w:rsidRPr="0004392D" w:rsidRDefault="0004392D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14 184 029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92722F" w14:textId="77777777" w:rsidR="009D267F" w:rsidRPr="0004392D" w:rsidRDefault="009D267F" w:rsidP="009D26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16 842 436</w:t>
            </w:r>
          </w:p>
        </w:tc>
      </w:tr>
      <w:tr w:rsidR="00435EE7" w:rsidRPr="00D278B0" w14:paraId="18807C06" w14:textId="77777777" w:rsidTr="00435EE7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423161" w14:textId="77777777" w:rsidR="00435EE7" w:rsidRPr="0004392D" w:rsidRDefault="00435EE7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Majetok v nájme (operatívny prenájom)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6D4390" w14:textId="77777777" w:rsidR="00435EE7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435EE7"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59F63" w14:textId="77777777" w:rsidR="00435EE7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0F6A6544" w14:textId="77777777" w:rsidTr="00AB2E25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2AA9B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Majetok prijatý do úschovy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F7A72C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D4F291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47F1311D" w14:textId="77777777" w:rsidTr="00AB2E25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BBAB34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derivátov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A3F15C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6F3FD8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66F5D3FA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F5F1E4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z opcií derivátov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4D6ED4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A17AED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72ECE9DC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1FDA6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Odpísané pohľadávky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FCD5B9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FDCF8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7B0F9ED1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D49FFA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leasingu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09E175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1B22B8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1CD3300C" w14:textId="77777777" w:rsidTr="00AB2E25">
        <w:trPr>
          <w:trHeight w:val="37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4CBE0D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z leasingu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823B199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C60E8E4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0D019F" w:rsidRPr="00D278B0" w14:paraId="3B90344B" w14:textId="77777777" w:rsidTr="00AB2E25">
        <w:trPr>
          <w:trHeight w:val="375"/>
        </w:trPr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6FF31" w14:textId="77777777" w:rsidR="000D019F" w:rsidRPr="0004392D" w:rsidRDefault="000D019F" w:rsidP="00435EE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položky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D8FBE6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44A58F" w14:textId="77777777" w:rsidR="000D019F" w:rsidRPr="0004392D" w:rsidRDefault="000D019F" w:rsidP="00435EE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4392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</w:tbl>
    <w:p w14:paraId="2632F6D1" w14:textId="77777777" w:rsidR="00435EE7" w:rsidRPr="00D278B0" w:rsidRDefault="00435EE7" w:rsidP="009C00E4">
      <w:pPr>
        <w:keepNext w:val="0"/>
        <w:rPr>
          <w:rFonts w:ascii="Arial" w:hAnsi="Arial" w:cs="Arial"/>
          <w:highlight w:val="yellow"/>
          <w:lang w:val="sk-SK"/>
        </w:rPr>
      </w:pPr>
    </w:p>
    <w:p w14:paraId="0C33740A" w14:textId="77777777" w:rsidR="00435EE7" w:rsidRPr="00D278B0" w:rsidRDefault="00435EE7" w:rsidP="009C00E4">
      <w:pPr>
        <w:keepNext w:val="0"/>
        <w:rPr>
          <w:rFonts w:ascii="Arial" w:hAnsi="Arial" w:cs="Arial"/>
          <w:highlight w:val="yellow"/>
          <w:lang w:val="sk-SK"/>
        </w:rPr>
      </w:pPr>
    </w:p>
    <w:p w14:paraId="2CF75B62" w14:textId="77777777" w:rsidR="00F106B6" w:rsidRPr="00D278B0" w:rsidRDefault="00F106B6" w:rsidP="009C00E4">
      <w:pPr>
        <w:keepNext w:val="0"/>
        <w:spacing w:before="240"/>
        <w:rPr>
          <w:rFonts w:ascii="Arial" w:hAnsi="Arial" w:cs="Arial"/>
          <w:highlight w:val="yellow"/>
          <w:lang w:val="sk-SK"/>
        </w:rPr>
      </w:pPr>
    </w:p>
    <w:p w14:paraId="28797779" w14:textId="77777777" w:rsidR="00F106B6" w:rsidRPr="00D278B0" w:rsidRDefault="00F106B6" w:rsidP="009C00E4">
      <w:pPr>
        <w:keepNext w:val="0"/>
        <w:spacing w:before="240"/>
        <w:rPr>
          <w:rFonts w:ascii="Arial" w:hAnsi="Arial" w:cs="Arial"/>
          <w:highlight w:val="yellow"/>
          <w:lang w:val="sk-SK"/>
        </w:rPr>
      </w:pPr>
    </w:p>
    <w:p w14:paraId="56E931A0" w14:textId="77777777" w:rsidR="00FC392C" w:rsidRPr="00D278B0" w:rsidRDefault="00FC392C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4B21AAB4" w14:textId="77777777" w:rsidR="000B04FB" w:rsidRPr="00695635" w:rsidRDefault="00F54922" w:rsidP="00E0211F">
      <w:pPr>
        <w:pStyle w:val="Heading1"/>
        <w:keepNext w:val="0"/>
        <w:rPr>
          <w:rFonts w:ascii="Arial" w:hAnsi="Arial" w:cs="Arial"/>
          <w:lang w:val="sk-SK"/>
        </w:rPr>
      </w:pPr>
      <w:r w:rsidRPr="00695635">
        <w:rPr>
          <w:rFonts w:ascii="Arial" w:hAnsi="Arial" w:cs="Arial"/>
          <w:lang w:val="sk-SK"/>
        </w:rPr>
        <w:lastRenderedPageBreak/>
        <w:t>Výnosy</w:t>
      </w:r>
      <w:r w:rsidR="00296518" w:rsidRPr="00695635">
        <w:rPr>
          <w:rFonts w:ascii="Arial" w:hAnsi="Arial" w:cs="Arial"/>
          <w:lang w:val="sk-SK"/>
        </w:rPr>
        <w:t xml:space="preserve"> A Náklady</w:t>
      </w:r>
    </w:p>
    <w:p w14:paraId="659EA497" w14:textId="77777777" w:rsidR="00F54922" w:rsidRPr="00695635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695635">
        <w:rPr>
          <w:rFonts w:ascii="Arial" w:hAnsi="Arial" w:cs="Arial"/>
          <w:b/>
          <w:lang w:val="sk-SK"/>
        </w:rPr>
        <w:t>Tržby</w:t>
      </w:r>
    </w:p>
    <w:p w14:paraId="121D0F99" w14:textId="77777777" w:rsidR="001F3543" w:rsidRPr="00695635" w:rsidRDefault="001F3543" w:rsidP="00E0211F">
      <w:pPr>
        <w:keepNext w:val="0"/>
        <w:rPr>
          <w:rFonts w:ascii="Arial" w:hAnsi="Arial" w:cs="Arial"/>
          <w:lang w:val="sk-SK"/>
        </w:rPr>
      </w:pPr>
      <w:r w:rsidRPr="00695635">
        <w:rPr>
          <w:rFonts w:ascii="Arial" w:hAnsi="Arial" w:cs="Arial"/>
          <w:lang w:val="sk-SK"/>
        </w:rPr>
        <w:t>Informácie o</w:t>
      </w:r>
      <w:r w:rsidR="00AA74D8" w:rsidRPr="00695635">
        <w:rPr>
          <w:rFonts w:ascii="Arial" w:hAnsi="Arial" w:cs="Arial"/>
          <w:lang w:val="sk-SK"/>
        </w:rPr>
        <w:t> </w:t>
      </w:r>
      <w:r w:rsidRPr="00695635">
        <w:rPr>
          <w:rFonts w:ascii="Arial" w:hAnsi="Arial" w:cs="Arial"/>
          <w:lang w:val="sk-SK"/>
        </w:rPr>
        <w:t>tržbách</w:t>
      </w: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3217"/>
        <w:gridCol w:w="3402"/>
      </w:tblGrid>
      <w:tr w:rsidR="00453909" w:rsidRPr="00695635" w14:paraId="00835797" w14:textId="77777777" w:rsidTr="00453909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EC12C8" w14:textId="77777777" w:rsidR="00453909" w:rsidRPr="00695635" w:rsidRDefault="00453909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66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997752" w14:textId="77777777" w:rsidR="00453909" w:rsidRPr="00695635" w:rsidRDefault="00FB34A3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Tovar</w:t>
            </w:r>
          </w:p>
        </w:tc>
      </w:tr>
      <w:tr w:rsidR="00453909" w:rsidRPr="00D278B0" w14:paraId="35F00EBE" w14:textId="77777777" w:rsidTr="00AB2E25">
        <w:trPr>
          <w:trHeight w:val="908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C3E451" w14:textId="77777777" w:rsidR="00453909" w:rsidRPr="00695635" w:rsidRDefault="00453909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1AD48F" w14:textId="77777777" w:rsidR="00453909" w:rsidRPr="00695635" w:rsidRDefault="00453909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97526" w14:textId="77777777" w:rsidR="00453909" w:rsidRPr="00D70357" w:rsidRDefault="00453909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</w:t>
            </w:r>
            <w:proofErr w:type="spellEnd"/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- </w:t>
            </w: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</w:r>
            <w:proofErr w:type="spellStart"/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ne</w:t>
            </w:r>
            <w:proofErr w:type="spellEnd"/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predchádza- </w:t>
            </w:r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</w:r>
            <w:proofErr w:type="spellStart"/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júce</w:t>
            </w:r>
            <w:proofErr w:type="spellEnd"/>
            <w:r w:rsidRPr="0069563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D70357" w:rsidRPr="00D278B0" w14:paraId="571C92BC" w14:textId="77777777" w:rsidTr="008C4ED3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7263FE" w14:textId="77777777" w:rsidR="00D70357" w:rsidRPr="00A47AC1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47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Tuzemsko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72E05E" w14:textId="77777777" w:rsidR="00D70357" w:rsidRPr="00A25394" w:rsidRDefault="00A25394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61 048 082</w:t>
            </w:r>
            <w:r w:rsidR="00A35796" w:rsidRPr="00A357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16287F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53 931 151</w:t>
            </w:r>
          </w:p>
        </w:tc>
      </w:tr>
      <w:tr w:rsidR="00D70357" w:rsidRPr="00D278B0" w14:paraId="7286228D" w14:textId="77777777" w:rsidTr="008C4ED3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362736" w14:textId="77777777" w:rsidR="00D70357" w:rsidRPr="00A47AC1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47AC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Zahraničie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8B388D" w14:textId="77777777" w:rsidR="00D70357" w:rsidRPr="00A25394" w:rsidRDefault="00A25394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63 899</w:t>
            </w:r>
            <w:r w:rsidR="00A35796" w:rsidRPr="00A3579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0575D4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59 949</w:t>
            </w:r>
          </w:p>
        </w:tc>
      </w:tr>
      <w:tr w:rsidR="00A47AC1" w:rsidRPr="00D278B0" w14:paraId="52B08A8E" w14:textId="77777777" w:rsidTr="00442758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E86194" w14:textId="77777777" w:rsidR="00A47AC1" w:rsidRPr="00A47AC1" w:rsidRDefault="00A47AC1" w:rsidP="00A47AC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A47A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F42309" w14:textId="77777777" w:rsidR="00A47AC1" w:rsidRPr="00D278B0" w:rsidRDefault="00A47AC1" w:rsidP="00A47AC1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  <w:lang w:eastAsia="sk-SK"/>
              </w:rPr>
            </w:pPr>
            <w:r w:rsidRPr="0006734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61 111 98</w:t>
            </w:r>
            <w:r w:rsidR="00034D6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0F9EB" w14:textId="77777777" w:rsidR="00A47AC1" w:rsidRPr="00D70357" w:rsidRDefault="00A47AC1" w:rsidP="00A47AC1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D7035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53 991 100</w:t>
            </w:r>
          </w:p>
        </w:tc>
      </w:tr>
    </w:tbl>
    <w:p w14:paraId="59C04FC9" w14:textId="77777777" w:rsidR="000B04FB" w:rsidRPr="00D278B0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41C1C8EE" w14:textId="77777777" w:rsidR="000D019F" w:rsidRPr="00A35796" w:rsidRDefault="00D563EE">
      <w:r w:rsidRPr="00A35796">
        <w:rPr>
          <w:rFonts w:ascii="Arial" w:hAnsi="Arial" w:cs="Arial"/>
          <w:lang w:val="sk-SK"/>
        </w:rPr>
        <w:t>Rozpis tržieb za  tovar spoločnosti z bežnej činnosti.</w:t>
      </w:r>
      <w:r w:rsidRPr="00A35796">
        <w:rPr>
          <w:lang w:val="sk-SK"/>
        </w:rPr>
        <w:t xml:space="preserve"> </w:t>
      </w:r>
      <w:r w:rsidRPr="00A35796">
        <w:rPr>
          <w:rFonts w:ascii="Arial" w:hAnsi="Arial" w:cs="Arial"/>
          <w:lang w:val="sk-SK"/>
        </w:rPr>
        <w:t xml:space="preserve">Tržby na lokálny trh predstavujú predaj finálnym zákazníkom v obchodoch spoločnosti. Tržby do zahraničia predstavujú vrátený tovar spoločnosti H&amp;M </w:t>
      </w:r>
      <w:proofErr w:type="spellStart"/>
      <w:r w:rsidRPr="00A35796">
        <w:rPr>
          <w:rFonts w:ascii="Arial" w:hAnsi="Arial" w:cs="Arial"/>
          <w:lang w:val="sk-SK"/>
        </w:rPr>
        <w:t>Hennes</w:t>
      </w:r>
      <w:proofErr w:type="spellEnd"/>
      <w:r w:rsidRPr="00A35796">
        <w:rPr>
          <w:rFonts w:ascii="Arial" w:hAnsi="Arial" w:cs="Arial"/>
          <w:lang w:val="sk-SK"/>
        </w:rPr>
        <w:t xml:space="preserve"> &amp; </w:t>
      </w:r>
      <w:proofErr w:type="spellStart"/>
      <w:r w:rsidRPr="00A35796">
        <w:rPr>
          <w:rFonts w:ascii="Arial" w:hAnsi="Arial" w:cs="Arial"/>
          <w:lang w:val="sk-SK"/>
        </w:rPr>
        <w:t>Mauritz</w:t>
      </w:r>
      <w:proofErr w:type="spellEnd"/>
      <w:r w:rsidRPr="00A35796">
        <w:rPr>
          <w:rFonts w:ascii="Arial" w:hAnsi="Arial" w:cs="Arial"/>
          <w:lang w:val="sk-SK"/>
        </w:rPr>
        <w:t xml:space="preserve"> GBC AB.</w:t>
      </w:r>
    </w:p>
    <w:p w14:paraId="4246366A" w14:textId="77777777" w:rsidR="00A910B5" w:rsidRPr="009D4FB3" w:rsidRDefault="00A910B5" w:rsidP="00AB2E25">
      <w:pPr>
        <w:rPr>
          <w:rFonts w:ascii="Arial" w:hAnsi="Arial" w:cs="Arial"/>
          <w:b/>
          <w:iCs/>
          <w:lang w:val="sk-SK"/>
        </w:rPr>
      </w:pPr>
      <w:r w:rsidRPr="009D4FB3">
        <w:rPr>
          <w:rFonts w:ascii="Arial" w:hAnsi="Arial" w:cs="Arial"/>
          <w:b/>
          <w:iCs/>
          <w:lang w:val="sk-SK"/>
        </w:rPr>
        <w:t>Aktivácia</w:t>
      </w:r>
    </w:p>
    <w:p w14:paraId="1AA26630" w14:textId="77777777" w:rsidR="001F3543" w:rsidRPr="009D4FB3" w:rsidRDefault="001F3543" w:rsidP="009C00E4">
      <w:pPr>
        <w:pStyle w:val="BodyTextIndent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9D4FB3">
        <w:rPr>
          <w:rFonts w:ascii="Arial" w:hAnsi="Arial" w:cs="Arial"/>
          <w:iCs/>
          <w:lang w:val="sk-SK"/>
        </w:rPr>
        <w:t>Informácie o výnosoch pri aktivácii nákladov a o výnosoch z hospodárskej činnosti, finančnej činnosti a mimoriadnej činnosti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001A49" w:rsidRPr="009D4FB3" w14:paraId="181ECCA9" w14:textId="77777777" w:rsidTr="00001A49">
        <w:trPr>
          <w:trHeight w:val="420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70592" w14:textId="77777777" w:rsidR="00001A49" w:rsidRPr="009D4FB3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FB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D8C7A" w14:textId="77777777" w:rsidR="00001A49" w:rsidRPr="009D4FB3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FB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30760" w14:textId="77777777" w:rsidR="00001A49" w:rsidRPr="009D4FB3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D4FB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792010" w:rsidRPr="00D278B0" w14:paraId="63AA6253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9E409D" w14:textId="77777777" w:rsidR="00792010" w:rsidRPr="00F2079B" w:rsidRDefault="00792010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Významné položky pri aktivácii nákladov, z toho:</w:t>
            </w: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21C358" w14:textId="77777777" w:rsidR="00792010" w:rsidRPr="009D4FB3" w:rsidRDefault="007920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4FC7A1" w14:textId="77777777" w:rsidR="00792010" w:rsidRPr="00D70357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D4FB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Pr="00D703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D70357" w:rsidRPr="00D278B0" w14:paraId="2E657654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8AFE25" w14:textId="77777777" w:rsidR="00D70357" w:rsidRPr="00F2079B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významné položky výnosov z hospodárskej činnosti,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448BCF" w14:textId="677CC6DF" w:rsidR="00D70357" w:rsidRPr="00034D6D" w:rsidRDefault="00442419" w:rsidP="00D7035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270 351</w:t>
            </w:r>
            <w:r w:rsidR="00034D6D" w:rsidRPr="00034D6D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B47126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570 631</w:t>
            </w:r>
          </w:p>
        </w:tc>
      </w:tr>
      <w:tr w:rsidR="00FB7CB4" w:rsidRPr="00D278B0" w14:paraId="650F0167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93ED9" w14:textId="77777777" w:rsidR="00FB7CB4" w:rsidRPr="00F2079B" w:rsidRDefault="00FB7CB4" w:rsidP="00FB7CB4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Prefakturácia</w:t>
            </w:r>
            <w:proofErr w:type="spellEnd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nákladov na reklamu H&amp;M </w:t>
            </w:r>
            <w:proofErr w:type="spellStart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AB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6CC581" w14:textId="77777777" w:rsidR="00FB7CB4" w:rsidRPr="00D278B0" w:rsidRDefault="00FB7CB4" w:rsidP="00FB7C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E1A1F5" w14:textId="77777777" w:rsidR="00FB7CB4" w:rsidRPr="00D70357" w:rsidRDefault="00FB7CB4" w:rsidP="00FB7CB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365 260</w:t>
            </w:r>
          </w:p>
        </w:tc>
      </w:tr>
      <w:tr w:rsidR="00D70357" w:rsidRPr="00D278B0" w14:paraId="4AE4DCCA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B5BE9D" w14:textId="77777777" w:rsidR="00D70357" w:rsidRPr="00F2079B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Prefakturácia</w:t>
            </w:r>
            <w:proofErr w:type="spellEnd"/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nákladov do ostatných H&amp;M krajín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5E399E" w14:textId="77777777" w:rsidR="00D70357" w:rsidRPr="00D278B0" w:rsidRDefault="00FB7CB4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43 921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D53F28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41 527</w:t>
            </w:r>
          </w:p>
        </w:tc>
      </w:tr>
      <w:tr w:rsidR="00D70357" w:rsidRPr="00D278B0" w14:paraId="5F580708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70394" w14:textId="77777777" w:rsidR="00D70357" w:rsidRPr="00F2079B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Kontribúcia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512892" w14:textId="6D466BFB" w:rsidR="00D70357" w:rsidRPr="00F2079B" w:rsidRDefault="00442419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200 422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8E40C9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137 411</w:t>
            </w:r>
          </w:p>
        </w:tc>
      </w:tr>
      <w:tr w:rsidR="00F2079B" w:rsidRPr="00D278B0" w14:paraId="67EBC9EC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129798" w14:textId="77777777" w:rsidR="00F2079B" w:rsidRPr="00F2079B" w:rsidRDefault="00F2079B" w:rsidP="00F2079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Voľné obdobie v prenájmu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4E8C52" w14:textId="77777777" w:rsidR="00F2079B" w:rsidRPr="00FB7CB4" w:rsidRDefault="00F2079B" w:rsidP="00F207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B7CB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69E10F" w14:textId="77777777" w:rsidR="00F2079B" w:rsidRPr="00D70357" w:rsidRDefault="00F2079B" w:rsidP="00F207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F2079B" w:rsidRPr="00D278B0" w14:paraId="73AB373A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AE5BE4" w14:textId="77777777" w:rsidR="00F2079B" w:rsidRPr="00F2079B" w:rsidRDefault="00F2079B" w:rsidP="00F2079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082F04" w14:textId="77777777" w:rsidR="00F2079B" w:rsidRPr="00FB7CB4" w:rsidRDefault="00FB7CB4" w:rsidP="00F207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B7CB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26 008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008998" w14:textId="77777777" w:rsidR="00F2079B" w:rsidRPr="00D70357" w:rsidRDefault="00F2079B" w:rsidP="00F207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26 433</w:t>
            </w:r>
          </w:p>
        </w:tc>
      </w:tr>
      <w:tr w:rsidR="00F2079B" w:rsidRPr="00D278B0" w14:paraId="764B4636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728FF4" w14:textId="77777777" w:rsidR="00F2079B" w:rsidRPr="00F2079B" w:rsidRDefault="00F2079B" w:rsidP="00F2079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výnosy,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093C0F" w14:textId="77777777" w:rsidR="00F2079B" w:rsidRPr="00D278B0" w:rsidRDefault="00F2079B" w:rsidP="00F2079B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20309" w14:textId="77777777" w:rsidR="00F2079B" w:rsidRPr="00D70357" w:rsidRDefault="00F2079B" w:rsidP="00F2079B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256</w:t>
            </w:r>
          </w:p>
        </w:tc>
      </w:tr>
      <w:tr w:rsidR="00F2079B" w:rsidRPr="00D278B0" w14:paraId="73FE2826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16C92" w14:textId="77777777" w:rsidR="00F2079B" w:rsidRPr="00F2079B" w:rsidRDefault="00F2079B" w:rsidP="00F2079B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zisky,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3EE6B2" w14:textId="77777777" w:rsidR="00F2079B" w:rsidRPr="00D278B0" w:rsidRDefault="00F2079B" w:rsidP="00F2079B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250359" w14:textId="77777777" w:rsidR="00F2079B" w:rsidRPr="00D70357" w:rsidRDefault="00F2079B" w:rsidP="00F2079B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F2079B" w:rsidRPr="00D278B0" w14:paraId="04F5B2BB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572A32" w14:textId="77777777" w:rsidR="00F2079B" w:rsidRPr="00F2079B" w:rsidRDefault="00F2079B" w:rsidP="00F2079B">
            <w:pPr>
              <w:keepNext w:val="0"/>
              <w:spacing w:after="0"/>
              <w:ind w:left="229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zisky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FAABB0" w14:textId="77777777" w:rsidR="00F2079B" w:rsidRPr="00D278B0" w:rsidRDefault="00F2079B" w:rsidP="00F2079B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94B97" w14:textId="77777777" w:rsidR="00F2079B" w:rsidRPr="00D70357" w:rsidRDefault="00F2079B" w:rsidP="00F2079B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F2079B" w:rsidRPr="00D278B0" w14:paraId="617949B3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65F5D" w14:textId="77777777" w:rsidR="00F2079B" w:rsidRPr="00F2079B" w:rsidRDefault="00F2079B" w:rsidP="00F2079B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výnosov,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154BCD" w14:textId="77777777" w:rsidR="00F2079B" w:rsidRPr="00D278B0" w:rsidRDefault="00F2079B" w:rsidP="00F207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09C939" w14:textId="77777777" w:rsidR="00F2079B" w:rsidRPr="00D70357" w:rsidRDefault="00F2079B" w:rsidP="00F207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256</w:t>
            </w:r>
          </w:p>
        </w:tc>
      </w:tr>
      <w:tr w:rsidR="00F2079B" w:rsidRPr="00D278B0" w14:paraId="2465422C" w14:textId="77777777" w:rsidTr="00AB2E25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0D4880" w14:textId="77777777" w:rsidR="00F2079B" w:rsidRPr="00F2079B" w:rsidRDefault="00F2079B" w:rsidP="00F2079B">
            <w:pPr>
              <w:keepNext w:val="0"/>
              <w:spacing w:after="0"/>
              <w:ind w:left="229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výnosy z úrokov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A2FC43" w14:textId="77777777" w:rsidR="00F2079B" w:rsidRPr="00D278B0" w:rsidRDefault="00F2079B" w:rsidP="00F207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B48529" w14:textId="77777777" w:rsidR="00F2079B" w:rsidRPr="00D70357" w:rsidRDefault="00F2079B" w:rsidP="00F207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256</w:t>
            </w:r>
          </w:p>
        </w:tc>
      </w:tr>
      <w:tr w:rsidR="00F2079B" w:rsidRPr="00D278B0" w14:paraId="5FE6C564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A86860" w14:textId="77777777" w:rsidR="00F2079B" w:rsidRPr="00F2079B" w:rsidRDefault="00F2079B" w:rsidP="00F2079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2079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Mimoriadne výnosy,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B91545" w14:textId="77777777" w:rsidR="00F2079B" w:rsidRPr="00D278B0" w:rsidRDefault="00F2079B" w:rsidP="00F207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71F592" w14:textId="77777777" w:rsidR="00F2079B" w:rsidRPr="00D70357" w:rsidRDefault="00F2079B" w:rsidP="00F207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 </w:t>
            </w:r>
          </w:p>
        </w:tc>
      </w:tr>
    </w:tbl>
    <w:p w14:paraId="332F87FD" w14:textId="77777777" w:rsidR="00EC2EEB" w:rsidRPr="00D278B0" w:rsidRDefault="00EC2EEB" w:rsidP="00434C63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4180B5A6" w14:textId="77777777" w:rsidR="00B14AB4" w:rsidRPr="00D278B0" w:rsidRDefault="00B14AB4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01C578C0" w14:textId="77777777" w:rsidR="00EC2EEB" w:rsidRPr="0006734A" w:rsidRDefault="00EC2EEB" w:rsidP="00EC2EEB">
      <w:pPr>
        <w:keepNext w:val="0"/>
        <w:rPr>
          <w:rFonts w:ascii="Arial" w:hAnsi="Arial" w:cs="Arial"/>
          <w:lang w:val="sk-SK"/>
        </w:rPr>
      </w:pPr>
      <w:r w:rsidRPr="0006734A">
        <w:rPr>
          <w:rFonts w:ascii="Arial" w:hAnsi="Arial" w:cs="Arial"/>
          <w:lang w:val="sk-SK"/>
        </w:rPr>
        <w:lastRenderedPageBreak/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001A49" w:rsidRPr="0006734A" w14:paraId="25914765" w14:textId="77777777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61041" w14:textId="77777777" w:rsidR="00001A49" w:rsidRPr="0006734A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A516D" w14:textId="77777777" w:rsidR="00001A49" w:rsidRPr="0006734A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29BD6" w14:textId="77777777" w:rsidR="00001A49" w:rsidRPr="0006734A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792010" w:rsidRPr="0006734A" w14:paraId="439F91D9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6CC1D6" w14:textId="77777777" w:rsidR="00792010" w:rsidRPr="0006734A" w:rsidRDefault="00792010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5507E8" w14:textId="77777777" w:rsidR="00792010" w:rsidRPr="0006734A" w:rsidRDefault="007920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1D2EF7" w14:textId="77777777" w:rsidR="00792010" w:rsidRPr="0006734A" w:rsidRDefault="00792010" w:rsidP="00FE4F5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</w:tr>
      <w:tr w:rsidR="00D70357" w:rsidRPr="0006734A" w14:paraId="5CC82D68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AFCAF" w14:textId="77777777" w:rsidR="00D70357" w:rsidRPr="0006734A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ACB105" w14:textId="77777777" w:rsidR="00D70357" w:rsidRPr="00813AF9" w:rsidRDefault="00B35015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13AF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30 814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0FF8CB" w14:textId="77777777" w:rsidR="00D70357" w:rsidRPr="0006734A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24 551</w:t>
            </w:r>
          </w:p>
        </w:tc>
      </w:tr>
      <w:tr w:rsidR="00D70357" w:rsidRPr="0006734A" w14:paraId="4D68672A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2C853" w14:textId="77777777" w:rsidR="00D70357" w:rsidRPr="0006734A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4BD96A" w14:textId="77777777" w:rsidR="00D70357" w:rsidRPr="00813AF9" w:rsidRDefault="00F16E2D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813AF9">
              <w:rPr>
                <w:rFonts w:ascii="Arial" w:hAnsi="Arial" w:cs="Arial"/>
                <w:bCs/>
                <w:sz w:val="16"/>
                <w:szCs w:val="16"/>
              </w:rPr>
              <w:t>61 081 16</w:t>
            </w:r>
            <w:r w:rsidR="00076037" w:rsidRPr="00813AF9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0995E" w14:textId="77777777" w:rsidR="00D70357" w:rsidRPr="0006734A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06734A">
              <w:rPr>
                <w:rFonts w:ascii="Arial" w:hAnsi="Arial" w:cs="Arial"/>
                <w:bCs/>
                <w:sz w:val="16"/>
                <w:szCs w:val="16"/>
              </w:rPr>
              <w:t>53 966 549</w:t>
            </w:r>
          </w:p>
        </w:tc>
      </w:tr>
      <w:tr w:rsidR="00D70357" w:rsidRPr="0006734A" w14:paraId="683BD789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AA30E" w14:textId="77777777" w:rsidR="00D70357" w:rsidRPr="0006734A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5E2008" w14:textId="77777777" w:rsidR="00D70357" w:rsidRPr="00813AF9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FFCBD7" w14:textId="77777777" w:rsidR="00D70357" w:rsidRPr="0006734A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70357" w:rsidRPr="0006734A" w14:paraId="58C54ABD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89A34" w14:textId="77777777" w:rsidR="00D70357" w:rsidRPr="0006734A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D0AB42" w14:textId="77777777" w:rsidR="00D70357" w:rsidRPr="00813AF9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6F22B" w14:textId="77777777" w:rsidR="00D70357" w:rsidRPr="0006734A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70357" w:rsidRPr="0006734A" w14:paraId="46065AD4" w14:textId="77777777" w:rsidTr="00790EA2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D11CD0" w14:textId="77777777" w:rsidR="00D70357" w:rsidRPr="0006734A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4B1D79" w14:textId="77777777" w:rsidR="00D70357" w:rsidRPr="00813AF9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B6707D" w14:textId="77777777" w:rsidR="00D70357" w:rsidRPr="0006734A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70357" w:rsidRPr="00D278B0" w14:paraId="0E44C22B" w14:textId="77777777" w:rsidTr="00792010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D754AC" w14:textId="77777777" w:rsidR="00D70357" w:rsidRPr="0006734A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673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D84CA2" w14:textId="77777777" w:rsidR="00D70357" w:rsidRPr="00813AF9" w:rsidRDefault="0006734A" w:rsidP="00D7035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813AF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61 111 98</w:t>
            </w:r>
            <w:r w:rsidR="00813AF9" w:rsidRPr="00813AF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00D052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06734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53 991 100</w:t>
            </w:r>
          </w:p>
        </w:tc>
      </w:tr>
    </w:tbl>
    <w:p w14:paraId="7ED9A011" w14:textId="77777777" w:rsidR="00001A49" w:rsidRPr="00D278B0" w:rsidRDefault="00001A49" w:rsidP="00EC2EEB">
      <w:pPr>
        <w:keepNext w:val="0"/>
        <w:rPr>
          <w:rFonts w:ascii="Arial" w:hAnsi="Arial" w:cs="Arial"/>
          <w:highlight w:val="yellow"/>
          <w:lang w:val="sk-SK"/>
        </w:rPr>
      </w:pPr>
    </w:p>
    <w:p w14:paraId="7DDEB212" w14:textId="77777777" w:rsidR="00667DDD" w:rsidRPr="00D278B0" w:rsidRDefault="00667DDD">
      <w:pPr>
        <w:keepNext w:val="0"/>
        <w:spacing w:after="0"/>
        <w:jc w:val="left"/>
        <w:rPr>
          <w:rFonts w:ascii="Arial" w:hAnsi="Arial" w:cs="Arial"/>
          <w:b/>
          <w:highlight w:val="yellow"/>
          <w:lang w:val="sk-SK"/>
        </w:rPr>
      </w:pPr>
      <w:r w:rsidRPr="00D278B0">
        <w:rPr>
          <w:rFonts w:ascii="Arial" w:hAnsi="Arial" w:cs="Arial"/>
          <w:b/>
          <w:highlight w:val="yellow"/>
          <w:lang w:val="sk-SK"/>
        </w:rPr>
        <w:br w:type="page"/>
      </w:r>
    </w:p>
    <w:p w14:paraId="63624D28" w14:textId="77777777" w:rsidR="00434C63" w:rsidRPr="004F0113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4F0113">
        <w:rPr>
          <w:rFonts w:ascii="Arial" w:hAnsi="Arial" w:cs="Arial"/>
          <w:b/>
          <w:lang w:val="sk-SK"/>
        </w:rPr>
        <w:lastRenderedPageBreak/>
        <w:t>Náklady</w:t>
      </w:r>
    </w:p>
    <w:p w14:paraId="4D36D1AB" w14:textId="77777777" w:rsidR="00DF42B2" w:rsidRPr="004F0113" w:rsidRDefault="00DF42B2" w:rsidP="00E0211F">
      <w:pPr>
        <w:keepNext w:val="0"/>
        <w:rPr>
          <w:rFonts w:ascii="Arial" w:hAnsi="Arial" w:cs="Arial"/>
          <w:lang w:val="sk-SK"/>
        </w:rPr>
      </w:pPr>
      <w:r w:rsidRPr="004F0113">
        <w:rPr>
          <w:rFonts w:ascii="Arial" w:hAnsi="Arial" w:cs="Arial"/>
          <w:lang w:val="sk-SK"/>
        </w:rPr>
        <w:t>Informácie o</w:t>
      </w:r>
      <w:r w:rsidR="008E24EE" w:rsidRPr="004F0113">
        <w:rPr>
          <w:rFonts w:ascii="Arial" w:hAnsi="Arial" w:cs="Arial"/>
          <w:lang w:val="sk-SK"/>
        </w:rPr>
        <w:t> </w:t>
      </w:r>
      <w:r w:rsidRPr="004F0113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667DDD" w:rsidRPr="00D278B0" w14:paraId="1635D3BC" w14:textId="77777777" w:rsidTr="00044852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167AAA" w14:textId="77777777" w:rsidR="00667DDD" w:rsidRPr="004F0113" w:rsidRDefault="00667DDD" w:rsidP="0004485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F011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CBB07" w14:textId="77777777" w:rsidR="00667DDD" w:rsidRPr="004F0113" w:rsidRDefault="00667DDD" w:rsidP="0004485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F011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4FCB44" w14:textId="77777777" w:rsidR="00667DDD" w:rsidRPr="00D70357" w:rsidRDefault="00667DDD" w:rsidP="00044852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F011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D70357" w:rsidRPr="00D278B0" w14:paraId="6AA7305C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89995" w14:textId="77777777" w:rsidR="00D70357" w:rsidRPr="00D80536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8053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za 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F8AB25" w14:textId="1D357DCD" w:rsidR="00D70357" w:rsidRPr="00D278B0" w:rsidRDefault="00442419" w:rsidP="00D7035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20 432 033</w:t>
            </w:r>
            <w:r w:rsidR="00CE3E2F" w:rsidRPr="00CE3E2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A5EE5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7 324 852</w:t>
            </w:r>
          </w:p>
        </w:tc>
      </w:tr>
      <w:tr w:rsidR="00D70357" w:rsidRPr="00D278B0" w14:paraId="1F98E159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F729F7" w14:textId="77777777" w:rsidR="00D70357" w:rsidRPr="00D80536" w:rsidRDefault="00D70357" w:rsidP="00D7035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8053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Náklady voči audítorovi, audítorskej spoločnosti,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11BBD3" w14:textId="77777777" w:rsidR="00D70357" w:rsidRPr="004F0113" w:rsidRDefault="001F248D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33 862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5F785A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31 150</w:t>
            </w:r>
          </w:p>
        </w:tc>
      </w:tr>
      <w:tr w:rsidR="00D70357" w:rsidRPr="00D278B0" w14:paraId="53341A9A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09E634" w14:textId="77777777" w:rsidR="00D70357" w:rsidRPr="00D80536" w:rsidRDefault="00D70357" w:rsidP="00D70357">
            <w:pPr>
              <w:spacing w:after="0"/>
              <w:rPr>
                <w:rFonts w:ascii="Arial" w:hAnsi="Arial" w:cs="Arial"/>
                <w:b/>
                <w:i/>
                <w:sz w:val="16"/>
                <w:szCs w:val="16"/>
                <w:lang w:val="sk-SK"/>
              </w:rPr>
            </w:pPr>
            <w:r w:rsidRPr="00D80536">
              <w:rPr>
                <w:rFonts w:ascii="Arial" w:hAnsi="Arial" w:cs="Arial"/>
                <w:i/>
                <w:sz w:val="16"/>
                <w:szCs w:val="16"/>
                <w:lang w:val="sk-SK"/>
              </w:rPr>
              <w:t>Náklady spojené s auditom účtovnej závierky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D12EAF" w14:textId="77777777" w:rsidR="00D70357" w:rsidRPr="004F0113" w:rsidRDefault="004F0113" w:rsidP="00D70357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4F0113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22 362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F8C897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22 800</w:t>
            </w:r>
          </w:p>
        </w:tc>
      </w:tr>
      <w:tr w:rsidR="00D70357" w:rsidRPr="00D278B0" w14:paraId="1B3F642B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ED664E" w14:textId="77777777" w:rsidR="00D70357" w:rsidRPr="00D80536" w:rsidRDefault="00D70357" w:rsidP="00D70357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D80536">
              <w:rPr>
                <w:rFonts w:ascii="Arial" w:hAnsi="Arial" w:cs="Arial"/>
                <w:i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7A8870" w14:textId="77777777" w:rsidR="00D70357" w:rsidRPr="004F0113" w:rsidRDefault="001F248D" w:rsidP="00D70357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>9 500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D1232E" w14:textId="77777777" w:rsidR="00D70357" w:rsidRPr="004F0113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4F0113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7 500</w:t>
            </w:r>
          </w:p>
        </w:tc>
      </w:tr>
      <w:tr w:rsidR="00D70357" w:rsidRPr="00D278B0" w14:paraId="15CBD435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F291E5" w14:textId="77777777" w:rsidR="00D70357" w:rsidRPr="00D80536" w:rsidRDefault="00D70357" w:rsidP="00D70357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D80536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Iné </w:t>
            </w:r>
            <w:proofErr w:type="spellStart"/>
            <w:r w:rsidRPr="00D80536">
              <w:rPr>
                <w:rFonts w:ascii="Arial" w:hAnsi="Arial" w:cs="Arial"/>
                <w:i/>
                <w:sz w:val="16"/>
                <w:szCs w:val="16"/>
                <w:lang w:val="sk-SK"/>
              </w:rPr>
              <w:t>uisťovacie</w:t>
            </w:r>
            <w:proofErr w:type="spellEnd"/>
            <w:r w:rsidRPr="00D80536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D3FAF3" w14:textId="77777777" w:rsidR="00D70357" w:rsidRPr="00D278B0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D510E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2 000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4F004F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2 000</w:t>
            </w:r>
          </w:p>
        </w:tc>
      </w:tr>
      <w:tr w:rsidR="00D70357" w:rsidRPr="00D278B0" w14:paraId="7C43B934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98B252" w14:textId="77777777" w:rsidR="00D70357" w:rsidRPr="00D278B0" w:rsidRDefault="00D70357" w:rsidP="00D70357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C0D01">
              <w:rPr>
                <w:rFonts w:ascii="Arial" w:hAnsi="Arial" w:cs="Arial"/>
                <w:sz w:val="16"/>
                <w:szCs w:val="16"/>
                <w:lang w:val="sk-SK"/>
              </w:rPr>
              <w:t>Nájomné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FDCF0D" w14:textId="2827EA01" w:rsidR="00D70357" w:rsidRPr="005C0D01" w:rsidRDefault="00442419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5 565 917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FD08B3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4 990 082</w:t>
            </w:r>
          </w:p>
        </w:tc>
      </w:tr>
      <w:tr w:rsidR="00D70357" w:rsidRPr="00D278B0" w14:paraId="1C2499CC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24FB99" w14:textId="77777777" w:rsidR="00D70357" w:rsidRPr="006B11FA" w:rsidRDefault="00D70357" w:rsidP="00D7035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B11FA">
              <w:rPr>
                <w:rFonts w:ascii="Arial" w:hAnsi="Arial" w:cs="Arial"/>
                <w:sz w:val="16"/>
                <w:szCs w:val="16"/>
                <w:lang w:val="sk-SK"/>
              </w:rPr>
              <w:t>Logistika a doprava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D4F23A" w14:textId="77777777" w:rsidR="00D70357" w:rsidRPr="006B11FA" w:rsidRDefault="006B11FA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6B11FA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66 648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5D6625" w14:textId="77777777" w:rsidR="00D70357" w:rsidRPr="006B11FA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6B11FA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66 495</w:t>
            </w:r>
          </w:p>
        </w:tc>
      </w:tr>
      <w:tr w:rsidR="00D70357" w:rsidRPr="00D278B0" w14:paraId="6068D024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2CE05B" w14:textId="77777777" w:rsidR="00D70357" w:rsidRPr="00D278B0" w:rsidRDefault="00D70357" w:rsidP="00D70357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5C0D01">
              <w:rPr>
                <w:rFonts w:ascii="Arial" w:hAnsi="Arial" w:cs="Arial"/>
                <w:sz w:val="16"/>
                <w:szCs w:val="16"/>
                <w:lang w:val="sk-SK"/>
              </w:rPr>
              <w:t>Účtovnícke služby, služby za správu a 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A7D435" w14:textId="77777777" w:rsidR="00D70357" w:rsidRPr="005C0D01" w:rsidRDefault="001F248D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12 552 783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4C43A" w14:textId="77777777" w:rsidR="00D70357" w:rsidRPr="005C0D01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5C0D01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371 554</w:t>
            </w:r>
          </w:p>
        </w:tc>
      </w:tr>
      <w:tr w:rsidR="00D70357" w:rsidRPr="00D278B0" w14:paraId="18C968F1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5E493" w14:textId="77777777" w:rsidR="00D70357" w:rsidRPr="006B11FA" w:rsidRDefault="00D70357" w:rsidP="00D7035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B11FA">
              <w:rPr>
                <w:rFonts w:ascii="Arial" w:hAnsi="Arial" w:cs="Arial"/>
                <w:sz w:val="16"/>
                <w:szCs w:val="16"/>
                <w:lang w:val="sk-SK"/>
              </w:rPr>
              <w:t>Reklama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1E99AA" w14:textId="77777777" w:rsidR="00D70357" w:rsidRPr="006B11FA" w:rsidRDefault="00087449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558 036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FA0CC9" w14:textId="77777777" w:rsidR="00D70357" w:rsidRPr="006B11FA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6B11FA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436 158</w:t>
            </w:r>
          </w:p>
        </w:tc>
      </w:tr>
      <w:tr w:rsidR="00D70357" w:rsidRPr="00D278B0" w14:paraId="77B8A846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BAAF0" w14:textId="77777777" w:rsidR="00D70357" w:rsidRPr="00D80536" w:rsidRDefault="00D70357" w:rsidP="00D7035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D80536">
              <w:rPr>
                <w:rFonts w:ascii="Arial" w:hAnsi="Arial" w:cs="Arial"/>
                <w:sz w:val="16"/>
                <w:szCs w:val="16"/>
                <w:lang w:val="sk-SK"/>
              </w:rPr>
              <w:t>Opravy a údržba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69744D" w14:textId="77777777" w:rsidR="00D70357" w:rsidRPr="00D80536" w:rsidRDefault="003247A8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413 674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9FBA3D" w14:textId="77777777" w:rsidR="00D70357" w:rsidRPr="00D80536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8053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288 958</w:t>
            </w:r>
          </w:p>
        </w:tc>
      </w:tr>
      <w:tr w:rsidR="00D70357" w:rsidRPr="00D278B0" w14:paraId="600F5D09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1C77C6" w14:textId="77777777" w:rsidR="00D70357" w:rsidRPr="00D278B0" w:rsidRDefault="00D70357" w:rsidP="00D70357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FC444F">
              <w:rPr>
                <w:rFonts w:ascii="Arial" w:hAnsi="Arial" w:cs="Arial"/>
                <w:sz w:val="16"/>
                <w:szCs w:val="16"/>
                <w:lang w:val="sk-SK"/>
              </w:rPr>
              <w:t>Ochrana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2BA19A" w14:textId="77777777" w:rsidR="00D70357" w:rsidRPr="00FC444F" w:rsidRDefault="003247A8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489 954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34D0A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524 617</w:t>
            </w:r>
          </w:p>
        </w:tc>
      </w:tr>
      <w:tr w:rsidR="00D70357" w:rsidRPr="00D278B0" w14:paraId="413BF183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710B65" w14:textId="77777777" w:rsidR="00D70357" w:rsidRPr="00FC444F" w:rsidRDefault="00D70357" w:rsidP="00D7035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C444F">
              <w:rPr>
                <w:rFonts w:ascii="Arial" w:hAnsi="Arial" w:cs="Arial"/>
                <w:sz w:val="16"/>
                <w:szCs w:val="16"/>
                <w:lang w:val="sk-SK"/>
              </w:rPr>
              <w:t>Poplatky za kreditné karty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CEF576" w14:textId="1E48FB9C" w:rsidR="00D70357" w:rsidRPr="00D278B0" w:rsidRDefault="00145561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216 275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B8C8E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181 489</w:t>
            </w:r>
          </w:p>
        </w:tc>
      </w:tr>
      <w:tr w:rsidR="00D70357" w:rsidRPr="00D278B0" w14:paraId="037F4C05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AD04D5" w14:textId="77777777" w:rsidR="00D70357" w:rsidRPr="00FC444F" w:rsidRDefault="00D70357" w:rsidP="00D7035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C444F">
              <w:rPr>
                <w:rFonts w:ascii="Arial" w:hAnsi="Arial" w:cs="Arial"/>
                <w:sz w:val="16"/>
                <w:szCs w:val="16"/>
                <w:lang w:val="sk-SK"/>
              </w:rPr>
              <w:t>Cestovné výdavky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9F3BD8" w14:textId="77777777" w:rsidR="00D70357" w:rsidRPr="00FC444F" w:rsidRDefault="00FC444F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FC444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284 770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7867D" w14:textId="77777777" w:rsidR="00D70357" w:rsidRPr="00FC444F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FC444F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285 064</w:t>
            </w:r>
          </w:p>
        </w:tc>
      </w:tr>
      <w:tr w:rsidR="00D70357" w:rsidRPr="00D278B0" w14:paraId="3ECB641F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410CA" w14:textId="77777777" w:rsidR="00D70357" w:rsidRPr="00D278B0" w:rsidRDefault="00D70357" w:rsidP="00D70357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FC444F">
              <w:rPr>
                <w:rFonts w:ascii="Arial" w:hAnsi="Arial" w:cs="Arial"/>
                <w:sz w:val="16"/>
                <w:szCs w:val="16"/>
                <w:lang w:val="sk-SK"/>
              </w:rPr>
              <w:t>IT a komunikácie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54FF54" w14:textId="77777777" w:rsidR="00D70357" w:rsidRPr="00FC444F" w:rsidRDefault="003247A8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167 290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43393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85 075</w:t>
            </w:r>
          </w:p>
        </w:tc>
      </w:tr>
      <w:tr w:rsidR="00D70357" w:rsidRPr="00D278B0" w14:paraId="45871605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CCCB50" w14:textId="77777777" w:rsidR="00D70357" w:rsidRPr="00EF01D5" w:rsidRDefault="00D70357" w:rsidP="00D7035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F01D5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A06B92" w14:textId="77777777" w:rsidR="00D70357" w:rsidRPr="00EF01D5" w:rsidRDefault="001F248D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82 82</w:t>
            </w:r>
            <w:r w:rsidR="00D62071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4B79A9" w14:textId="77777777" w:rsidR="00D70357" w:rsidRPr="00EF01D5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EF01D5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64 210</w:t>
            </w:r>
          </w:p>
        </w:tc>
      </w:tr>
      <w:tr w:rsidR="00D70357" w:rsidRPr="00D278B0" w14:paraId="0F84448A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649E8C" w14:textId="77777777" w:rsidR="00D70357" w:rsidRPr="00D278B0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5C0D0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významné položky nákladov z hospodárskej činnosti,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234DCE" w14:textId="70E961F1" w:rsidR="00D70357" w:rsidRPr="00D278B0" w:rsidRDefault="009C5222" w:rsidP="00D70357">
            <w:pPr>
              <w:keepNext w:val="0"/>
              <w:spacing w:after="0"/>
              <w:jc w:val="right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9C5222"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  <w:t>70 60</w:t>
            </w:r>
            <w:r w:rsidR="004E0190"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  <w:t>1</w:t>
            </w:r>
            <w:r w:rsidRPr="009C5222"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6CB5B9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val="sk-SK" w:eastAsia="sk-SK"/>
              </w:rPr>
              <w:t>60 661</w:t>
            </w:r>
          </w:p>
        </w:tc>
      </w:tr>
      <w:tr w:rsidR="00D70357" w:rsidRPr="00D278B0" w14:paraId="549F9B30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61CCD" w14:textId="77777777" w:rsidR="00D70357" w:rsidRPr="009C5222" w:rsidRDefault="00D70357" w:rsidP="00D7035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C5222">
              <w:rPr>
                <w:rFonts w:ascii="Arial" w:hAnsi="Arial" w:cs="Arial"/>
                <w:sz w:val="16"/>
                <w:szCs w:val="16"/>
                <w:lang w:val="sk-SK"/>
              </w:rPr>
              <w:t>Náklady v rámci skupiny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CBC6ED" w14:textId="77777777" w:rsidR="00D70357" w:rsidRPr="009C5222" w:rsidRDefault="009C5222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44 791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9B65DD" w14:textId="77777777" w:rsidR="00D70357" w:rsidRPr="009C5222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41 527</w:t>
            </w:r>
          </w:p>
        </w:tc>
      </w:tr>
      <w:tr w:rsidR="00D70357" w:rsidRPr="00D278B0" w14:paraId="56DCC730" w14:textId="77777777" w:rsidTr="00044852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15A5B" w14:textId="77777777" w:rsidR="00D70357" w:rsidRPr="00D278B0" w:rsidRDefault="00D70357" w:rsidP="00D70357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9C5222">
              <w:rPr>
                <w:rFonts w:ascii="Arial" w:hAnsi="Arial" w:cs="Arial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C40756" w14:textId="77777777" w:rsidR="00D70357" w:rsidRPr="009C5222" w:rsidRDefault="009C5222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19 459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5A4383" w14:textId="77777777" w:rsidR="00D70357" w:rsidRPr="009C5222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16 865</w:t>
            </w:r>
          </w:p>
        </w:tc>
      </w:tr>
      <w:tr w:rsidR="00D70357" w:rsidRPr="00D278B0" w14:paraId="55CB0B06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D26B07" w14:textId="77777777" w:rsidR="00D70357" w:rsidRPr="009C5222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60EFA5" w14:textId="445F4553" w:rsidR="00D70357" w:rsidRPr="009C5222" w:rsidRDefault="009C5222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6 35</w:t>
            </w:r>
            <w:r w:rsidR="004E01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D64969" w14:textId="77777777" w:rsidR="00D70357" w:rsidRPr="009C5222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2 269</w:t>
            </w:r>
          </w:p>
        </w:tc>
      </w:tr>
      <w:tr w:rsidR="00D70357" w:rsidRPr="00D278B0" w14:paraId="5CAD88E9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72C2C3" w14:textId="77777777" w:rsidR="00D70357" w:rsidRPr="009C5222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A6AE05" w14:textId="77777777" w:rsidR="00D70357" w:rsidRPr="00D278B0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EE754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D70357" w:rsidRPr="00D278B0" w14:paraId="6BC9519E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6A352E" w14:textId="77777777" w:rsidR="00D70357" w:rsidRPr="009C5222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86D3B7" w14:textId="15F354DA" w:rsidR="00D70357" w:rsidRPr="00D278B0" w:rsidRDefault="00145561" w:rsidP="00D7035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38 196</w:t>
            </w:r>
            <w:r w:rsidR="009C5222" w:rsidRPr="009C5222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  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5018C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7035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31 692</w:t>
            </w:r>
          </w:p>
        </w:tc>
      </w:tr>
      <w:tr w:rsidR="00D70357" w:rsidRPr="00D278B0" w14:paraId="721B4A06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CFA9C" w14:textId="77777777" w:rsidR="00D70357" w:rsidRPr="009C5222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36EED8" w14:textId="77777777" w:rsidR="00D70357" w:rsidRPr="009B607E" w:rsidRDefault="009B607E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9B607E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292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758279" w14:textId="77777777" w:rsidR="00D70357" w:rsidRPr="009B607E" w:rsidRDefault="00596D58" w:rsidP="00D703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</w:t>
            </w:r>
          </w:p>
        </w:tc>
      </w:tr>
      <w:tr w:rsidR="00D70357" w:rsidRPr="00D278B0" w14:paraId="69E62DF7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3C1F1" w14:textId="77777777" w:rsidR="00D70357" w:rsidRPr="009C5222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i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63F478" w14:textId="77777777" w:rsidR="00D70357" w:rsidRPr="00D278B0" w:rsidRDefault="00DB4148" w:rsidP="00D70357">
            <w:pPr>
              <w:keepNext w:val="0"/>
              <w:spacing w:after="0"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A68918" w14:textId="77777777" w:rsidR="00D70357" w:rsidRPr="00D70357" w:rsidRDefault="00596D58" w:rsidP="00D70357">
            <w:pPr>
              <w:keepNext w:val="0"/>
              <w:spacing w:after="0"/>
              <w:jc w:val="right"/>
              <w:rPr>
                <w:rFonts w:ascii="Arial" w:hAnsi="Arial" w:cs="Arial"/>
                <w:i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  <w:lang w:eastAsia="sk-SK"/>
              </w:rPr>
              <w:t>-</w:t>
            </w:r>
          </w:p>
        </w:tc>
      </w:tr>
      <w:tr w:rsidR="00D70357" w:rsidRPr="00D278B0" w14:paraId="06968437" w14:textId="77777777" w:rsidTr="002026FB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E4B2D" w14:textId="77777777" w:rsidR="00D70357" w:rsidRPr="009C5222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Nákladové úroky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16CD26" w14:textId="77777777" w:rsidR="00D70357" w:rsidRPr="00D278B0" w:rsidRDefault="009C5222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highlight w:val="yellow"/>
                <w:lang w:eastAsia="sk-SK"/>
              </w:rPr>
            </w:pPr>
            <w:r w:rsidRPr="009C5222"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  <w:t xml:space="preserve">1 814   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C8EF71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  <w:t>11 635</w:t>
            </w:r>
          </w:p>
        </w:tc>
      </w:tr>
      <w:tr w:rsidR="00D70357" w:rsidRPr="00D278B0" w14:paraId="39F8773D" w14:textId="77777777" w:rsidTr="00AB2E25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5AF45E" w14:textId="77777777" w:rsidR="00D70357" w:rsidRPr="009C5222" w:rsidRDefault="00D70357" w:rsidP="00D70357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C522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Ostatné finančné náklady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5D9170" w14:textId="330ADE8D" w:rsidR="00D70357" w:rsidRPr="00D278B0" w:rsidRDefault="00145561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highlight w:val="yellow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  <w:t>36 090</w:t>
            </w:r>
            <w:r w:rsidR="009C5222" w:rsidRPr="009C5222"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  <w:t xml:space="preserve">   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A166FB" w14:textId="77777777" w:rsidR="00D70357" w:rsidRPr="00D70357" w:rsidRDefault="00D70357" w:rsidP="00D70357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</w:pPr>
            <w:r w:rsidRPr="00D70357">
              <w:rPr>
                <w:rFonts w:ascii="Arial" w:hAnsi="Arial" w:cs="Arial"/>
                <w:iCs/>
                <w:color w:val="000000"/>
                <w:sz w:val="16"/>
                <w:szCs w:val="16"/>
                <w:lang w:eastAsia="sk-SK"/>
              </w:rPr>
              <w:t>20 026</w:t>
            </w:r>
          </w:p>
        </w:tc>
      </w:tr>
    </w:tbl>
    <w:p w14:paraId="0C0320A7" w14:textId="77777777" w:rsidR="008E24EE" w:rsidRPr="00D278B0" w:rsidRDefault="008E24EE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6F0850B3" w14:textId="77777777" w:rsidR="008E24EE" w:rsidRPr="00D278B0" w:rsidRDefault="008E24EE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2D0CDF69" w14:textId="77777777" w:rsidR="008413AC" w:rsidRPr="00D278B0" w:rsidRDefault="008413AC">
      <w:pPr>
        <w:keepNext w:val="0"/>
        <w:spacing w:after="0"/>
        <w:jc w:val="left"/>
        <w:rPr>
          <w:rFonts w:ascii="Arial" w:hAnsi="Arial" w:cs="Arial"/>
          <w:b/>
          <w:highlight w:val="yellow"/>
          <w:lang w:val="sk-SK"/>
        </w:rPr>
      </w:pPr>
      <w:r w:rsidRPr="00D278B0">
        <w:rPr>
          <w:rFonts w:ascii="Arial" w:hAnsi="Arial" w:cs="Arial"/>
          <w:b/>
          <w:highlight w:val="yellow"/>
          <w:lang w:val="sk-SK"/>
        </w:rPr>
        <w:br w:type="page"/>
      </w:r>
    </w:p>
    <w:p w14:paraId="61E386B3" w14:textId="77777777" w:rsidR="00DF42B2" w:rsidRPr="00865388" w:rsidRDefault="00434C63" w:rsidP="00810C0F">
      <w:pPr>
        <w:keepNext w:val="0"/>
        <w:rPr>
          <w:rFonts w:ascii="Arial" w:hAnsi="Arial" w:cs="Arial"/>
          <w:b/>
          <w:lang w:val="sk-SK"/>
        </w:rPr>
      </w:pPr>
      <w:r w:rsidRPr="00865388">
        <w:rPr>
          <w:rFonts w:ascii="Arial" w:hAnsi="Arial" w:cs="Arial"/>
          <w:b/>
          <w:lang w:val="sk-SK"/>
        </w:rPr>
        <w:lastRenderedPageBreak/>
        <w:t>Dane z</w:t>
      </w:r>
      <w:r w:rsidR="00AA3F22" w:rsidRPr="00865388">
        <w:rPr>
          <w:rFonts w:ascii="Arial" w:hAnsi="Arial" w:cs="Arial"/>
          <w:b/>
          <w:lang w:val="sk-SK"/>
        </w:rPr>
        <w:t> </w:t>
      </w:r>
      <w:r w:rsidRPr="00865388">
        <w:rPr>
          <w:rFonts w:ascii="Arial" w:hAnsi="Arial" w:cs="Arial"/>
          <w:b/>
          <w:lang w:val="sk-SK"/>
        </w:rPr>
        <w:t>príjmov</w:t>
      </w:r>
    </w:p>
    <w:p w14:paraId="70B36CC6" w14:textId="77777777" w:rsidR="00AA3F22" w:rsidRPr="00865388" w:rsidRDefault="00AA3F22" w:rsidP="00AA3F22">
      <w:pPr>
        <w:keepNext w:val="0"/>
        <w:rPr>
          <w:rFonts w:ascii="Arial" w:hAnsi="Arial" w:cs="Arial"/>
          <w:lang w:val="sk-SK"/>
        </w:rPr>
      </w:pPr>
      <w:r w:rsidRPr="00865388">
        <w:rPr>
          <w:rFonts w:ascii="Arial" w:hAnsi="Arial" w:cs="Arial"/>
          <w:lang w:val="sk-SK"/>
        </w:rPr>
        <w:t>Informácie o daniach z príjmov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98"/>
        <w:gridCol w:w="1653"/>
        <w:gridCol w:w="2811"/>
      </w:tblGrid>
      <w:tr w:rsidR="00AA3F22" w:rsidRPr="00D278B0" w14:paraId="05804B06" w14:textId="77777777" w:rsidTr="00736988">
        <w:trPr>
          <w:trHeight w:val="57"/>
        </w:trPr>
        <w:tc>
          <w:tcPr>
            <w:tcW w:w="2537" w:type="pct"/>
            <w:vAlign w:val="center"/>
            <w:hideMark/>
          </w:tcPr>
          <w:p w14:paraId="2E60C96A" w14:textId="77777777" w:rsidR="00AA3F22" w:rsidRPr="00865388" w:rsidRDefault="00AA3F22" w:rsidP="007369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  <w:proofErr w:type="spellEnd"/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> položky</w:t>
            </w:r>
          </w:p>
        </w:tc>
        <w:tc>
          <w:tcPr>
            <w:tcW w:w="912" w:type="pct"/>
            <w:vAlign w:val="center"/>
            <w:hideMark/>
          </w:tcPr>
          <w:p w14:paraId="521BA71F" w14:textId="77777777" w:rsidR="00AA3F22" w:rsidRPr="00865388" w:rsidRDefault="00AA3F22" w:rsidP="007369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>Bežné</w:t>
            </w:r>
            <w:proofErr w:type="spellEnd"/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>účtovné</w:t>
            </w:r>
            <w:proofErr w:type="spellEnd"/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b/>
                <w:bCs/>
                <w:sz w:val="16"/>
                <w:szCs w:val="16"/>
              </w:rPr>
              <w:t>obdobie</w:t>
            </w:r>
            <w:proofErr w:type="spellEnd"/>
          </w:p>
        </w:tc>
        <w:tc>
          <w:tcPr>
            <w:tcW w:w="1551" w:type="pct"/>
            <w:vAlign w:val="center"/>
            <w:hideMark/>
          </w:tcPr>
          <w:p w14:paraId="09E73246" w14:textId="77777777" w:rsidR="00AA3F22" w:rsidRPr="00283AD0" w:rsidRDefault="00AA3F22" w:rsidP="007369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83AD0">
              <w:rPr>
                <w:rFonts w:ascii="Arial" w:hAnsi="Arial" w:cs="Arial"/>
                <w:b/>
                <w:bCs/>
                <w:sz w:val="16"/>
                <w:szCs w:val="16"/>
              </w:rPr>
              <w:t>Bezprostredne</w:t>
            </w:r>
            <w:proofErr w:type="spellEnd"/>
            <w:r w:rsidRPr="00283A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83AD0">
              <w:rPr>
                <w:rFonts w:ascii="Arial" w:hAnsi="Arial" w:cs="Arial"/>
                <w:b/>
                <w:bCs/>
                <w:sz w:val="16"/>
                <w:szCs w:val="16"/>
              </w:rPr>
              <w:t>predchádzajúce</w:t>
            </w:r>
            <w:proofErr w:type="spellEnd"/>
            <w:r w:rsidRPr="00283A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83AD0">
              <w:rPr>
                <w:rFonts w:ascii="Arial" w:hAnsi="Arial" w:cs="Arial"/>
                <w:b/>
                <w:bCs/>
                <w:sz w:val="16"/>
                <w:szCs w:val="16"/>
              </w:rPr>
              <w:t>účtovné</w:t>
            </w:r>
            <w:proofErr w:type="spellEnd"/>
            <w:r w:rsidRPr="00283AD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83AD0">
              <w:rPr>
                <w:rFonts w:ascii="Arial" w:hAnsi="Arial" w:cs="Arial"/>
                <w:b/>
                <w:bCs/>
                <w:sz w:val="16"/>
                <w:szCs w:val="16"/>
              </w:rPr>
              <w:t>obdobie</w:t>
            </w:r>
            <w:proofErr w:type="spellEnd"/>
          </w:p>
        </w:tc>
      </w:tr>
      <w:tr w:rsidR="00AA3F22" w:rsidRPr="00D278B0" w14:paraId="567F83E0" w14:textId="77777777" w:rsidTr="00736988">
        <w:trPr>
          <w:trHeight w:val="57"/>
        </w:trPr>
        <w:tc>
          <w:tcPr>
            <w:tcW w:w="2537" w:type="pct"/>
            <w:hideMark/>
          </w:tcPr>
          <w:p w14:paraId="25CAE35F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Suma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odloženej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daňovej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pohľadávky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účtovanej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ako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náklad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alebo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výnos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vyplývajúca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zo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zmeny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sadzby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dane z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príjmov</w:t>
            </w:r>
            <w:proofErr w:type="spellEnd"/>
          </w:p>
        </w:tc>
        <w:tc>
          <w:tcPr>
            <w:tcW w:w="912" w:type="pct"/>
            <w:noWrap/>
            <w:vAlign w:val="center"/>
            <w:hideMark/>
          </w:tcPr>
          <w:p w14:paraId="73818435" w14:textId="43089945" w:rsidR="00AA3F22" w:rsidRPr="00865388" w:rsidRDefault="00283AD0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1" w:type="pct"/>
            <w:noWrap/>
            <w:vAlign w:val="center"/>
            <w:hideMark/>
          </w:tcPr>
          <w:p w14:paraId="4AB9D725" w14:textId="77777777" w:rsidR="00AA3F22" w:rsidRPr="00283AD0" w:rsidRDefault="00D70357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41 472</w:t>
            </w:r>
          </w:p>
        </w:tc>
      </w:tr>
      <w:tr w:rsidR="00AA3F22" w:rsidRPr="00D278B0" w14:paraId="36344310" w14:textId="77777777" w:rsidTr="00736988">
        <w:trPr>
          <w:trHeight w:val="57"/>
        </w:trPr>
        <w:tc>
          <w:tcPr>
            <w:tcW w:w="2537" w:type="pct"/>
            <w:hideMark/>
          </w:tcPr>
          <w:p w14:paraId="74F3159E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 xml:space="preserve">Suma odloženého daňového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záväzku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účtovaného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ako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náklad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alebo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výnos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vyplývajúci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zo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zmeny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sadzby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dane z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príjmov</w:t>
            </w:r>
            <w:proofErr w:type="spellEnd"/>
          </w:p>
        </w:tc>
        <w:tc>
          <w:tcPr>
            <w:tcW w:w="912" w:type="pct"/>
            <w:noWrap/>
            <w:vAlign w:val="center"/>
            <w:hideMark/>
          </w:tcPr>
          <w:p w14:paraId="2C914829" w14:textId="77777777" w:rsidR="00AA3F22" w:rsidRPr="00865388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551" w:type="pct"/>
            <w:noWrap/>
            <w:vAlign w:val="center"/>
            <w:hideMark/>
          </w:tcPr>
          <w:p w14:paraId="5C8A06D0" w14:textId="77777777" w:rsidR="00AA3F22" w:rsidRPr="00283AD0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  <w:tr w:rsidR="00AA3F22" w:rsidRPr="00D278B0" w14:paraId="13508AE9" w14:textId="77777777" w:rsidTr="00736988">
        <w:trPr>
          <w:trHeight w:val="57"/>
        </w:trPr>
        <w:tc>
          <w:tcPr>
            <w:tcW w:w="2537" w:type="pct"/>
            <w:hideMark/>
          </w:tcPr>
          <w:p w14:paraId="0DFD8D10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Suma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odloženej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daňovej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pohľadávky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týkajúca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sa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umorenia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daňovej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straty, nevyužitých daňových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odpočtov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iných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nárokov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ako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aj dočasných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rozdielov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predchádzajúcich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účtovných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období, ku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ktorým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sa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v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predchádzajúcich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účtovných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obdobiach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odložená daňová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pohľadávka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neúčtovala</w:t>
            </w:r>
          </w:p>
        </w:tc>
        <w:tc>
          <w:tcPr>
            <w:tcW w:w="912" w:type="pct"/>
            <w:noWrap/>
            <w:vAlign w:val="center"/>
            <w:hideMark/>
          </w:tcPr>
          <w:p w14:paraId="531966E5" w14:textId="77777777" w:rsidR="00AA3F22" w:rsidRPr="00865388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551" w:type="pct"/>
            <w:noWrap/>
            <w:vAlign w:val="center"/>
            <w:hideMark/>
          </w:tcPr>
          <w:p w14:paraId="108D2EFE" w14:textId="77777777" w:rsidR="00AA3F22" w:rsidRPr="00283AD0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  <w:tr w:rsidR="00AA3F22" w:rsidRPr="00D278B0" w14:paraId="4BE49BF3" w14:textId="77777777" w:rsidTr="00736988">
        <w:trPr>
          <w:trHeight w:val="57"/>
        </w:trPr>
        <w:tc>
          <w:tcPr>
            <w:tcW w:w="2537" w:type="pct"/>
            <w:hideMark/>
          </w:tcPr>
          <w:p w14:paraId="13EDCECF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 xml:space="preserve">Suma odloženého daňového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záväzku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ktorý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vznikol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z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dôvodu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neúčtovania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tej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časti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odloženej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daňovej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pohľadávky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v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bežnom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účtovnom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období, o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ktorej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sa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účtovalo v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predchádzajúcich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účtovných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obdobiach</w:t>
            </w:r>
            <w:proofErr w:type="spellEnd"/>
          </w:p>
        </w:tc>
        <w:tc>
          <w:tcPr>
            <w:tcW w:w="912" w:type="pct"/>
            <w:noWrap/>
            <w:vAlign w:val="center"/>
            <w:hideMark/>
          </w:tcPr>
          <w:p w14:paraId="25239D96" w14:textId="77777777" w:rsidR="00AA3F22" w:rsidRPr="00865388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551" w:type="pct"/>
            <w:noWrap/>
            <w:vAlign w:val="center"/>
            <w:hideMark/>
          </w:tcPr>
          <w:p w14:paraId="62615AC8" w14:textId="77777777" w:rsidR="00AA3F22" w:rsidRPr="00283AD0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  <w:tr w:rsidR="00AA3F22" w:rsidRPr="00D278B0" w14:paraId="593AE5E0" w14:textId="77777777" w:rsidTr="00736988">
        <w:trPr>
          <w:trHeight w:val="57"/>
        </w:trPr>
        <w:tc>
          <w:tcPr>
            <w:tcW w:w="2537" w:type="pct"/>
            <w:hideMark/>
          </w:tcPr>
          <w:p w14:paraId="1C3F8555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Suma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neuplatneného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umorenia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daňovej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straty, nevyužitých daňových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odpočtov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iných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nárokov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odpočítateľných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dočasných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rozdielov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, ku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ktorým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nebola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 účtovaná odložená daňová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pohľadávka</w:t>
            </w:r>
            <w:proofErr w:type="spellEnd"/>
          </w:p>
        </w:tc>
        <w:tc>
          <w:tcPr>
            <w:tcW w:w="912" w:type="pct"/>
            <w:noWrap/>
            <w:vAlign w:val="center"/>
            <w:hideMark/>
          </w:tcPr>
          <w:p w14:paraId="4BEACF5E" w14:textId="77777777" w:rsidR="00AA3F22" w:rsidRPr="00865388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551" w:type="pct"/>
            <w:noWrap/>
            <w:vAlign w:val="center"/>
            <w:hideMark/>
          </w:tcPr>
          <w:p w14:paraId="0A22198D" w14:textId="77777777" w:rsidR="00AA3F22" w:rsidRPr="00283AD0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  <w:tr w:rsidR="00AA3F22" w:rsidRPr="00D278B0" w14:paraId="33493704" w14:textId="77777777" w:rsidTr="00736988">
        <w:trPr>
          <w:trHeight w:val="57"/>
        </w:trPr>
        <w:tc>
          <w:tcPr>
            <w:tcW w:w="2537" w:type="pct"/>
            <w:hideMark/>
          </w:tcPr>
          <w:p w14:paraId="4391B04B" w14:textId="77777777" w:rsidR="00AA3F22" w:rsidRPr="00865388" w:rsidRDefault="00AA3F22" w:rsidP="00736988">
            <w:pPr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Suma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odloženej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dani z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príjmov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ktorá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sa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vzťahuje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na položky účtované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priamo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na účty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vlastného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imania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bez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účtovania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 xml:space="preserve"> na účty 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nákladov</w:t>
            </w:r>
            <w:proofErr w:type="spellEnd"/>
            <w:r w:rsidRPr="00865388">
              <w:rPr>
                <w:rFonts w:ascii="Arial" w:hAnsi="Arial" w:cs="Arial"/>
                <w:sz w:val="16"/>
                <w:szCs w:val="16"/>
              </w:rPr>
              <w:t> a </w:t>
            </w:r>
            <w:proofErr w:type="spellStart"/>
            <w:r w:rsidRPr="00865388">
              <w:rPr>
                <w:rFonts w:ascii="Arial" w:hAnsi="Arial" w:cs="Arial"/>
                <w:sz w:val="16"/>
                <w:szCs w:val="16"/>
              </w:rPr>
              <w:t>výnosov</w:t>
            </w:r>
            <w:proofErr w:type="spellEnd"/>
          </w:p>
        </w:tc>
        <w:tc>
          <w:tcPr>
            <w:tcW w:w="912" w:type="pct"/>
            <w:noWrap/>
            <w:vAlign w:val="center"/>
            <w:hideMark/>
          </w:tcPr>
          <w:p w14:paraId="472518FE" w14:textId="77777777" w:rsidR="00AA3F22" w:rsidRPr="00865388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65388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  <w:tc>
          <w:tcPr>
            <w:tcW w:w="1551" w:type="pct"/>
            <w:noWrap/>
            <w:vAlign w:val="center"/>
            <w:hideMark/>
          </w:tcPr>
          <w:p w14:paraId="753CA9C1" w14:textId="77777777" w:rsidR="00AA3F22" w:rsidRPr="00283AD0" w:rsidRDefault="00AA3F22" w:rsidP="007369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AD0">
              <w:rPr>
                <w:rFonts w:ascii="Arial" w:hAnsi="Arial" w:cs="Arial"/>
                <w:sz w:val="16"/>
                <w:szCs w:val="16"/>
              </w:rPr>
              <w:t> -</w:t>
            </w:r>
          </w:p>
        </w:tc>
      </w:tr>
    </w:tbl>
    <w:p w14:paraId="1AD06F7E" w14:textId="77777777" w:rsidR="00AA3F22" w:rsidRPr="00D278B0" w:rsidRDefault="00AA3F22" w:rsidP="00810C0F">
      <w:pPr>
        <w:keepNext w:val="0"/>
        <w:rPr>
          <w:rFonts w:ascii="Arial" w:hAnsi="Arial" w:cs="Arial"/>
          <w:b/>
          <w:highlight w:val="yellow"/>
          <w:lang w:val="sk-SK"/>
        </w:rPr>
      </w:pPr>
    </w:p>
    <w:p w14:paraId="495202D9" w14:textId="77777777" w:rsidR="00DF42B2" w:rsidRPr="00581E03" w:rsidRDefault="00DF42B2" w:rsidP="00DF42B2">
      <w:pPr>
        <w:keepNext w:val="0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>Informácie o daniach z</w:t>
      </w:r>
      <w:r w:rsidR="00C66C9F" w:rsidRPr="00581E03">
        <w:rPr>
          <w:rFonts w:ascii="Arial" w:hAnsi="Arial" w:cs="Arial"/>
          <w:lang w:val="sk-SK"/>
        </w:rPr>
        <w:t> </w:t>
      </w:r>
      <w:r w:rsidRPr="00581E03">
        <w:rPr>
          <w:rFonts w:ascii="Arial" w:hAnsi="Arial" w:cs="Arial"/>
          <w:lang w:val="sk-SK"/>
        </w:rPr>
        <w:t>príjmov</w:t>
      </w:r>
    </w:p>
    <w:tbl>
      <w:tblPr>
        <w:tblW w:w="9857" w:type="dxa"/>
        <w:tblLayout w:type="fixed"/>
        <w:tblLook w:val="04A0" w:firstRow="1" w:lastRow="0" w:firstColumn="1" w:lastColumn="0" w:noHBand="0" w:noVBand="1"/>
      </w:tblPr>
      <w:tblGrid>
        <w:gridCol w:w="3660"/>
        <w:gridCol w:w="1305"/>
        <w:gridCol w:w="1134"/>
        <w:gridCol w:w="813"/>
        <w:gridCol w:w="1134"/>
        <w:gridCol w:w="1134"/>
        <w:gridCol w:w="677"/>
      </w:tblGrid>
      <w:tr w:rsidR="000E26BA" w:rsidRPr="00581E03" w14:paraId="49AF52F1" w14:textId="77777777" w:rsidTr="00082043">
        <w:trPr>
          <w:trHeight w:val="450"/>
        </w:trPr>
        <w:tc>
          <w:tcPr>
            <w:tcW w:w="3660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442302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Názov položky</w:t>
            </w:r>
          </w:p>
        </w:tc>
        <w:tc>
          <w:tcPr>
            <w:tcW w:w="3252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FFFE4F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45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CBFCD5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E26BA" w:rsidRPr="00FD0B77" w14:paraId="54EB27E2" w14:textId="77777777" w:rsidTr="00082043">
        <w:trPr>
          <w:trHeight w:val="541"/>
        </w:trPr>
        <w:tc>
          <w:tcPr>
            <w:tcW w:w="366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0DC00A" w14:textId="77777777" w:rsidR="000E26BA" w:rsidRPr="00581E03" w:rsidRDefault="000E26BA" w:rsidP="000E26B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8D2D54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0C65C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Daň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967EE7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8F48B2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E4BA58" w14:textId="77777777" w:rsidR="000E26BA" w:rsidRPr="00581E03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Daň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D881A" w14:textId="77777777" w:rsidR="000E26BA" w:rsidRPr="00FD0B77" w:rsidRDefault="000E26BA" w:rsidP="000E26B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Daň v %</w:t>
            </w:r>
          </w:p>
        </w:tc>
      </w:tr>
      <w:tr w:rsidR="00FD0B77" w:rsidRPr="00FD0B77" w14:paraId="015C3FB9" w14:textId="77777777" w:rsidTr="00BF328F">
        <w:trPr>
          <w:trHeight w:val="330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5EC28" w14:textId="77777777" w:rsidR="00FD0B77" w:rsidRPr="00865388" w:rsidRDefault="00FD0B77" w:rsidP="00FD0B7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Výsledok hospodárenia pred  zdanením, z toho: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19951" w14:textId="3BECC1EF" w:rsidR="00FD0B77" w:rsidRPr="00865388" w:rsidRDefault="00283AD0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2 226 061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0389A7" w14:textId="77777777" w:rsidR="00FD0B77" w:rsidRPr="00865388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x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C47B40" w14:textId="77777777" w:rsidR="00FD0B77" w:rsidRPr="00865388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906D7" w14:textId="77777777" w:rsidR="00FD0B77" w:rsidRPr="00283AD0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83AD0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1 967 823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82F9B" w14:textId="77777777" w:rsidR="00FD0B77" w:rsidRPr="00FD0B77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754C8" w14:textId="77777777" w:rsidR="00FD0B77" w:rsidRPr="00FD0B77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x</w:t>
            </w:r>
          </w:p>
        </w:tc>
      </w:tr>
      <w:tr w:rsidR="00FD0B77" w:rsidRPr="00FD0B77" w14:paraId="6A52D654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053F20" w14:textId="77777777" w:rsidR="00FD0B77" w:rsidRPr="00865388" w:rsidRDefault="00FD0B77" w:rsidP="00FD0B7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teoretická daň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37AD5" w14:textId="77777777" w:rsidR="00FD0B77" w:rsidRPr="00865388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9BF1E7" w14:textId="04D8CDD0" w:rsidR="00FD0B77" w:rsidRPr="00865388" w:rsidRDefault="00283AD0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467 473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9C116B" w14:textId="0C5C4BD4" w:rsidR="00FD0B77" w:rsidRPr="00865388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 w:rsidR="00283AD0"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5224A" w14:textId="77777777" w:rsidR="00FD0B77" w:rsidRPr="00283AD0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283AD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16ACA" w14:textId="77777777" w:rsidR="00FD0B77" w:rsidRPr="00FD0B77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432 921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AB587" w14:textId="77777777" w:rsidR="00FD0B77" w:rsidRPr="00FD0B77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</w:tr>
      <w:tr w:rsidR="00FD0B77" w:rsidRPr="00FD0B77" w14:paraId="7C595A7E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F55000" w14:textId="77777777" w:rsidR="00FD0B77" w:rsidRPr="00865388" w:rsidRDefault="00FD0B77" w:rsidP="00FD0B7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AD0AB" w14:textId="4BD5BE62" w:rsidR="00FD0B77" w:rsidRPr="00865388" w:rsidRDefault="00283AD0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1 442 453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3DA3C" w14:textId="61F5A28C" w:rsidR="00FD0B77" w:rsidRPr="00865388" w:rsidRDefault="00283AD0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302 915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07E66B" w14:textId="2769B2BF" w:rsidR="00FD0B77" w:rsidRPr="00865388" w:rsidRDefault="00283AD0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F80AC" w14:textId="77777777" w:rsidR="00FD0B77" w:rsidRPr="00FD0B77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1 390 908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80C3D" w14:textId="77777777" w:rsidR="00FD0B77" w:rsidRPr="00FD0B77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306 000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1A847D" w14:textId="77777777" w:rsidR="00FD0B77" w:rsidRPr="00FD0B77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</w:tr>
      <w:tr w:rsidR="00FD0B77" w:rsidRPr="00FD0B77" w14:paraId="466322E0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F17EA0" w14:textId="77777777" w:rsidR="00FD0B77" w:rsidRPr="00865388" w:rsidRDefault="00FD0B77" w:rsidP="00FD0B7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93747F" w14:textId="1CFB13B8" w:rsidR="00FD0B77" w:rsidRPr="00865388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</w:t>
            </w:r>
            <w:r w:rsidR="00283AD0"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779 117</w:t>
            </w: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92B11" w14:textId="67303483" w:rsidR="00FD0B77" w:rsidRPr="00865388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</w:t>
            </w:r>
            <w:r w:rsidR="00D7259F"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163 61</w:t>
            </w:r>
            <w:r w:rsidR="00D7259F"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25F9A1" w14:textId="3F5B680C" w:rsidR="00FD0B77" w:rsidRPr="00865388" w:rsidRDefault="00283AD0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64FC8" w14:textId="77777777" w:rsidR="00FD0B77" w:rsidRPr="00FD0B77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(908 444)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F91A2" w14:textId="77777777" w:rsidR="00FD0B77" w:rsidRPr="00FD0B77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(199 857)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D2D5DC" w14:textId="77777777" w:rsidR="00FD0B77" w:rsidRPr="00FD0B77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</w:tr>
      <w:tr w:rsidR="00FD0B77" w:rsidRPr="00FD0B77" w14:paraId="7E70FBF0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3DCFED" w14:textId="77777777" w:rsidR="00FD0B77" w:rsidRPr="00865388" w:rsidRDefault="00FD0B77" w:rsidP="00FD0B7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EAE29" w14:textId="77777777" w:rsidR="00FD0B77" w:rsidRPr="00865388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4C266B" w14:textId="77777777" w:rsidR="00FD0B77" w:rsidRPr="00865388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6ADAAD" w14:textId="77777777" w:rsidR="00FD0B77" w:rsidRPr="00865388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3BF70" w14:textId="77777777" w:rsidR="00FD0B77" w:rsidRPr="00FD0B77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42C69" w14:textId="77777777" w:rsidR="00FD0B77" w:rsidRPr="00FD0B77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8BABF" w14:textId="77777777" w:rsidR="00FD0B77" w:rsidRPr="00FD0B77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FD0B77" w:rsidRPr="00FD0B77" w14:paraId="513475A8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E1C20" w14:textId="77777777" w:rsidR="00FD0B77" w:rsidRPr="00865388" w:rsidRDefault="00FD0B77" w:rsidP="00FD0B7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9CDDE" w14:textId="30B361C3" w:rsidR="00FD0B77" w:rsidRPr="00865388" w:rsidRDefault="00283AD0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2 889 398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B9A1B" w14:textId="6CBA41AA" w:rsidR="00FD0B77" w:rsidRPr="00D278B0" w:rsidRDefault="00D7259F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B00AD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606 774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C4038E" w14:textId="40761011" w:rsidR="00FD0B77" w:rsidRPr="00865388" w:rsidRDefault="00283AD0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94145" w14:textId="77777777" w:rsidR="00FD0B77" w:rsidRPr="00FD0B77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2 450 287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9B002" w14:textId="77777777" w:rsidR="00FD0B77" w:rsidRPr="00FD0B77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539 063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2228E" w14:textId="77777777" w:rsidR="00FD0B77" w:rsidRPr="00FD0B77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</w:tr>
      <w:tr w:rsidR="00FD0B77" w:rsidRPr="00FD0B77" w14:paraId="10243D8C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2803A" w14:textId="77777777" w:rsidR="00FD0B77" w:rsidRPr="00865388" w:rsidRDefault="00FD0B77" w:rsidP="00FD0B7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Splatná daň z príjmov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4E14DF" w14:textId="77777777" w:rsidR="00FD0B77" w:rsidRPr="00865388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83AD1E" w14:textId="0C533904" w:rsidR="00FD0B77" w:rsidRPr="00865388" w:rsidRDefault="00283AD0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606 77</w:t>
            </w:r>
            <w:r w:rsidR="00D7259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952645" w14:textId="6FBF03F3" w:rsidR="00FD0B77" w:rsidRPr="00865388" w:rsidRDefault="00283AD0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A251E" w14:textId="77777777" w:rsidR="00FD0B77" w:rsidRPr="00FD0B77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ED9FF" w14:textId="77777777" w:rsidR="00FD0B77" w:rsidRPr="00FD0B77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539 063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1DED45" w14:textId="77777777" w:rsidR="00FD0B77" w:rsidRPr="00FD0B77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</w:tr>
      <w:tr w:rsidR="00FD0B77" w:rsidRPr="00FD0B77" w14:paraId="4900E2B0" w14:textId="77777777" w:rsidTr="00082043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59D04A" w14:textId="77777777" w:rsidR="00FD0B77" w:rsidRPr="00865388" w:rsidRDefault="00FD0B77" w:rsidP="00FD0B7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Daň z príjmov za predchádzajúce obdobie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89C12" w14:textId="77777777" w:rsidR="00FD0B77" w:rsidRPr="00865388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A83BAD" w14:textId="77777777" w:rsidR="00FD0B77" w:rsidRPr="00865388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062D39" w14:textId="77777777" w:rsidR="00FD0B77" w:rsidRPr="00865388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01A138" w14:textId="77777777" w:rsidR="00FD0B77" w:rsidRPr="00FD0B77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92E66B" w14:textId="77777777" w:rsidR="00FD0B77" w:rsidRPr="00FD0B77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9E6121" w14:textId="77777777" w:rsidR="00FD0B77" w:rsidRPr="00FD0B77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</w:p>
        </w:tc>
      </w:tr>
      <w:tr w:rsidR="00FD0B77" w:rsidRPr="00FD0B77" w14:paraId="04234ABD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56084" w14:textId="77777777" w:rsidR="00FD0B77" w:rsidRPr="00865388" w:rsidRDefault="00FD0B77" w:rsidP="00FD0B7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474FA" w14:textId="77777777" w:rsidR="00FD0B77" w:rsidRPr="00865388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189089" w14:textId="0E0775A5" w:rsidR="00FD0B77" w:rsidRPr="00865388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</w:t>
            </w:r>
            <w:r w:rsidR="00283AD0"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96 606</w:t>
            </w: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6D98F5" w14:textId="77777777" w:rsidR="00FD0B77" w:rsidRPr="00865388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1C9E5" w14:textId="77777777" w:rsidR="00FD0B77" w:rsidRPr="00283AD0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B1654" w14:textId="77777777" w:rsidR="00FD0B77" w:rsidRPr="00FD0B77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(154 713)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9480F0" w14:textId="77777777" w:rsidR="00FD0B77" w:rsidRPr="00FD0B77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FD0B77" w:rsidRPr="00FD0B77" w14:paraId="5A923ACF" w14:textId="77777777" w:rsidTr="00BF328F">
        <w:trPr>
          <w:trHeight w:val="315"/>
        </w:trPr>
        <w:tc>
          <w:tcPr>
            <w:tcW w:w="3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F6D614" w14:textId="77777777" w:rsidR="00FD0B77" w:rsidRPr="00865388" w:rsidRDefault="00FD0B77" w:rsidP="00FD0B7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Celková daň z príjmov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7F978F" w14:textId="77777777" w:rsidR="00FD0B77" w:rsidRPr="00865388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E5F7B5" w14:textId="4F38F1DD" w:rsidR="00FD0B77" w:rsidRPr="00865388" w:rsidRDefault="00283AD0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6538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510 168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5C9B6A" w14:textId="77777777" w:rsidR="00FD0B77" w:rsidRPr="00D278B0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32858" w14:textId="77777777" w:rsidR="00FD0B77" w:rsidRPr="00FD0B77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F94F5" w14:textId="77777777" w:rsidR="00FD0B77" w:rsidRPr="00FD0B77" w:rsidRDefault="00FD0B77" w:rsidP="00FD0B7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384 350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323E71" w14:textId="77777777" w:rsidR="00FD0B77" w:rsidRPr="00FD0B77" w:rsidRDefault="00FD0B77" w:rsidP="00FD0B7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36E6F529" w14:textId="77777777" w:rsidR="00C66C9F" w:rsidRPr="00D278B0" w:rsidRDefault="00C66C9F" w:rsidP="00DF42B2">
      <w:pPr>
        <w:keepNext w:val="0"/>
        <w:rPr>
          <w:rFonts w:ascii="Arial" w:hAnsi="Arial" w:cs="Arial"/>
          <w:highlight w:val="yellow"/>
          <w:lang w:val="sk-SK"/>
        </w:rPr>
      </w:pPr>
    </w:p>
    <w:p w14:paraId="5557F731" w14:textId="77777777" w:rsidR="004B21C9" w:rsidRPr="00D278B0" w:rsidRDefault="004B21C9" w:rsidP="00672588">
      <w:pPr>
        <w:keepNext w:val="0"/>
        <w:spacing w:after="0"/>
        <w:jc w:val="left"/>
        <w:rPr>
          <w:rFonts w:ascii="Arial" w:hAnsi="Arial" w:cs="Arial"/>
          <w:b/>
          <w:highlight w:val="yellow"/>
          <w:lang w:val="sk-SK"/>
        </w:rPr>
      </w:pPr>
    </w:p>
    <w:p w14:paraId="2AB2EFB7" w14:textId="77777777" w:rsidR="009E64FF" w:rsidRPr="00D278B0" w:rsidRDefault="009E64FF">
      <w:pPr>
        <w:keepNext w:val="0"/>
        <w:spacing w:after="0"/>
        <w:jc w:val="left"/>
        <w:rPr>
          <w:rFonts w:ascii="Arial" w:hAnsi="Arial" w:cs="Arial"/>
          <w:b/>
          <w:highlight w:val="yellow"/>
          <w:lang w:val="sk-SK"/>
        </w:rPr>
      </w:pPr>
      <w:r w:rsidRPr="00D278B0">
        <w:rPr>
          <w:rFonts w:ascii="Arial" w:hAnsi="Arial" w:cs="Arial"/>
          <w:b/>
          <w:highlight w:val="yellow"/>
          <w:lang w:val="sk-SK"/>
        </w:rPr>
        <w:lastRenderedPageBreak/>
        <w:br w:type="page"/>
      </w:r>
    </w:p>
    <w:p w14:paraId="2DA2FBF3" w14:textId="77777777" w:rsidR="00672588" w:rsidRPr="00581E03" w:rsidRDefault="00672588" w:rsidP="00672588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581E03">
        <w:rPr>
          <w:rFonts w:ascii="Arial" w:hAnsi="Arial" w:cs="Arial"/>
          <w:b/>
          <w:lang w:val="sk-SK"/>
        </w:rPr>
        <w:lastRenderedPageBreak/>
        <w:t>Údaje o príjmoch a výhodách členov štatutárnych, dozorných a iných orgánov</w:t>
      </w:r>
      <w:r w:rsidRPr="00581E03">
        <w:rPr>
          <w:rFonts w:ascii="Arial" w:hAnsi="Arial" w:cs="Arial"/>
          <w:b/>
          <w:lang w:val="sk-SK"/>
        </w:rPr>
        <w:tab/>
      </w:r>
      <w:r w:rsidRPr="00581E03">
        <w:rPr>
          <w:rFonts w:ascii="Arial" w:hAnsi="Arial" w:cs="Arial"/>
          <w:b/>
          <w:lang w:val="sk-SK"/>
        </w:rPr>
        <w:tab/>
      </w:r>
      <w:r w:rsidRPr="00581E03">
        <w:rPr>
          <w:rFonts w:ascii="Arial" w:hAnsi="Arial" w:cs="Arial"/>
          <w:b/>
          <w:lang w:val="sk-SK"/>
        </w:rPr>
        <w:tab/>
      </w:r>
    </w:p>
    <w:p w14:paraId="60A86328" w14:textId="77777777" w:rsidR="00C66C9F" w:rsidRPr="00581E03" w:rsidRDefault="00672588" w:rsidP="00672588">
      <w:pPr>
        <w:keepNext w:val="0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>Suma peňažných príjmov a hodnota nepeňažných príjmov sa neuvádzajú, nakoľko by takéto informácie umožnili identifikáciu finančnej situácie konkrétneho člena štatutárneho orgánu.</w:t>
      </w:r>
    </w:p>
    <w:p w14:paraId="36F0D31E" w14:textId="77777777" w:rsidR="00C66C9F" w:rsidRPr="00D278B0" w:rsidRDefault="00C66C9F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</w:p>
    <w:p w14:paraId="4FDFFAB7" w14:textId="77777777" w:rsidR="00C81DCD" w:rsidRPr="00FD0B77" w:rsidRDefault="00C81DCD" w:rsidP="00C81DCD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FD0B77">
        <w:rPr>
          <w:rFonts w:ascii="Arial" w:hAnsi="Arial" w:cs="Arial"/>
          <w:lang w:val="sk-SK"/>
        </w:rPr>
        <w:t>Informácie o spriaznených osobách</w:t>
      </w:r>
    </w:p>
    <w:p w14:paraId="5EA22FFF" w14:textId="77777777" w:rsidR="00434C63" w:rsidRPr="00FD0B77" w:rsidRDefault="00434C63" w:rsidP="00434C63">
      <w:pPr>
        <w:rPr>
          <w:rFonts w:ascii="Arial" w:hAnsi="Arial" w:cs="Arial"/>
          <w:lang w:val="sk-SK"/>
        </w:rPr>
      </w:pPr>
      <w:r w:rsidRPr="00FD0B77">
        <w:rPr>
          <w:rFonts w:ascii="Arial" w:hAnsi="Arial" w:cs="Arial"/>
          <w:lang w:val="sk-SK"/>
        </w:rPr>
        <w:t>Informácie o ekonomických vzťahoch medzi účtovnou jednotkou a spriaznenými osobami</w:t>
      </w:r>
      <w:r w:rsidR="00C81DCD" w:rsidRPr="00FD0B77">
        <w:rPr>
          <w:rFonts w:ascii="Arial" w:hAnsi="Arial" w:cs="Arial"/>
          <w:lang w:val="sk-SK"/>
        </w:rPr>
        <w:t>:</w:t>
      </w:r>
    </w:p>
    <w:tbl>
      <w:tblPr>
        <w:tblW w:w="85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134"/>
        <w:gridCol w:w="1984"/>
        <w:gridCol w:w="2126"/>
      </w:tblGrid>
      <w:tr w:rsidR="003B480C" w:rsidRPr="00FD0B77" w14:paraId="2C3D003F" w14:textId="77777777" w:rsidTr="00AB2E25">
        <w:trPr>
          <w:trHeight w:val="390"/>
        </w:trPr>
        <w:tc>
          <w:tcPr>
            <w:tcW w:w="3276" w:type="dxa"/>
            <w:vMerge w:val="restart"/>
            <w:shd w:val="clear" w:color="auto" w:fill="auto"/>
            <w:vAlign w:val="center"/>
            <w:hideMark/>
          </w:tcPr>
          <w:p w14:paraId="0F182A99" w14:textId="77777777" w:rsidR="003B480C" w:rsidRPr="00FD0B77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Spriaznená osoba 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D26E4B5" w14:textId="77777777" w:rsidR="003B480C" w:rsidRPr="00FD0B77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Kód druhu obchodu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  <w:hideMark/>
          </w:tcPr>
          <w:p w14:paraId="4820C547" w14:textId="77777777" w:rsidR="003B480C" w:rsidRPr="00FD0B77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Hodnotové vyjadrenie obchodu</w:t>
            </w:r>
          </w:p>
        </w:tc>
      </w:tr>
      <w:tr w:rsidR="003B480C" w:rsidRPr="00D278B0" w14:paraId="700B4AF1" w14:textId="77777777" w:rsidTr="00AB2E25">
        <w:trPr>
          <w:trHeight w:val="660"/>
        </w:trPr>
        <w:tc>
          <w:tcPr>
            <w:tcW w:w="3276" w:type="dxa"/>
            <w:vMerge/>
            <w:vAlign w:val="center"/>
            <w:hideMark/>
          </w:tcPr>
          <w:p w14:paraId="3B3F475B" w14:textId="77777777" w:rsidR="003B480C" w:rsidRPr="00FD0B77" w:rsidRDefault="003B480C" w:rsidP="003B480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5A13911" w14:textId="77777777" w:rsidR="003B480C" w:rsidRPr="00FD0B77" w:rsidRDefault="003B480C" w:rsidP="003B480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516EDD6" w14:textId="77777777" w:rsidR="003B480C" w:rsidRPr="00FD0B77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BAEE81C" w14:textId="77777777" w:rsidR="003B480C" w:rsidRPr="00FD0B77" w:rsidRDefault="003B480C" w:rsidP="003B480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predchádzajúce účtovné obdobie                                             </w:t>
            </w:r>
          </w:p>
        </w:tc>
      </w:tr>
      <w:tr w:rsidR="00FD0B77" w:rsidRPr="00D278B0" w14:paraId="7FD20A31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7C46F868" w14:textId="77777777" w:rsidR="00FD0B77" w:rsidRPr="0018288E" w:rsidRDefault="00FD0B77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828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828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1828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1828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1828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AB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B4AD89" w14:textId="77777777" w:rsidR="00FD0B77" w:rsidRPr="0018288E" w:rsidRDefault="00FD0B77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8288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3722F12" w14:textId="77777777" w:rsidR="00FD0B77" w:rsidRPr="0018288E" w:rsidRDefault="00DA1BE4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828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3 676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E849843" w14:textId="77777777" w:rsidR="00FD0B77" w:rsidRPr="0018288E" w:rsidRDefault="00FD0B77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828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2 308</w:t>
            </w:r>
          </w:p>
        </w:tc>
      </w:tr>
      <w:tr w:rsidR="00FD0B77" w:rsidRPr="00D278B0" w14:paraId="7B8FBA72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37DE016C" w14:textId="77777777" w:rsidR="00FD0B77" w:rsidRPr="008F0D9B" w:rsidRDefault="00FD0B77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GBC AB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E95D61" w14:textId="77777777" w:rsidR="00FD0B77" w:rsidRPr="008F0D9B" w:rsidRDefault="00FD0B77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0D9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5B04793" w14:textId="7182B406" w:rsidR="00FD0B77" w:rsidRPr="008F0D9B" w:rsidRDefault="00596D58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49 346 114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6B6BD7A" w14:textId="77777777" w:rsidR="00FD0B77" w:rsidRPr="008F0D9B" w:rsidRDefault="00FD0B77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0D9B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46 683 219</w:t>
            </w:r>
          </w:p>
        </w:tc>
      </w:tr>
      <w:tr w:rsidR="00FD0B77" w:rsidRPr="00D278B0" w14:paraId="4BC32E07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53F0B268" w14:textId="77777777" w:rsidR="00FD0B77" w:rsidRPr="003A4B5E" w:rsidRDefault="00FD0B77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</w:t>
            </w:r>
            <w:proofErr w:type="spellEnd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. </w:t>
            </w:r>
            <w:proofErr w:type="spellStart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z.o.o</w:t>
            </w:r>
            <w:proofErr w:type="spellEnd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F91785" w14:textId="77777777" w:rsidR="00FD0B77" w:rsidRPr="003A4B5E" w:rsidRDefault="00FD0B77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A4B5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6083E0F" w14:textId="77777777" w:rsidR="00FD0B77" w:rsidRPr="003A4B5E" w:rsidRDefault="00D467B2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417 197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54178C6" w14:textId="77777777" w:rsidR="00FD0B77" w:rsidRPr="00FD0B77" w:rsidRDefault="00FD0B77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364 400</w:t>
            </w:r>
          </w:p>
        </w:tc>
      </w:tr>
      <w:tr w:rsidR="00FD0B77" w:rsidRPr="00D278B0" w14:paraId="6A6FE714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19C9A42D" w14:textId="77777777" w:rsidR="00FD0B77" w:rsidRPr="003A4B5E" w:rsidRDefault="00FD0B77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Hennes&amp;Mauritz</w:t>
            </w:r>
            <w:proofErr w:type="spellEnd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CZ </w:t>
            </w:r>
            <w:proofErr w:type="spellStart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s.r.o</w:t>
            </w:r>
            <w:proofErr w:type="spellEnd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AC1FD2" w14:textId="77777777" w:rsidR="00FD0B77" w:rsidRPr="003A4B5E" w:rsidRDefault="00FD0B77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A4B5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14DB473" w14:textId="77777777" w:rsidR="00FD0B77" w:rsidRPr="003A4B5E" w:rsidRDefault="003A4B5E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118 551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D106E9A" w14:textId="77777777" w:rsidR="00FD0B77" w:rsidRPr="003A4B5E" w:rsidRDefault="00FD0B77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202 420</w:t>
            </w:r>
          </w:p>
        </w:tc>
      </w:tr>
      <w:tr w:rsidR="00FD0B77" w:rsidRPr="00D278B0" w14:paraId="5F6AF1F8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6200E200" w14:textId="77777777" w:rsidR="00FD0B77" w:rsidRPr="003A4B5E" w:rsidRDefault="00FD0B77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Logistics</w:t>
            </w:r>
            <w:proofErr w:type="spellEnd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</w:t>
            </w:r>
            <w:proofErr w:type="spellEnd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. </w:t>
            </w:r>
            <w:proofErr w:type="spellStart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z.o.o</w:t>
            </w:r>
            <w:proofErr w:type="spellEnd"/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EAFDE1" w14:textId="77777777" w:rsidR="00FD0B77" w:rsidRPr="003A4B5E" w:rsidRDefault="00FD0B77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A4B5E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01A7F73" w14:textId="77777777" w:rsidR="00FD0B77" w:rsidRPr="003A4B5E" w:rsidRDefault="00725644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2 339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982908" w14:textId="77777777" w:rsidR="00FD0B77" w:rsidRPr="003A4B5E" w:rsidRDefault="00FD0B77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A4B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1 197 257</w:t>
            </w:r>
          </w:p>
        </w:tc>
      </w:tr>
      <w:tr w:rsidR="00FD0B77" w:rsidRPr="00D278B0" w14:paraId="64EACFB2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24D19DAC" w14:textId="77777777" w:rsidR="00FD0B77" w:rsidRPr="008F0D9B" w:rsidRDefault="00FD0B77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Logistics</w:t>
            </w:r>
            <w:proofErr w:type="spellEnd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1 </w:t>
            </w:r>
            <w:proofErr w:type="spellStart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</w:t>
            </w:r>
            <w:proofErr w:type="spellEnd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. </w:t>
            </w:r>
            <w:proofErr w:type="spellStart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z.o.o</w:t>
            </w:r>
            <w:proofErr w:type="spellEnd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9A9C83" w14:textId="77777777" w:rsidR="00FD0B77" w:rsidRPr="008F0D9B" w:rsidRDefault="00FD0B77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F0D9B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E731CEF" w14:textId="77777777" w:rsidR="00FD0B77" w:rsidRPr="008F0D9B" w:rsidRDefault="008F0D9B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2 074 093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2A0ABE" w14:textId="77777777" w:rsidR="00FD0B77" w:rsidRPr="008F0D9B" w:rsidRDefault="00FD0B77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528 145</w:t>
            </w:r>
          </w:p>
        </w:tc>
      </w:tr>
      <w:tr w:rsidR="00FD0B77" w:rsidRPr="00D278B0" w14:paraId="1BC75003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1F2ED41B" w14:textId="77777777" w:rsidR="00FD0B77" w:rsidRPr="0011501E" w:rsidRDefault="0011501E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 xml:space="preserve">H&amp;M </w:t>
            </w:r>
            <w:proofErr w:type="spellStart"/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 xml:space="preserve"> &amp; Mauritz Sverige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8BCD9F" w14:textId="77777777" w:rsidR="00FD0B77" w:rsidRPr="008F0D9B" w:rsidRDefault="0011501E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85C4759" w14:textId="77777777" w:rsidR="00FD0B77" w:rsidRPr="008F0D9B" w:rsidRDefault="0011501E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71 485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29DB19" w14:textId="77777777" w:rsidR="00FD0B77" w:rsidRPr="008F0D9B" w:rsidRDefault="00596D58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11501E" w:rsidRPr="00D278B0" w14:paraId="3F6CBC2C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4855355E" w14:textId="77777777" w:rsidR="0011501E" w:rsidRPr="00D278B0" w:rsidRDefault="0011501E" w:rsidP="0011501E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ED2C6C" w14:textId="77777777" w:rsidR="0011501E" w:rsidRPr="00D278B0" w:rsidRDefault="0011501E" w:rsidP="0011501E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8F0D9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0CDD379" w14:textId="77777777" w:rsidR="0011501E" w:rsidRPr="00D278B0" w:rsidRDefault="0011501E" w:rsidP="0011501E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2 719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3369130" w14:textId="77777777" w:rsidR="0011501E" w:rsidRPr="00FD0B77" w:rsidRDefault="0011501E" w:rsidP="0011501E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7 196</w:t>
            </w:r>
          </w:p>
        </w:tc>
      </w:tr>
      <w:tr w:rsidR="00596D58" w:rsidRPr="00D278B0" w14:paraId="685E49DE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497BC6BD" w14:textId="77777777" w:rsidR="00596D58" w:rsidRPr="0011501E" w:rsidRDefault="00596D58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8F0D9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GBC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8429F0" w14:textId="77777777" w:rsidR="00596D58" w:rsidRPr="0011501E" w:rsidRDefault="00596D58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5499787" w14:textId="77777777" w:rsidR="00596D58" w:rsidRPr="0011501E" w:rsidRDefault="00596D58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32 214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34710D9" w14:textId="77777777" w:rsidR="00596D58" w:rsidRPr="00FD0B77" w:rsidRDefault="00A6229F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22 206</w:t>
            </w:r>
          </w:p>
        </w:tc>
      </w:tr>
      <w:tr w:rsidR="00FD0B77" w:rsidRPr="00D278B0" w14:paraId="34BC5947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0444BF37" w14:textId="77777777" w:rsidR="00FD0B77" w:rsidRPr="0011501E" w:rsidRDefault="00FD0B77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Hennes&amp;Mauritz</w:t>
            </w:r>
            <w:proofErr w:type="spellEnd"/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CZ </w:t>
            </w:r>
            <w:proofErr w:type="spellStart"/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s.r.o</w:t>
            </w:r>
            <w:proofErr w:type="spellEnd"/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68543B" w14:textId="77777777" w:rsidR="00FD0B77" w:rsidRPr="0011501E" w:rsidRDefault="00FD0B77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501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9743E91" w14:textId="77777777" w:rsidR="00FD0B77" w:rsidRPr="0011501E" w:rsidRDefault="0011501E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643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B910010" w14:textId="77777777" w:rsidR="00FD0B77" w:rsidRPr="00FD0B77" w:rsidRDefault="00FD0B77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0B7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20 777</w:t>
            </w:r>
          </w:p>
        </w:tc>
      </w:tr>
      <w:tr w:rsidR="00FD0B77" w:rsidRPr="00D278B0" w14:paraId="5821BFFB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38B9CF30" w14:textId="77777777" w:rsidR="00FD0B77" w:rsidRPr="00F64310" w:rsidRDefault="00FD0B77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643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4E2879" w14:textId="77777777" w:rsidR="00FD0B77" w:rsidRPr="00F64310" w:rsidRDefault="00FD0B77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43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073811A" w14:textId="77777777" w:rsidR="00FD0B77" w:rsidRPr="00F64310" w:rsidRDefault="00F64310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4310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2C7F70" w14:textId="3E4147D6" w:rsidR="00FD0B77" w:rsidRPr="00F64310" w:rsidRDefault="00A6229F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D0B77" w:rsidRPr="00D278B0" w14:paraId="5CE19FE8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21CEE749" w14:textId="77777777" w:rsidR="00FD0B77" w:rsidRPr="00774A14" w:rsidRDefault="00FD0B77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74A1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774A1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774A1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774A1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774A1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774A1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</w:t>
            </w:r>
            <w:proofErr w:type="spellEnd"/>
            <w:r w:rsidRPr="00774A1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. </w:t>
            </w:r>
            <w:proofErr w:type="spellStart"/>
            <w:r w:rsidRPr="00774A1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z.o.o</w:t>
            </w:r>
            <w:proofErr w:type="spellEnd"/>
            <w:r w:rsidRPr="00774A1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8BB2F7" w14:textId="77777777" w:rsidR="00FD0B77" w:rsidRPr="00774A14" w:rsidRDefault="00FD0B77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4A1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F5D603C" w14:textId="77777777" w:rsidR="00FD0B77" w:rsidRPr="00774A14" w:rsidRDefault="00774A14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5 984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41A19B" w14:textId="77777777" w:rsidR="00FD0B77" w:rsidRPr="00774A14" w:rsidRDefault="00FD0B77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4A14">
              <w:rPr>
                <w:rFonts w:ascii="Arial" w:hAnsi="Arial" w:cs="Arial"/>
                <w:sz w:val="16"/>
                <w:szCs w:val="16"/>
              </w:rPr>
              <w:t>1 334</w:t>
            </w:r>
          </w:p>
        </w:tc>
      </w:tr>
      <w:tr w:rsidR="00FD0B77" w:rsidRPr="00D278B0" w14:paraId="054CB9C2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56C07700" w14:textId="77777777" w:rsidR="00FD0B77" w:rsidRPr="00774A14" w:rsidRDefault="00FD0B77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74A1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774A1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774A1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774A1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774A1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GBC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A20E2C" w14:textId="77777777" w:rsidR="00FD0B77" w:rsidRPr="00774A14" w:rsidRDefault="00FD0B77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4A1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4067949" w14:textId="696DA7BE" w:rsidR="00FD0B77" w:rsidRPr="00774A14" w:rsidRDefault="00812F63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44 703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67D46B" w14:textId="77777777" w:rsidR="00FD0B77" w:rsidRPr="00774A14" w:rsidRDefault="00FD0B77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4A14">
              <w:rPr>
                <w:rFonts w:ascii="Arial" w:hAnsi="Arial" w:cs="Arial"/>
                <w:sz w:val="16"/>
                <w:szCs w:val="16"/>
              </w:rPr>
              <w:t>381 251</w:t>
            </w:r>
          </w:p>
        </w:tc>
      </w:tr>
      <w:tr w:rsidR="00FD0B77" w:rsidRPr="00D278B0" w14:paraId="0348DBEA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6B7EF362" w14:textId="77777777" w:rsidR="00FD0B77" w:rsidRPr="0011501E" w:rsidRDefault="00FD0B77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4BE161" w14:textId="77777777" w:rsidR="00FD0B77" w:rsidRPr="0011501E" w:rsidRDefault="00FD0B77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501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A11F391" w14:textId="77777777" w:rsidR="00FD0B77" w:rsidRPr="0011501E" w:rsidRDefault="00FD0B77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DB9FDC3" w14:textId="77777777" w:rsidR="00FD0B77" w:rsidRPr="0011501E" w:rsidRDefault="00FD0B77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0B77" w:rsidRPr="00D278B0" w14:paraId="1416E932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1D294AB8" w14:textId="77777777" w:rsidR="00FD0B77" w:rsidRPr="0011501E" w:rsidRDefault="00FD0B77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Hennes&amp;Mauritz</w:t>
            </w:r>
            <w:proofErr w:type="spellEnd"/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CZ </w:t>
            </w:r>
            <w:proofErr w:type="spellStart"/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s.r.o</w:t>
            </w:r>
            <w:proofErr w:type="spellEnd"/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243CDA" w14:textId="77777777" w:rsidR="00FD0B77" w:rsidRPr="0011501E" w:rsidRDefault="00FD0B77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501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D3F5708" w14:textId="77777777" w:rsidR="00FD0B77" w:rsidRPr="0011501E" w:rsidDel="00E066D4" w:rsidRDefault="0011501E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1501E">
              <w:rPr>
                <w:rFonts w:ascii="Arial" w:hAnsi="Arial" w:cs="Arial"/>
                <w:sz w:val="16"/>
                <w:szCs w:val="16"/>
              </w:rPr>
              <w:t>994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FA8D98" w14:textId="77777777" w:rsidR="00FD0B77" w:rsidRPr="0011501E" w:rsidDel="00E066D4" w:rsidRDefault="00FD0B77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1501E">
              <w:rPr>
                <w:rFonts w:ascii="Arial" w:hAnsi="Arial" w:cs="Arial"/>
                <w:sz w:val="16"/>
                <w:szCs w:val="16"/>
              </w:rPr>
              <w:t>7 059</w:t>
            </w:r>
          </w:p>
        </w:tc>
      </w:tr>
      <w:tr w:rsidR="00FD0B77" w:rsidRPr="00D278B0" w14:paraId="648F63BB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4DFCE8FF" w14:textId="77777777" w:rsidR="00FD0B77" w:rsidRPr="0011501E" w:rsidRDefault="00FD0B77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1501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836390" w14:textId="77777777" w:rsidR="00FD0B77" w:rsidRPr="0011501E" w:rsidRDefault="00FD0B77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1501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D8F7EDB" w14:textId="77777777" w:rsidR="00FD0B77" w:rsidRPr="0011501E" w:rsidRDefault="0011501E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1501E">
              <w:rPr>
                <w:rFonts w:ascii="Arial" w:hAnsi="Arial" w:cs="Arial"/>
                <w:sz w:val="16"/>
                <w:szCs w:val="16"/>
              </w:rPr>
              <w:t>3 087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024EA2" w14:textId="77777777" w:rsidR="00FD0B77" w:rsidRPr="0011501E" w:rsidRDefault="00FD0B77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1501E">
              <w:rPr>
                <w:rFonts w:ascii="Arial" w:hAnsi="Arial" w:cs="Arial"/>
                <w:sz w:val="16"/>
                <w:szCs w:val="16"/>
              </w:rPr>
              <w:t>1 567</w:t>
            </w:r>
          </w:p>
        </w:tc>
      </w:tr>
      <w:tr w:rsidR="00FD0B77" w:rsidRPr="00D278B0" w14:paraId="6194B389" w14:textId="77777777" w:rsidTr="00516AD8">
        <w:trPr>
          <w:trHeight w:val="375"/>
        </w:trPr>
        <w:tc>
          <w:tcPr>
            <w:tcW w:w="3276" w:type="dxa"/>
            <w:shd w:val="clear" w:color="auto" w:fill="auto"/>
            <w:noWrap/>
            <w:vAlign w:val="center"/>
          </w:tcPr>
          <w:p w14:paraId="6BF1F6B1" w14:textId="77777777" w:rsidR="00FD0B77" w:rsidRPr="0018288E" w:rsidRDefault="00FD0B77" w:rsidP="00FD0B77">
            <w:pPr>
              <w:keepNext w:val="0"/>
              <w:spacing w:before="24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828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H&amp;M </w:t>
            </w:r>
            <w:proofErr w:type="spellStart"/>
            <w:r w:rsidRPr="001828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Hennes</w:t>
            </w:r>
            <w:proofErr w:type="spellEnd"/>
            <w:r w:rsidRPr="001828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&amp; </w:t>
            </w:r>
            <w:proofErr w:type="spellStart"/>
            <w:r w:rsidRPr="001828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Mauritz</w:t>
            </w:r>
            <w:proofErr w:type="spellEnd"/>
            <w:r w:rsidRPr="001828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GBC AB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91C482" w14:textId="77777777" w:rsidR="00FD0B77" w:rsidRPr="0018288E" w:rsidRDefault="00FD0B77" w:rsidP="00FD0B77">
            <w:pPr>
              <w:keepNext w:val="0"/>
              <w:spacing w:before="24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88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F2C91C2" w14:textId="77777777" w:rsidR="00FD0B77" w:rsidRPr="0018288E" w:rsidRDefault="0018288E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828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1 814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BE093D9" w14:textId="77777777" w:rsidR="00FD0B77" w:rsidRPr="0018288E" w:rsidRDefault="00FD0B77" w:rsidP="00FD0B77">
            <w:pPr>
              <w:keepNext w:val="0"/>
              <w:spacing w:before="240"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828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11 635</w:t>
            </w:r>
          </w:p>
        </w:tc>
      </w:tr>
    </w:tbl>
    <w:p w14:paraId="20B88875" w14:textId="77777777" w:rsidR="00651D63" w:rsidRPr="00D278B0" w:rsidRDefault="00651D63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14:paraId="6257A361" w14:textId="77777777" w:rsidR="00BE5F23" w:rsidRPr="00581E03" w:rsidRDefault="00BE5F23" w:rsidP="002026FB">
      <w:pPr>
        <w:keepNext w:val="0"/>
        <w:spacing w:after="0"/>
        <w:jc w:val="left"/>
        <w:rPr>
          <w:rFonts w:ascii="Arial" w:hAnsi="Arial" w:cs="Arial"/>
          <w:lang w:val="sk-SK"/>
        </w:rPr>
      </w:pPr>
      <w:bookmarkStart w:id="29" w:name="_Toc474124227"/>
      <w:bookmarkStart w:id="30" w:name="_Toc474124339"/>
      <w:r w:rsidRPr="00581E03">
        <w:rPr>
          <w:rFonts w:ascii="Arial" w:hAnsi="Arial" w:cs="Arial"/>
          <w:lang w:val="sk-SK"/>
        </w:rPr>
        <w:t>Kód druhu obchodu:</w:t>
      </w:r>
    </w:p>
    <w:p w14:paraId="5723A6E4" w14:textId="77777777" w:rsidR="00BE5F23" w:rsidRPr="00581E03" w:rsidRDefault="00BE5F23" w:rsidP="002026FB">
      <w:pPr>
        <w:pStyle w:val="ListParagraph"/>
        <w:keepNext w:val="0"/>
        <w:numPr>
          <w:ilvl w:val="0"/>
          <w:numId w:val="38"/>
        </w:numPr>
        <w:spacing w:after="0"/>
        <w:jc w:val="left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>Nákup tovaru a služieb</w:t>
      </w:r>
    </w:p>
    <w:p w14:paraId="0DC64CD3" w14:textId="77777777" w:rsidR="00BE5F23" w:rsidRPr="00581E03" w:rsidRDefault="00BE5F23" w:rsidP="002026FB">
      <w:pPr>
        <w:pStyle w:val="ListParagraph"/>
        <w:keepNext w:val="0"/>
        <w:numPr>
          <w:ilvl w:val="0"/>
          <w:numId w:val="38"/>
        </w:numPr>
        <w:spacing w:after="0"/>
        <w:jc w:val="left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>Predaj tovaru</w:t>
      </w:r>
    </w:p>
    <w:p w14:paraId="0B7E05E2" w14:textId="77777777" w:rsidR="00BE5F23" w:rsidRPr="00581E03" w:rsidRDefault="00BE5F23" w:rsidP="002026FB">
      <w:pPr>
        <w:pStyle w:val="ListParagraph"/>
        <w:keepNext w:val="0"/>
        <w:numPr>
          <w:ilvl w:val="0"/>
          <w:numId w:val="38"/>
        </w:numPr>
        <w:spacing w:after="0"/>
        <w:jc w:val="left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>Predaj služieb</w:t>
      </w:r>
    </w:p>
    <w:p w14:paraId="7CB470A9" w14:textId="77777777" w:rsidR="00BE5F23" w:rsidRPr="00581E03" w:rsidRDefault="00BE5F23" w:rsidP="002026FB">
      <w:pPr>
        <w:keepNext w:val="0"/>
        <w:spacing w:after="0"/>
        <w:ind w:left="360"/>
        <w:jc w:val="left"/>
        <w:rPr>
          <w:rFonts w:ascii="Arial" w:hAnsi="Arial" w:cs="Arial"/>
          <w:lang w:val="sk-SK"/>
        </w:rPr>
      </w:pPr>
      <w:r w:rsidRPr="00581E03">
        <w:rPr>
          <w:rFonts w:ascii="Arial" w:hAnsi="Arial" w:cs="Arial"/>
          <w:lang w:val="sk-SK"/>
        </w:rPr>
        <w:t xml:space="preserve">8-   </w:t>
      </w:r>
      <w:r w:rsidR="00540BBA" w:rsidRPr="00581E03">
        <w:rPr>
          <w:rFonts w:ascii="Arial" w:hAnsi="Arial" w:cs="Arial"/>
          <w:lang w:val="sk-SK"/>
        </w:rPr>
        <w:t>Úroky</w:t>
      </w:r>
    </w:p>
    <w:p w14:paraId="31530120" w14:textId="77777777" w:rsidR="00BE5F23" w:rsidRPr="00D278B0" w:rsidRDefault="00BE5F23" w:rsidP="002026FB">
      <w:pPr>
        <w:keepNext w:val="0"/>
        <w:spacing w:after="0"/>
        <w:ind w:left="360"/>
        <w:jc w:val="left"/>
        <w:rPr>
          <w:rFonts w:ascii="Arial" w:hAnsi="Arial" w:cs="Arial"/>
          <w:highlight w:val="yellow"/>
          <w:lang w:val="sk-SK"/>
        </w:rPr>
      </w:pPr>
    </w:p>
    <w:p w14:paraId="585EFAAC" w14:textId="77777777" w:rsidR="00790EA2" w:rsidRPr="00D278B0" w:rsidRDefault="00790EA2">
      <w:pPr>
        <w:keepNext w:val="0"/>
        <w:spacing w:after="0"/>
        <w:jc w:val="left"/>
        <w:rPr>
          <w:rFonts w:ascii="Arial" w:hAnsi="Arial" w:cs="Arial"/>
          <w:b/>
          <w:caps/>
          <w:highlight w:val="yellow"/>
          <w:u w:val="single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p w14:paraId="4EC36E5A" w14:textId="77777777" w:rsidR="00790EA2" w:rsidRPr="008248E4" w:rsidRDefault="00790EA2" w:rsidP="00790EA2">
      <w:pPr>
        <w:pStyle w:val="Heading1"/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lastRenderedPageBreak/>
        <w:t>INFORMÁCIE O ZMENÁCH VLASTNÉHO IMANIA</w:t>
      </w:r>
    </w:p>
    <w:p w14:paraId="3A6D52AE" w14:textId="77777777" w:rsidR="00790EA2" w:rsidRPr="008248E4" w:rsidRDefault="00790EA2" w:rsidP="00790EA2">
      <w:pPr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220"/>
        <w:gridCol w:w="1220"/>
        <w:gridCol w:w="1220"/>
      </w:tblGrid>
      <w:tr w:rsidR="00790EA2" w:rsidRPr="00D278B0" w14:paraId="6D7772E6" w14:textId="77777777" w:rsidTr="00736988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9AAD7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EBB47B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790EA2" w:rsidRPr="00D278B0" w14:paraId="57D2BF07" w14:textId="77777777" w:rsidTr="00736988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1A7FE5CF" w14:textId="77777777" w:rsidR="00790EA2" w:rsidRPr="00581E03" w:rsidRDefault="00790EA2" w:rsidP="0073698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FE5C8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EEA3F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D3C64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2A96F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5AF0BF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581E03" w:rsidRPr="00D278B0" w14:paraId="4A4285C9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7621C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7B9B99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6 639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D04BE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7B9D6D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34579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9D1BDB" w14:textId="77777777" w:rsidR="00581E03" w:rsidRPr="0040566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0566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6 639</w:t>
            </w:r>
          </w:p>
        </w:tc>
      </w:tr>
      <w:tr w:rsidR="00581E03" w:rsidRPr="00D278B0" w14:paraId="563FE06A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35924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FB437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C15874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6B3602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03A95D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854F4C" w14:textId="77777777" w:rsidR="00581E03" w:rsidRPr="0040566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1468ADAB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1191F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7DB991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4BA87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4B87D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167F62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21A2A0" w14:textId="77777777" w:rsidR="00581E03" w:rsidRPr="0040566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20BD6205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B2EEC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3D740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85589C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A558E0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4F5B1E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6794A0" w14:textId="77777777" w:rsidR="00581E03" w:rsidRPr="0040566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467EB312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60D85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175EB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B5809B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1371AE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D02F7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67A700" w14:textId="77777777" w:rsidR="00581E03" w:rsidRPr="0040566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70973198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88DFD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5BCB39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018E9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855E5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A41552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D2D08A" w14:textId="77777777" w:rsidR="00581E03" w:rsidRPr="0040566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61CCD6E6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690E6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01AAFC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0960E2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D6A80E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F9CE6B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70B497" w14:textId="77777777" w:rsidR="00581E03" w:rsidRPr="0040566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0566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</w:tr>
      <w:tr w:rsidR="00581E03" w:rsidRPr="00D278B0" w14:paraId="75192001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D31CA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BCC01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E0FFD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183DA5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1A987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D15791" w14:textId="77777777" w:rsidR="00581E03" w:rsidRPr="0040566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7E64D3DB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DB2DC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F37C5C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6B87A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FFF1C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BA8007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CE88DA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581E03" w:rsidRPr="00D278B0" w14:paraId="65B7CD29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06F64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5E52D3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9C6077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D79B8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A33C11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44492B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581E03" w:rsidRPr="00D278B0" w14:paraId="25A6F879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6963A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FE2455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4B4FC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5FF4CC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F1A5D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E33CFA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581E03" w:rsidRPr="00D278B0" w14:paraId="496A6C69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6EF89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0095F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2480F6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45C72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B5DA7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149A25" w14:textId="77777777" w:rsidR="00581E03" w:rsidRPr="00D278B0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581E03" w:rsidRPr="00D278B0" w14:paraId="0A43DABB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DD270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0EC170" w14:textId="77777777" w:rsidR="00581E03" w:rsidRPr="00BE20BE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BE20BE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10 605 642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1FF314" w14:textId="77777777" w:rsidR="00581E03" w:rsidRPr="002064F7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D16CF" w14:textId="77777777" w:rsidR="00581E03" w:rsidRPr="002064F7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10D84" w14:textId="77777777" w:rsidR="00581E03" w:rsidRPr="002064F7" w:rsidRDefault="00BE20BE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064F7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1 583 473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1066C8" w14:textId="77777777" w:rsidR="00581E03" w:rsidRPr="002064F7" w:rsidRDefault="00BE20BE" w:rsidP="00581E0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2064F7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12 189 115</w:t>
            </w:r>
          </w:p>
        </w:tc>
      </w:tr>
      <w:tr w:rsidR="00581E03" w:rsidRPr="00D278B0" w14:paraId="2691C5BF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AE3C4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0BA02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9CB679" w14:textId="77777777" w:rsidR="00581E03" w:rsidRPr="002064F7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0E7F9" w14:textId="77777777" w:rsidR="00581E03" w:rsidRPr="002064F7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9FEEC8" w14:textId="77777777" w:rsidR="00581E03" w:rsidRPr="002064F7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9858C2" w14:textId="77777777" w:rsidR="00581E03" w:rsidRPr="002064F7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71F697B1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BFDDD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6DA16" w14:textId="77777777" w:rsidR="00581E03" w:rsidRPr="00497F3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1 583 473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892674" w14:textId="747A0282" w:rsidR="00581E03" w:rsidRPr="00865388" w:rsidRDefault="00497F31" w:rsidP="00581E0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865388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1 715 893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950D48" w14:textId="77777777" w:rsidR="00581E03" w:rsidRPr="00497F3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B39A2" w14:textId="77777777" w:rsidR="00581E03" w:rsidRPr="00497F3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</w:t>
            </w:r>
            <w:r w:rsidR="002064F7" w:rsidRPr="00497F3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1 583 473</w:t>
            </w:r>
            <w:r w:rsidRPr="00497F3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4EB159" w14:textId="07BF2C5E" w:rsidR="00581E03" w:rsidRPr="00497F31" w:rsidRDefault="00497F31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1 715 893</w:t>
            </w:r>
          </w:p>
        </w:tc>
      </w:tr>
      <w:tr w:rsidR="00581E03" w:rsidRPr="00D278B0" w14:paraId="74F127DA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664F4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FB9DAA" w14:textId="77777777" w:rsidR="00581E03" w:rsidRPr="00497F3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C3F00" w14:textId="77777777" w:rsidR="00581E03" w:rsidRPr="00865388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9BE56" w14:textId="77777777" w:rsidR="00581E03" w:rsidRPr="00865388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7D331" w14:textId="77777777" w:rsidR="00581E03" w:rsidRPr="00865388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2DD27F" w14:textId="77777777" w:rsidR="00581E03" w:rsidRPr="00865388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0D530B0E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2CE9A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0CE641" w14:textId="77777777" w:rsidR="00581E03" w:rsidRPr="00497F3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EA0C33" w14:textId="77777777" w:rsidR="00581E03" w:rsidRPr="00865388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E2F066" w14:textId="77777777" w:rsidR="00581E03" w:rsidRPr="00865388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2D33CD" w14:textId="77777777" w:rsidR="00581E03" w:rsidRPr="00497F3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290289" w14:textId="77777777" w:rsidR="00581E03" w:rsidRPr="00497F3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14BE4D33" w14:textId="77777777" w:rsidTr="0081725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BBDED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11FC86" w14:textId="77777777" w:rsidR="00581E03" w:rsidRPr="00497F3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12 196 418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1168D6" w14:textId="79376935" w:rsidR="00581E03" w:rsidRPr="00865388" w:rsidRDefault="00497F31" w:rsidP="00581E0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1 715 893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EFB083" w14:textId="77777777" w:rsidR="00581E03" w:rsidRPr="00865388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3521B" w14:textId="77777777" w:rsidR="00581E03" w:rsidRPr="00497F31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497F3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819858" w14:textId="5DCC21FE" w:rsidR="00581E03" w:rsidRPr="00865388" w:rsidRDefault="00497F31" w:rsidP="00581E0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865388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13 912 311</w:t>
            </w:r>
          </w:p>
        </w:tc>
      </w:tr>
    </w:tbl>
    <w:p w14:paraId="63A46036" w14:textId="77777777" w:rsidR="00790EA2" w:rsidRPr="00D278B0" w:rsidRDefault="00790EA2" w:rsidP="00790EA2">
      <w:pPr>
        <w:rPr>
          <w:rFonts w:ascii="Arial" w:hAnsi="Arial" w:cs="Arial"/>
          <w:highlight w:val="yellow"/>
          <w:lang w:val="sk-SK"/>
        </w:rPr>
      </w:pPr>
    </w:p>
    <w:p w14:paraId="340BEAC8" w14:textId="77777777" w:rsidR="00790EA2" w:rsidRPr="00D278B0" w:rsidRDefault="00790EA2" w:rsidP="00790EA2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r w:rsidRPr="00D278B0">
        <w:rPr>
          <w:rFonts w:ascii="Arial" w:hAnsi="Arial" w:cs="Arial"/>
          <w:highlight w:val="yellow"/>
          <w:lang w:val="sk-SK"/>
        </w:rPr>
        <w:br w:type="page"/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220"/>
        <w:gridCol w:w="1220"/>
        <w:gridCol w:w="1220"/>
      </w:tblGrid>
      <w:tr w:rsidR="00790EA2" w:rsidRPr="00D278B0" w14:paraId="103C9F6C" w14:textId="77777777" w:rsidTr="00736988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ADB77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0231C9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790EA2" w:rsidRPr="00D278B0" w14:paraId="282DB5ED" w14:textId="77777777" w:rsidTr="00736988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0BCBCF1" w14:textId="77777777" w:rsidR="00790EA2" w:rsidRPr="00581E03" w:rsidRDefault="00790EA2" w:rsidP="00736988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920B2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840E0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DD27A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06AE3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154C5" w14:textId="77777777" w:rsidR="00790EA2" w:rsidRPr="00581E03" w:rsidRDefault="00790EA2" w:rsidP="00736988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581E03" w:rsidRPr="00D278B0" w14:paraId="0EEA2C89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CF4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2D965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6 639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AFDBC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513DA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76419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7B4A7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6 639</w:t>
            </w:r>
          </w:p>
        </w:tc>
      </w:tr>
      <w:tr w:rsidR="00581E03" w:rsidRPr="00D278B0" w14:paraId="37963219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B4149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46C3A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8DDB0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D8300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77D94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963CB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78A9485D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CAA46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CF3F5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7BE24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65780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79D0B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509D24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57E2A638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A1345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1FEBA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61C68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C9EC4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3AF01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D7F20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298DE2AA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FAA02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9DC47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4698F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25DA6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FAD2D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838B90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54B1195F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D54F2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0A2CE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278FA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7D4E0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E8F36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8CB6F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101E5989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72642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37629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8E7F9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81692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6B415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7769B0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664</w:t>
            </w:r>
          </w:p>
        </w:tc>
      </w:tr>
      <w:tr w:rsidR="00581E03" w:rsidRPr="00D278B0" w14:paraId="2B11BF44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D9304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DEDC6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79F5E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9BC35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5F5D4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D47ED0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0105A235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3550A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24975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8EBC3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98504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09097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7DC27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5FB74CB8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C7D28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A4052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27875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40536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8A0E4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F10E1D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54DBEAD2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7150C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F3DE9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6D13C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5D07A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B9E75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1AA294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51CA1A1F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C593A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7BEDE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21859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CF609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779BA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E5D932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3980B49C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8F1A0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A6336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581E03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8 319 956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CF186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A7286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87E82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2 285 686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3A1691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581E03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10 605 642</w:t>
            </w:r>
          </w:p>
        </w:tc>
      </w:tr>
      <w:tr w:rsidR="00581E03" w:rsidRPr="00D278B0" w14:paraId="03B8C68F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D88EF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AFE82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29839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671C4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72260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EA33A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1F3ADDD4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6114C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2770A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2 285 686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D79B9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</w:pPr>
            <w:r w:rsidRPr="00581E03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1 583 473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385CD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0C9E8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(2 285 686)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7ED193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1 583 473</w:t>
            </w:r>
          </w:p>
        </w:tc>
      </w:tr>
      <w:tr w:rsidR="00581E03" w:rsidRPr="00D278B0" w14:paraId="076B2464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CD74C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C4ACF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EDCFC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09E10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CC905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88C4D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76045F9C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FCF92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AD334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55073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C2E75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F20D0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A8B06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581E03" w:rsidRPr="00D278B0" w14:paraId="716E7CA7" w14:textId="77777777" w:rsidTr="00736988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4DC62" w14:textId="77777777" w:rsidR="00581E03" w:rsidRPr="00581E03" w:rsidRDefault="00581E03" w:rsidP="00581E0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7670E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10 612 945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95A8E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Cs/>
                <w:color w:val="000000"/>
                <w:sz w:val="16"/>
                <w:szCs w:val="16"/>
                <w:lang w:eastAsia="sk-SK"/>
              </w:rPr>
              <w:t>1 583 473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3C497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9A7E0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A201B" w14:textId="77777777" w:rsidR="00581E03" w:rsidRPr="00581E03" w:rsidRDefault="00581E03" w:rsidP="00581E0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81E0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12 196 418</w:t>
            </w:r>
          </w:p>
        </w:tc>
      </w:tr>
    </w:tbl>
    <w:p w14:paraId="36B1127F" w14:textId="77777777" w:rsidR="004B21C9" w:rsidRPr="00D278B0" w:rsidRDefault="004B21C9" w:rsidP="004B21C9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14:paraId="421F677B" w14:textId="77777777" w:rsidR="004B21C9" w:rsidRPr="008248E4" w:rsidRDefault="00D33817" w:rsidP="004B21C9">
      <w:pPr>
        <w:keepNext w:val="0"/>
        <w:spacing w:after="0"/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t xml:space="preserve">Valné zhromaždenie </w:t>
      </w:r>
      <w:r w:rsidR="002F6D99" w:rsidRPr="008248E4">
        <w:rPr>
          <w:rFonts w:ascii="Arial" w:hAnsi="Arial" w:cs="Arial"/>
          <w:lang w:val="sk-SK"/>
        </w:rPr>
        <w:t>plánuje</w:t>
      </w:r>
      <w:r w:rsidR="004B21C9" w:rsidRPr="008248E4">
        <w:rPr>
          <w:rFonts w:ascii="Arial" w:hAnsi="Arial" w:cs="Arial"/>
          <w:lang w:val="sk-SK"/>
        </w:rPr>
        <w:t xml:space="preserve"> schvál</w:t>
      </w:r>
      <w:r w:rsidR="002F6D99" w:rsidRPr="008248E4">
        <w:rPr>
          <w:rFonts w:ascii="Arial" w:hAnsi="Arial" w:cs="Arial"/>
          <w:lang w:val="sk-SK"/>
        </w:rPr>
        <w:t>iť</w:t>
      </w:r>
      <w:r w:rsidR="004B21C9" w:rsidRPr="008248E4">
        <w:rPr>
          <w:rFonts w:ascii="Arial" w:hAnsi="Arial" w:cs="Arial"/>
          <w:lang w:val="sk-SK"/>
        </w:rPr>
        <w:t xml:space="preserve"> rozdelenie zisku</w:t>
      </w:r>
      <w:r w:rsidRPr="008248E4">
        <w:rPr>
          <w:rFonts w:ascii="Arial" w:hAnsi="Arial" w:cs="Arial"/>
          <w:lang w:val="sk-SK"/>
        </w:rPr>
        <w:t xml:space="preserve"> za rok 201</w:t>
      </w:r>
      <w:r w:rsidR="008248E4" w:rsidRPr="008248E4">
        <w:rPr>
          <w:rFonts w:ascii="Arial" w:hAnsi="Arial" w:cs="Arial"/>
          <w:lang w:val="sk-SK"/>
        </w:rPr>
        <w:t>8</w:t>
      </w:r>
      <w:r w:rsidR="004B21C9" w:rsidRPr="008248E4">
        <w:rPr>
          <w:rFonts w:ascii="Arial" w:hAnsi="Arial" w:cs="Arial"/>
          <w:lang w:val="sk-SK"/>
        </w:rPr>
        <w:t xml:space="preserve"> ako prevod do nerozdeleného zisku minulých rokov.</w:t>
      </w:r>
    </w:p>
    <w:p w14:paraId="49D1AF40" w14:textId="77777777" w:rsidR="000B04FB" w:rsidRPr="008248E4" w:rsidRDefault="00466467" w:rsidP="00E0211F">
      <w:pPr>
        <w:pStyle w:val="Heading1"/>
        <w:keepNext w:val="0"/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t>P</w:t>
      </w:r>
      <w:r w:rsidR="0062579A" w:rsidRPr="008248E4">
        <w:rPr>
          <w:rFonts w:ascii="Arial" w:hAnsi="Arial" w:cs="Arial"/>
          <w:lang w:val="sk-SK"/>
        </w:rPr>
        <w:t>r</w:t>
      </w:r>
      <w:r w:rsidR="000B04FB" w:rsidRPr="008248E4">
        <w:rPr>
          <w:rFonts w:ascii="Arial" w:hAnsi="Arial" w:cs="Arial"/>
          <w:lang w:val="sk-SK"/>
        </w:rPr>
        <w:t>eh</w:t>
      </w:r>
      <w:r w:rsidR="0062579A" w:rsidRPr="008248E4">
        <w:rPr>
          <w:rFonts w:ascii="Arial" w:hAnsi="Arial" w:cs="Arial"/>
          <w:lang w:val="sk-SK"/>
        </w:rPr>
        <w:t>ľad o peňažných toko</w:t>
      </w:r>
      <w:r w:rsidR="000B04FB" w:rsidRPr="008248E4">
        <w:rPr>
          <w:rFonts w:ascii="Arial" w:hAnsi="Arial" w:cs="Arial"/>
          <w:lang w:val="sk-SK"/>
        </w:rPr>
        <w:t xml:space="preserve">ch </w:t>
      </w:r>
      <w:bookmarkEnd w:id="29"/>
      <w:bookmarkEnd w:id="30"/>
    </w:p>
    <w:p w14:paraId="0C3D14BA" w14:textId="77777777" w:rsidR="00246772" w:rsidRPr="008248E4" w:rsidRDefault="00370AD0" w:rsidP="00E0211F">
      <w:pPr>
        <w:keepNext w:val="0"/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t>Pr</w:t>
      </w:r>
      <w:r w:rsidR="000B04FB" w:rsidRPr="008248E4">
        <w:rPr>
          <w:rFonts w:ascii="Arial" w:hAnsi="Arial" w:cs="Arial"/>
          <w:lang w:val="sk-SK"/>
        </w:rPr>
        <w:t>eh</w:t>
      </w:r>
      <w:r w:rsidRPr="008248E4">
        <w:rPr>
          <w:rFonts w:ascii="Arial" w:hAnsi="Arial" w:cs="Arial"/>
          <w:lang w:val="sk-SK"/>
        </w:rPr>
        <w:t>ľad o peňa</w:t>
      </w:r>
      <w:r w:rsidR="000B04FB" w:rsidRPr="008248E4">
        <w:rPr>
          <w:rFonts w:ascii="Arial" w:hAnsi="Arial" w:cs="Arial"/>
          <w:lang w:val="sk-SK"/>
        </w:rPr>
        <w:t>žn</w:t>
      </w:r>
      <w:r w:rsidRPr="008248E4">
        <w:rPr>
          <w:rFonts w:ascii="Arial" w:hAnsi="Arial" w:cs="Arial"/>
          <w:lang w:val="sk-SK"/>
        </w:rPr>
        <w:t>ých tokoch bol spracova</w:t>
      </w:r>
      <w:r w:rsidR="000B04FB" w:rsidRPr="008248E4">
        <w:rPr>
          <w:rFonts w:ascii="Arial" w:hAnsi="Arial" w:cs="Arial"/>
          <w:lang w:val="sk-SK"/>
        </w:rPr>
        <w:t>n</w:t>
      </w:r>
      <w:r w:rsidRPr="008248E4">
        <w:rPr>
          <w:rFonts w:ascii="Arial" w:hAnsi="Arial" w:cs="Arial"/>
          <w:lang w:val="sk-SK"/>
        </w:rPr>
        <w:t xml:space="preserve">ý nepriamou metódou. </w:t>
      </w:r>
    </w:p>
    <w:p w14:paraId="1E50DB52" w14:textId="77777777" w:rsidR="00C83F62" w:rsidRPr="008248E4" w:rsidRDefault="00C83F62" w:rsidP="00E0211F">
      <w:pPr>
        <w:pStyle w:val="Heading1"/>
        <w:keepNext w:val="0"/>
        <w:rPr>
          <w:rFonts w:ascii="Arial" w:hAnsi="Arial" w:cs="Arial"/>
          <w:lang w:val="sk-SK"/>
        </w:rPr>
      </w:pPr>
      <w:r w:rsidRPr="008248E4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14:paraId="1EFA91A9" w14:textId="77777777" w:rsidR="00736988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8248E4">
        <w:rPr>
          <w:rFonts w:ascii="Arial" w:hAnsi="Arial" w:cs="Arial"/>
          <w:iCs w:val="0"/>
          <w:szCs w:val="20"/>
          <w:lang w:eastAsia="en-US"/>
        </w:rPr>
        <w:t>Po 3</w:t>
      </w:r>
      <w:r w:rsidR="00300A51" w:rsidRPr="008248E4">
        <w:rPr>
          <w:rFonts w:ascii="Arial" w:hAnsi="Arial" w:cs="Arial"/>
          <w:iCs w:val="0"/>
          <w:szCs w:val="20"/>
          <w:lang w:eastAsia="en-US"/>
        </w:rPr>
        <w:t>0</w:t>
      </w:r>
      <w:r w:rsidRPr="008248E4">
        <w:rPr>
          <w:rFonts w:ascii="Arial" w:hAnsi="Arial" w:cs="Arial"/>
          <w:iCs w:val="0"/>
          <w:szCs w:val="20"/>
          <w:lang w:eastAsia="en-US"/>
        </w:rPr>
        <w:t xml:space="preserve">. </w:t>
      </w:r>
      <w:r w:rsidR="00300A51" w:rsidRPr="008248E4">
        <w:rPr>
          <w:rFonts w:ascii="Arial" w:hAnsi="Arial" w:cs="Arial"/>
          <w:iCs w:val="0"/>
          <w:szCs w:val="20"/>
          <w:lang w:eastAsia="en-US"/>
        </w:rPr>
        <w:t>novembri</w:t>
      </w:r>
      <w:r w:rsidRPr="008248E4">
        <w:rPr>
          <w:rFonts w:ascii="Arial" w:hAnsi="Arial" w:cs="Arial"/>
          <w:iCs w:val="0"/>
          <w:szCs w:val="20"/>
          <w:lang w:eastAsia="en-US"/>
        </w:rPr>
        <w:t xml:space="preserve"> </w:t>
      </w:r>
      <w:r w:rsidR="00EC2EEB" w:rsidRPr="008248E4">
        <w:rPr>
          <w:rFonts w:ascii="Arial" w:hAnsi="Arial" w:cs="Arial"/>
          <w:iCs w:val="0"/>
          <w:lang w:eastAsia="en-US"/>
        </w:rPr>
        <w:t>201</w:t>
      </w:r>
      <w:r w:rsidR="008248E4" w:rsidRPr="008248E4">
        <w:rPr>
          <w:rFonts w:ascii="Arial" w:hAnsi="Arial" w:cs="Arial"/>
          <w:iCs w:val="0"/>
          <w:lang w:eastAsia="en-US"/>
        </w:rPr>
        <w:t>8</w:t>
      </w:r>
      <w:r w:rsidRPr="008248E4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14:paraId="0DB2D511" w14:textId="77777777" w:rsidR="00C010A1" w:rsidRDefault="00C010A1">
      <w:pPr>
        <w:keepNext w:val="0"/>
        <w:spacing w:after="0"/>
        <w:jc w:val="left"/>
        <w:rPr>
          <w:rFonts w:ascii="Arial" w:hAnsi="Arial" w:cs="Arial"/>
          <w:lang w:val="sk-SK"/>
        </w:rPr>
        <w:sectPr w:rsidR="00C010A1" w:rsidSect="00AA24C4">
          <w:pgSz w:w="11907" w:h="16840" w:code="9"/>
          <w:pgMar w:top="2127" w:right="1134" w:bottom="1134" w:left="1701" w:header="1134" w:footer="454" w:gutter="0"/>
          <w:cols w:space="720"/>
        </w:sectPr>
      </w:pPr>
    </w:p>
    <w:p w14:paraId="20A4AA65" w14:textId="77777777" w:rsidR="00CD21BB" w:rsidRPr="0060658F" w:rsidRDefault="00CD21BB" w:rsidP="003E2E3E">
      <w:pPr>
        <w:keepNext w:val="0"/>
        <w:spacing w:after="0"/>
        <w:jc w:val="left"/>
        <w:rPr>
          <w:rFonts w:ascii="Arial" w:hAnsi="Arial" w:cs="Arial"/>
          <w:lang w:val="sk-SK"/>
        </w:rPr>
      </w:pPr>
      <w:bookmarkStart w:id="31" w:name="_GoBack"/>
      <w:bookmarkEnd w:id="31"/>
    </w:p>
    <w:sectPr w:rsidR="00CD21BB" w:rsidRPr="0060658F" w:rsidSect="000F3545">
      <w:headerReference w:type="default" r:id="rId11"/>
      <w:footerReference w:type="default" r:id="rId12"/>
      <w:type w:val="continuous"/>
      <w:pgSz w:w="11907" w:h="16840" w:code="9"/>
      <w:pgMar w:top="720" w:right="720" w:bottom="720" w:left="720" w:header="1134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E405F" w14:textId="77777777" w:rsidR="00704522" w:rsidRDefault="00704522">
      <w:r>
        <w:separator/>
      </w:r>
    </w:p>
  </w:endnote>
  <w:endnote w:type="continuationSeparator" w:id="0">
    <w:p w14:paraId="394680E0" w14:textId="77777777" w:rsidR="00704522" w:rsidRDefault="0070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98507" w14:textId="77777777" w:rsidR="00704522" w:rsidRDefault="00704522" w:rsidP="00DD6F3E">
    <w:pPr>
      <w:pStyle w:val="Footer"/>
      <w:jc w:val="center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7694" behindDoc="0" locked="0" layoutInCell="0" allowOverlap="1" wp14:anchorId="4030DE9E" wp14:editId="7A91D0F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273050"/>
              <wp:effectExtent l="0" t="0" r="0" b="12700"/>
              <wp:wrapNone/>
              <wp:docPr id="1" name="MSIPCM18cc417f863a484762be0ee8" descr="{&quot;HashCode&quot;:853468894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25C502" w14:textId="62348E1F" w:rsidR="00704522" w:rsidRPr="007712F5" w:rsidRDefault="007712F5" w:rsidP="007712F5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888888"/>
                            </w:rPr>
                          </w:pPr>
                          <w:r w:rsidRPr="007712F5">
                            <w:rPr>
                              <w:rFonts w:ascii="Calibri" w:hAnsi="Calibri" w:cs="Calibri"/>
                              <w:color w:val="888888"/>
                            </w:rPr>
                            <w:t xml:space="preserve">General </w:t>
                          </w:r>
                          <w:proofErr w:type="spellStart"/>
                          <w:r w:rsidRPr="007712F5">
                            <w:rPr>
                              <w:rFonts w:ascii="Calibri" w:hAnsi="Calibri" w:cs="Calibri"/>
                              <w:color w:val="888888"/>
                            </w:rPr>
                            <w:t>Information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0DE9E" id="_x0000_t202" coordsize="21600,21600" o:spt="202" path="m,l,21600r21600,l21600,xe">
              <v:stroke joinstyle="miter"/>
              <v:path gradientshapeok="t" o:connecttype="rect"/>
            </v:shapetype>
            <v:shape id="MSIPCM18cc417f863a484762be0ee8" o:spid="_x0000_s1026" type="#_x0000_t202" alt="{&quot;HashCode&quot;:853468894,&quot;Height&quot;:9999999.0,&quot;Width&quot;:9999999.0,&quot;Placement&quot;:&quot;Footer&quot;,&quot;Index&quot;:&quot;Primary&quot;,&quot;Section&quot;:1,&quot;Top&quot;:0.0,&quot;Left&quot;:0.0}" style="position:absolute;left:0;text-align:left;margin-left:560.8pt;margin-top:0;width:612pt;height:21.5pt;z-index:251677694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" o:allowincell="f" filled="f" stroked="f" strokeweight=".5pt">
              <v:textbox inset=",0,20pt,0">
                <w:txbxContent>
                  <w:p w14:paraId="4625C502" w14:textId="62348E1F" w:rsidR="00704522" w:rsidRPr="007712F5" w:rsidRDefault="007712F5" w:rsidP="007712F5">
                    <w:pPr>
                      <w:spacing w:after="0"/>
                      <w:jc w:val="right"/>
                      <w:rPr>
                        <w:rFonts w:ascii="Calibri" w:hAnsi="Calibri" w:cs="Calibri"/>
                        <w:color w:val="888888"/>
                      </w:rPr>
                    </w:pPr>
                    <w:r w:rsidRPr="007712F5">
                      <w:rPr>
                        <w:rFonts w:ascii="Calibri" w:hAnsi="Calibri" w:cs="Calibri"/>
                        <w:color w:val="888888"/>
                      </w:rPr>
                      <w:t xml:space="preserve">General </w:t>
                    </w:r>
                    <w:proofErr w:type="spellStart"/>
                    <w:r w:rsidRPr="007712F5">
                      <w:rPr>
                        <w:rFonts w:ascii="Calibri" w:hAnsi="Calibri" w:cs="Calibri"/>
                        <w:color w:val="888888"/>
                      </w:rPr>
                      <w:t>Information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  <w:p w14:paraId="30A0FD64" w14:textId="2698F231" w:rsidR="00704522" w:rsidRPr="00953379" w:rsidRDefault="00704522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16</w:t>
    </w:r>
    <w:r w:rsidRPr="00953379">
      <w:rPr>
        <w:rFonts w:ascii="Arial" w:hAnsi="Arial" w:cs="Arial"/>
      </w:rPr>
      <w:fldChar w:fldCharType="end"/>
    </w:r>
  </w:p>
  <w:p w14:paraId="2B25A060" w14:textId="77777777" w:rsidR="00704522" w:rsidRPr="00953379" w:rsidRDefault="00704522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36394" w14:textId="7035E79E" w:rsidR="00704522" w:rsidRPr="00953379" w:rsidRDefault="00704522" w:rsidP="00DD6F3E">
    <w:pPr>
      <w:pStyle w:val="Footer"/>
      <w:jc w:val="center"/>
      <w:rPr>
        <w:rFonts w:ascii="Arial" w:hAnsi="Arial" w:cs="Arial"/>
      </w:rPr>
    </w:pPr>
    <w:r>
      <w:rPr>
        <w:rFonts w:ascii="Arial" w:hAnsi="Arial" w:cs="Arial"/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7695" behindDoc="0" locked="0" layoutInCell="0" allowOverlap="1" wp14:anchorId="7DA6C5FA" wp14:editId="470AB6ED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273050"/>
              <wp:effectExtent l="0" t="0" r="0" b="12700"/>
              <wp:wrapNone/>
              <wp:docPr id="2" name="MSIPCM376e4335a646b1290887136b" descr="{&quot;HashCode&quot;:853468894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F37858" w14:textId="3353F8E8" w:rsidR="00704522" w:rsidRPr="007712F5" w:rsidRDefault="007712F5" w:rsidP="007712F5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888888"/>
                            </w:rPr>
                          </w:pPr>
                          <w:r w:rsidRPr="007712F5">
                            <w:rPr>
                              <w:rFonts w:ascii="Calibri" w:hAnsi="Calibri" w:cs="Calibri"/>
                              <w:color w:val="888888"/>
                            </w:rPr>
                            <w:t xml:space="preserve">General </w:t>
                          </w:r>
                          <w:proofErr w:type="spellStart"/>
                          <w:r w:rsidRPr="007712F5">
                            <w:rPr>
                              <w:rFonts w:ascii="Calibri" w:hAnsi="Calibri" w:cs="Calibri"/>
                              <w:color w:val="888888"/>
                            </w:rPr>
                            <w:t>Information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6C5FA" id="_x0000_t202" coordsize="21600,21600" o:spt="202" path="m,l,21600r21600,l21600,xe">
              <v:stroke joinstyle="miter"/>
              <v:path gradientshapeok="t" o:connecttype="rect"/>
            </v:shapetype>
            <v:shape id="MSIPCM376e4335a646b1290887136b" o:spid="_x0000_s1027" type="#_x0000_t202" alt="{&quot;HashCode&quot;:853468894,&quot;Height&quot;:9999999.0,&quot;Width&quot;:9999999.0,&quot;Placement&quot;:&quot;Footer&quot;,&quot;Index&quot;:&quot;Primary&quot;,&quot;Section&quot;:2,&quot;Top&quot;:0.0,&quot;Left&quot;:0.0}" style="position:absolute;left:0;text-align:left;margin-left:560.8pt;margin-top:0;width:612pt;height:21.5pt;z-index:251677695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" o:allowincell="f" filled="f" stroked="f" strokeweight=".5pt">
              <v:textbox inset=",0,20pt,0">
                <w:txbxContent>
                  <w:p w14:paraId="54F37858" w14:textId="3353F8E8" w:rsidR="00704522" w:rsidRPr="007712F5" w:rsidRDefault="007712F5" w:rsidP="007712F5">
                    <w:pPr>
                      <w:spacing w:after="0"/>
                      <w:jc w:val="right"/>
                      <w:rPr>
                        <w:rFonts w:ascii="Calibri" w:hAnsi="Calibri" w:cs="Calibri"/>
                        <w:color w:val="888888"/>
                      </w:rPr>
                    </w:pPr>
                    <w:r w:rsidRPr="007712F5">
                      <w:rPr>
                        <w:rFonts w:ascii="Calibri" w:hAnsi="Calibri" w:cs="Calibri"/>
                        <w:color w:val="888888"/>
                      </w:rPr>
                      <w:t xml:space="preserve">General </w:t>
                    </w:r>
                    <w:proofErr w:type="spellStart"/>
                    <w:r w:rsidRPr="007712F5">
                      <w:rPr>
                        <w:rFonts w:ascii="Calibri" w:hAnsi="Calibri" w:cs="Calibri"/>
                        <w:color w:val="888888"/>
                      </w:rPr>
                      <w:t>Information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33</w:t>
    </w:r>
    <w:r w:rsidRPr="00953379">
      <w:rPr>
        <w:rFonts w:ascii="Arial" w:hAnsi="Arial" w:cs="Arial"/>
      </w:rPr>
      <w:fldChar w:fldCharType="end"/>
    </w:r>
  </w:p>
  <w:p w14:paraId="742FCC1A" w14:textId="77777777" w:rsidR="00704522" w:rsidRPr="00953379" w:rsidRDefault="00704522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834B3" w14:textId="77777777" w:rsidR="00704522" w:rsidRPr="006E7086" w:rsidRDefault="00704522" w:rsidP="006E708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0" allowOverlap="1" wp14:anchorId="3DADB1A6" wp14:editId="60C3A25E">
              <wp:simplePos x="0" y="96012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266700"/>
              <wp:effectExtent l="0" t="0" r="0" b="0"/>
              <wp:wrapNone/>
              <wp:docPr id="3" name="MSIPCMc3ef484bb23c3c91c591ea23" descr="{&quot;HashCode&quot;:853468894,&quot;Height&quot;:9999999.0,&quot;Width&quot;:9999999.0,&quot;Placement&quot;:&quot;Footer&quot;,&quot;Index&quot;:&quot;Primary&quot;,&quot;Section&quot;:5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C070F4" w14:textId="2FF35AD8" w:rsidR="00704522" w:rsidRPr="007712F5" w:rsidRDefault="007712F5" w:rsidP="007712F5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888888"/>
                            </w:rPr>
                          </w:pPr>
                          <w:r w:rsidRPr="007712F5">
                            <w:rPr>
                              <w:rFonts w:ascii="Calibri" w:hAnsi="Calibri" w:cs="Calibri"/>
                              <w:color w:val="888888"/>
                            </w:rPr>
                            <w:t xml:space="preserve">General </w:t>
                          </w:r>
                          <w:proofErr w:type="spellStart"/>
                          <w:r w:rsidRPr="007712F5">
                            <w:rPr>
                              <w:rFonts w:ascii="Calibri" w:hAnsi="Calibri" w:cs="Calibri"/>
                              <w:color w:val="888888"/>
                            </w:rPr>
                            <w:t>Information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ADB1A6" id="_x0000_t202" coordsize="21600,21600" o:spt="202" path="m,l,21600r21600,l21600,xe">
              <v:stroke joinstyle="miter"/>
              <v:path gradientshapeok="t" o:connecttype="rect"/>
            </v:shapetype>
            <v:shape id="MSIPCMc3ef484bb23c3c91c591ea23" o:spid="_x0000_s1028" type="#_x0000_t202" alt="{&quot;HashCode&quot;:853468894,&quot;Height&quot;:9999999.0,&quot;Width&quot;:9999999.0,&quot;Placement&quot;:&quot;Footer&quot;,&quot;Index&quot;:&quot;Primary&quot;,&quot;Section&quot;:5,&quot;Top&quot;:0.0,&quot;Left&quot;:0.0}" style="position:absolute;left:0;text-align:left;margin-left:560.8pt;margin-top:0;width:612pt;height:21pt;z-index:251677696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" o:allowincell="f" filled="f" stroked="f" strokeweight=".5pt">
              <v:textbox inset=",0,20pt,0">
                <w:txbxContent>
                  <w:p w14:paraId="4EC070F4" w14:textId="2FF35AD8" w:rsidR="00704522" w:rsidRPr="007712F5" w:rsidRDefault="007712F5" w:rsidP="007712F5">
                    <w:pPr>
                      <w:spacing w:after="0"/>
                      <w:jc w:val="right"/>
                      <w:rPr>
                        <w:rFonts w:ascii="Calibri" w:hAnsi="Calibri" w:cs="Calibri"/>
                        <w:color w:val="888888"/>
                      </w:rPr>
                    </w:pPr>
                    <w:r w:rsidRPr="007712F5">
                      <w:rPr>
                        <w:rFonts w:ascii="Calibri" w:hAnsi="Calibri" w:cs="Calibri"/>
                        <w:color w:val="888888"/>
                      </w:rPr>
                      <w:t xml:space="preserve">General </w:t>
                    </w:r>
                    <w:proofErr w:type="spellStart"/>
                    <w:r w:rsidRPr="007712F5">
                      <w:rPr>
                        <w:rFonts w:ascii="Calibri" w:hAnsi="Calibri" w:cs="Calibri"/>
                        <w:color w:val="888888"/>
                      </w:rPr>
                      <w:t>Information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2BF60" w14:textId="77777777" w:rsidR="00704522" w:rsidRDefault="00704522">
      <w:r>
        <w:separator/>
      </w:r>
    </w:p>
  </w:footnote>
  <w:footnote w:type="continuationSeparator" w:id="0">
    <w:p w14:paraId="1E39381A" w14:textId="77777777" w:rsidR="00704522" w:rsidRDefault="00704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1" w:type="dxa"/>
      <w:tblInd w:w="6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266"/>
      <w:gridCol w:w="304"/>
      <w:gridCol w:w="146"/>
      <w:gridCol w:w="146"/>
      <w:gridCol w:w="146"/>
      <w:gridCol w:w="47"/>
      <w:gridCol w:w="417"/>
      <w:gridCol w:w="360"/>
      <w:gridCol w:w="360"/>
      <w:gridCol w:w="767"/>
      <w:gridCol w:w="189"/>
      <w:gridCol w:w="35"/>
      <w:gridCol w:w="496"/>
      <w:gridCol w:w="496"/>
      <w:gridCol w:w="1478"/>
      <w:gridCol w:w="418"/>
    </w:tblGrid>
    <w:tr w:rsidR="00704522" w:rsidRPr="00B71469" w14:paraId="7EB71E99" w14:textId="77777777" w:rsidTr="00F4589C">
      <w:trPr>
        <w:trHeight w:val="300"/>
      </w:trPr>
      <w:tc>
        <w:tcPr>
          <w:tcW w:w="32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center"/>
          <w:hideMark/>
        </w:tcPr>
        <w:p w14:paraId="1B07A221" w14:textId="77777777" w:rsidR="00704522" w:rsidRPr="00B71469" w:rsidRDefault="0070452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lang w:val="sk-SK" w:eastAsia="sk-SK"/>
            </w:rPr>
          </w:pPr>
          <w:bookmarkStart w:id="16" w:name="Title2nd"/>
          <w:r w:rsidRPr="00B71469">
            <w:rPr>
              <w:rFonts w:ascii="Arial" w:hAnsi="Arial" w:cs="Arial"/>
              <w:color w:val="000000"/>
              <w:lang w:val="sk-SK" w:eastAsia="sk-SK"/>
            </w:rPr>
            <w:t xml:space="preserve">Poznámky </w:t>
          </w:r>
          <w:proofErr w:type="spellStart"/>
          <w:r w:rsidRPr="00B71469">
            <w:rPr>
              <w:rFonts w:ascii="Arial" w:hAnsi="Arial" w:cs="Arial"/>
              <w:color w:val="000000"/>
              <w:lang w:val="sk-SK" w:eastAsia="sk-SK"/>
            </w:rPr>
            <w:t>Úč</w:t>
          </w:r>
          <w:proofErr w:type="spellEnd"/>
          <w:r w:rsidRPr="00B71469">
            <w:rPr>
              <w:rFonts w:ascii="Arial" w:hAnsi="Arial" w:cs="Arial"/>
              <w:color w:val="000000"/>
              <w:lang w:val="sk-SK" w:eastAsia="sk-SK"/>
            </w:rPr>
            <w:t xml:space="preserve"> POD 3 - 01</w:t>
          </w:r>
        </w:p>
      </w:tc>
      <w:tc>
        <w:tcPr>
          <w:tcW w:w="30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EE39652" w14:textId="77777777" w:rsidR="00704522" w:rsidRPr="00B71469" w:rsidRDefault="0070452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485" w:type="dxa"/>
          <w:gridSpan w:val="4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4C0A8275" w14:textId="77777777" w:rsidR="00704522" w:rsidRPr="00B71469" w:rsidRDefault="00704522" w:rsidP="00B71469">
          <w:pPr>
            <w:keepNext w:val="0"/>
            <w:spacing w:after="0"/>
            <w:jc w:val="right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DIČ</w:t>
          </w:r>
        </w:p>
      </w:tc>
      <w:tc>
        <w:tcPr>
          <w:tcW w:w="190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4A3BA4F6" w14:textId="77777777" w:rsidR="00704522" w:rsidRPr="00B71469" w:rsidRDefault="00704522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>
            <w:rPr>
              <w:rFonts w:ascii="Arial" w:hAnsi="Arial" w:cs="Arial"/>
              <w:color w:val="000000"/>
              <w:lang w:val="sk-SK" w:eastAsia="sk-SK"/>
            </w:rPr>
            <w:t>2022306858</w:t>
          </w: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  <w:tc>
        <w:tcPr>
          <w:tcW w:w="224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D343EC4" w14:textId="77777777" w:rsidR="00704522" w:rsidRPr="00B71469" w:rsidRDefault="00704522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  <w:tc>
        <w:tcPr>
          <w:tcW w:w="4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858D766" w14:textId="77777777" w:rsidR="00704522" w:rsidRPr="00B71469" w:rsidRDefault="0070452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49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34C10A3" w14:textId="77777777" w:rsidR="00704522" w:rsidRPr="00B71469" w:rsidRDefault="00704522" w:rsidP="00B71469">
          <w:pPr>
            <w:keepNext w:val="0"/>
            <w:spacing w:after="0"/>
            <w:jc w:val="right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IČO</w:t>
          </w:r>
        </w:p>
      </w:tc>
      <w:tc>
        <w:tcPr>
          <w:tcW w:w="14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center"/>
          <w:hideMark/>
        </w:tcPr>
        <w:p w14:paraId="282719FA" w14:textId="77777777" w:rsidR="00704522" w:rsidRPr="00B71469" w:rsidRDefault="00704522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>
            <w:rPr>
              <w:rFonts w:ascii="Arial" w:hAnsi="Arial" w:cs="Arial"/>
              <w:lang w:val="sk-SK"/>
            </w:rPr>
            <w:t>36718271</w:t>
          </w: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  <w:tc>
        <w:tcPr>
          <w:tcW w:w="4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7F1C60B6" w14:textId="77777777" w:rsidR="00704522" w:rsidRPr="00B71469" w:rsidRDefault="00704522" w:rsidP="00B71469">
          <w:pPr>
            <w:keepNext w:val="0"/>
            <w:spacing w:after="0"/>
            <w:jc w:val="center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> </w:t>
          </w:r>
        </w:p>
      </w:tc>
    </w:tr>
    <w:tr w:rsidR="00704522" w:rsidRPr="00B71469" w14:paraId="5593FA0A" w14:textId="77777777" w:rsidTr="00F4589C">
      <w:trPr>
        <w:gridAfter w:val="5"/>
        <w:wAfter w:w="2923" w:type="dxa"/>
        <w:trHeight w:val="300"/>
      </w:trPr>
      <w:tc>
        <w:tcPr>
          <w:tcW w:w="357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21DD6C8" w14:textId="77777777" w:rsidR="00704522" w:rsidRPr="00B71469" w:rsidRDefault="0070452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lang w:val="sk-SK" w:eastAsia="sk-SK"/>
            </w:rPr>
          </w:pPr>
          <w:r w:rsidRPr="00B71469">
            <w:rPr>
              <w:rFonts w:ascii="Arial" w:hAnsi="Arial" w:cs="Arial"/>
              <w:color w:val="000000"/>
              <w:lang w:val="sk-SK" w:eastAsia="sk-SK"/>
            </w:rPr>
            <w:t xml:space="preserve">H &amp; M </w:t>
          </w:r>
          <w:proofErr w:type="spellStart"/>
          <w:r w:rsidRPr="00B71469">
            <w:rPr>
              <w:rFonts w:ascii="Arial" w:hAnsi="Arial" w:cs="Arial"/>
              <w:color w:val="000000"/>
              <w:lang w:val="sk-SK" w:eastAsia="sk-SK"/>
            </w:rPr>
            <w:t>Hennes</w:t>
          </w:r>
          <w:proofErr w:type="spellEnd"/>
          <w:r w:rsidRPr="00B71469">
            <w:rPr>
              <w:rFonts w:ascii="Arial" w:hAnsi="Arial" w:cs="Arial"/>
              <w:color w:val="000000"/>
              <w:lang w:val="sk-SK" w:eastAsia="sk-SK"/>
            </w:rPr>
            <w:t xml:space="preserve"> &amp; </w:t>
          </w:r>
          <w:proofErr w:type="spellStart"/>
          <w:r w:rsidRPr="00B71469">
            <w:rPr>
              <w:rFonts w:ascii="Arial" w:hAnsi="Arial" w:cs="Arial"/>
              <w:color w:val="000000"/>
              <w:lang w:val="sk-SK" w:eastAsia="sk-SK"/>
            </w:rPr>
            <w:t>Mauritz</w:t>
          </w:r>
          <w:proofErr w:type="spellEnd"/>
          <w:r w:rsidRPr="00B71469">
            <w:rPr>
              <w:rFonts w:ascii="Arial" w:hAnsi="Arial" w:cs="Arial"/>
              <w:color w:val="000000"/>
              <w:lang w:val="sk-SK" w:eastAsia="sk-SK"/>
            </w:rPr>
            <w:t xml:space="preserve"> SK s.r.o.</w:t>
          </w:r>
        </w:p>
      </w:tc>
      <w:tc>
        <w:tcPr>
          <w:tcW w:w="14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DC59297" w14:textId="77777777" w:rsidR="00704522" w:rsidRPr="00B71469" w:rsidRDefault="0070452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14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7F95A62F" w14:textId="77777777" w:rsidR="00704522" w:rsidRPr="00B71469" w:rsidRDefault="0070452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14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B155887" w14:textId="77777777" w:rsidR="00704522" w:rsidRPr="00B71469" w:rsidRDefault="0070452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464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6CF20BD5" w14:textId="77777777" w:rsidR="00704522" w:rsidRPr="00B71469" w:rsidRDefault="0070452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CBCCD96" w14:textId="77777777" w:rsidR="00704522" w:rsidRPr="00B71469" w:rsidRDefault="0070452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227B9DA" w14:textId="77777777" w:rsidR="00704522" w:rsidRPr="00B71469" w:rsidRDefault="00704522" w:rsidP="00B71469">
          <w:pPr>
            <w:keepNext w:val="0"/>
            <w:spacing w:after="0"/>
            <w:jc w:val="left"/>
            <w:rPr>
              <w:rFonts w:ascii="Arial" w:hAnsi="Arial" w:cs="Arial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956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911A92E" w14:textId="77777777" w:rsidR="00704522" w:rsidRPr="00B71469" w:rsidRDefault="00704522" w:rsidP="00B71469">
          <w:pPr>
            <w:keepNext w:val="0"/>
            <w:spacing w:after="0"/>
            <w:jc w:val="right"/>
            <w:rPr>
              <w:rFonts w:ascii="Arial" w:hAnsi="Arial" w:cs="Arial"/>
              <w:color w:val="000000"/>
              <w:lang w:val="sk-SK" w:eastAsia="sk-SK"/>
            </w:rPr>
          </w:pPr>
        </w:p>
      </w:tc>
    </w:tr>
    <w:bookmarkEnd w:id="16"/>
  </w:tbl>
  <w:p w14:paraId="28EC318B" w14:textId="77777777" w:rsidR="00704522" w:rsidRDefault="00704522" w:rsidP="00AB2E25">
    <w:pPr>
      <w:pStyle w:val="line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E24CF" w14:textId="77777777" w:rsidR="00704522" w:rsidRPr="000F3545" w:rsidRDefault="00704522" w:rsidP="006E7086">
    <w:pPr>
      <w:pStyle w:val="Header"/>
      <w:spacing w:after="0"/>
      <w:rPr>
        <w:rFonts w:ascii="Arial" w:hAnsi="Arial" w:cs="Arial"/>
        <w:b/>
        <w:bCs/>
        <w:lang w:val="en-US"/>
      </w:rPr>
    </w:pPr>
    <w:r w:rsidRPr="00C010A1">
      <w:rPr>
        <w:rFonts w:ascii="Arial" w:hAnsi="Arial" w:cs="Arial"/>
        <w:b/>
        <w:bCs/>
        <w:iCs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484A72"/>
    <w:multiLevelType w:val="hybridMultilevel"/>
    <w:tmpl w:val="8E2841E8"/>
    <w:lvl w:ilvl="0" w:tplc="27206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277C3B"/>
    <w:multiLevelType w:val="hybridMultilevel"/>
    <w:tmpl w:val="B7EED02A"/>
    <w:lvl w:ilvl="0" w:tplc="3D30AA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9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607121B0"/>
    <w:multiLevelType w:val="hybridMultilevel"/>
    <w:tmpl w:val="398ACD6C"/>
    <w:lvl w:ilvl="0" w:tplc="9C90D0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10"/>
  </w:num>
  <w:num w:numId="6">
    <w:abstractNumId w:val="8"/>
  </w:num>
  <w:num w:numId="7">
    <w:abstractNumId w:val="8"/>
  </w:num>
  <w:num w:numId="8">
    <w:abstractNumId w:val="9"/>
  </w:num>
  <w:num w:numId="9">
    <w:abstractNumId w:val="5"/>
  </w:num>
  <w:num w:numId="10">
    <w:abstractNumId w:val="14"/>
  </w:num>
  <w:num w:numId="11">
    <w:abstractNumId w:val="16"/>
  </w:num>
  <w:num w:numId="12">
    <w:abstractNumId w:val="1"/>
  </w:num>
  <w:num w:numId="13">
    <w:abstractNumId w:val="10"/>
  </w:num>
  <w:num w:numId="14">
    <w:abstractNumId w:val="10"/>
  </w:num>
  <w:num w:numId="15">
    <w:abstractNumId w:val="10"/>
  </w:num>
  <w:num w:numId="16">
    <w:abstractNumId w:val="13"/>
  </w:num>
  <w:num w:numId="17">
    <w:abstractNumId w:val="10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 w:numId="22">
    <w:abstractNumId w:val="7"/>
  </w:num>
  <w:num w:numId="23">
    <w:abstractNumId w:val="6"/>
  </w:num>
  <w:num w:numId="24">
    <w:abstractNumId w:val="6"/>
  </w:num>
  <w:num w:numId="25">
    <w:abstractNumId w:val="6"/>
  </w:num>
  <w:num w:numId="26">
    <w:abstractNumId w:val="15"/>
  </w:num>
  <w:num w:numId="27">
    <w:abstractNumId w:val="10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0"/>
  </w:num>
  <w:num w:numId="33">
    <w:abstractNumId w:val="12"/>
  </w:num>
  <w:num w:numId="34">
    <w:abstractNumId w:val="2"/>
  </w:num>
  <w:num w:numId="35">
    <w:abstractNumId w:val="10"/>
  </w:num>
  <w:num w:numId="36">
    <w:abstractNumId w:val="3"/>
  </w:num>
  <w:num w:numId="37">
    <w:abstractNumId w:val="4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70"/>
    <w:rsid w:val="000000BA"/>
    <w:rsid w:val="00000913"/>
    <w:rsid w:val="0000109E"/>
    <w:rsid w:val="00001A25"/>
    <w:rsid w:val="00001A49"/>
    <w:rsid w:val="00001CE9"/>
    <w:rsid w:val="0000291E"/>
    <w:rsid w:val="000038F0"/>
    <w:rsid w:val="00003FDE"/>
    <w:rsid w:val="000056F9"/>
    <w:rsid w:val="00005B9B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0E82"/>
    <w:rsid w:val="0003144A"/>
    <w:rsid w:val="00033B76"/>
    <w:rsid w:val="00034569"/>
    <w:rsid w:val="00034D6D"/>
    <w:rsid w:val="00035820"/>
    <w:rsid w:val="000403F3"/>
    <w:rsid w:val="00041C4D"/>
    <w:rsid w:val="0004392D"/>
    <w:rsid w:val="00043D29"/>
    <w:rsid w:val="00043E4E"/>
    <w:rsid w:val="00044852"/>
    <w:rsid w:val="000474ED"/>
    <w:rsid w:val="00052227"/>
    <w:rsid w:val="00052327"/>
    <w:rsid w:val="00053942"/>
    <w:rsid w:val="00054810"/>
    <w:rsid w:val="000549DD"/>
    <w:rsid w:val="000619B3"/>
    <w:rsid w:val="00063124"/>
    <w:rsid w:val="00063304"/>
    <w:rsid w:val="00063AC4"/>
    <w:rsid w:val="000649BF"/>
    <w:rsid w:val="00064CDC"/>
    <w:rsid w:val="0006583C"/>
    <w:rsid w:val="00065AA2"/>
    <w:rsid w:val="0006734A"/>
    <w:rsid w:val="00067946"/>
    <w:rsid w:val="00071429"/>
    <w:rsid w:val="00072F99"/>
    <w:rsid w:val="00075C57"/>
    <w:rsid w:val="00076037"/>
    <w:rsid w:val="00077F9F"/>
    <w:rsid w:val="00081F47"/>
    <w:rsid w:val="00082043"/>
    <w:rsid w:val="0008298C"/>
    <w:rsid w:val="00082EBB"/>
    <w:rsid w:val="000832D0"/>
    <w:rsid w:val="00083934"/>
    <w:rsid w:val="00083F3E"/>
    <w:rsid w:val="000845AD"/>
    <w:rsid w:val="00084ADB"/>
    <w:rsid w:val="000855D2"/>
    <w:rsid w:val="00087449"/>
    <w:rsid w:val="00093179"/>
    <w:rsid w:val="00093DBC"/>
    <w:rsid w:val="00093E3D"/>
    <w:rsid w:val="00094552"/>
    <w:rsid w:val="00094C94"/>
    <w:rsid w:val="00094F79"/>
    <w:rsid w:val="00097D05"/>
    <w:rsid w:val="00097DE2"/>
    <w:rsid w:val="000A2158"/>
    <w:rsid w:val="000A5A10"/>
    <w:rsid w:val="000A6191"/>
    <w:rsid w:val="000B04FB"/>
    <w:rsid w:val="000B2E2F"/>
    <w:rsid w:val="000B57C7"/>
    <w:rsid w:val="000B5F30"/>
    <w:rsid w:val="000B64C2"/>
    <w:rsid w:val="000B6CA1"/>
    <w:rsid w:val="000B7437"/>
    <w:rsid w:val="000B7A57"/>
    <w:rsid w:val="000C19DF"/>
    <w:rsid w:val="000C3290"/>
    <w:rsid w:val="000C417D"/>
    <w:rsid w:val="000C6FD4"/>
    <w:rsid w:val="000D0052"/>
    <w:rsid w:val="000D019F"/>
    <w:rsid w:val="000D0828"/>
    <w:rsid w:val="000D0DEE"/>
    <w:rsid w:val="000D135C"/>
    <w:rsid w:val="000D149A"/>
    <w:rsid w:val="000D25C5"/>
    <w:rsid w:val="000D301B"/>
    <w:rsid w:val="000D4589"/>
    <w:rsid w:val="000D5E3F"/>
    <w:rsid w:val="000E180E"/>
    <w:rsid w:val="000E18FC"/>
    <w:rsid w:val="000E26BA"/>
    <w:rsid w:val="000E36C0"/>
    <w:rsid w:val="000E36EA"/>
    <w:rsid w:val="000E53C0"/>
    <w:rsid w:val="000E60CE"/>
    <w:rsid w:val="000E6331"/>
    <w:rsid w:val="000E760F"/>
    <w:rsid w:val="000E7A37"/>
    <w:rsid w:val="000E7BC0"/>
    <w:rsid w:val="000F07B4"/>
    <w:rsid w:val="000F3545"/>
    <w:rsid w:val="000F4F7E"/>
    <w:rsid w:val="000F5770"/>
    <w:rsid w:val="000F5F56"/>
    <w:rsid w:val="000F7B37"/>
    <w:rsid w:val="0010010E"/>
    <w:rsid w:val="00102078"/>
    <w:rsid w:val="00102DD5"/>
    <w:rsid w:val="001039C5"/>
    <w:rsid w:val="00106D04"/>
    <w:rsid w:val="00107400"/>
    <w:rsid w:val="0010756D"/>
    <w:rsid w:val="00107CD4"/>
    <w:rsid w:val="00110236"/>
    <w:rsid w:val="0011402B"/>
    <w:rsid w:val="001147EA"/>
    <w:rsid w:val="0011501E"/>
    <w:rsid w:val="00115DDD"/>
    <w:rsid w:val="0012028D"/>
    <w:rsid w:val="00120E85"/>
    <w:rsid w:val="001215C8"/>
    <w:rsid w:val="00122637"/>
    <w:rsid w:val="00123EFE"/>
    <w:rsid w:val="00123FEB"/>
    <w:rsid w:val="0012618E"/>
    <w:rsid w:val="00126957"/>
    <w:rsid w:val="00131E39"/>
    <w:rsid w:val="001342EF"/>
    <w:rsid w:val="00134FF0"/>
    <w:rsid w:val="0013646F"/>
    <w:rsid w:val="00137EE4"/>
    <w:rsid w:val="0014004A"/>
    <w:rsid w:val="00142BAF"/>
    <w:rsid w:val="00144BDB"/>
    <w:rsid w:val="00145561"/>
    <w:rsid w:val="00145BAB"/>
    <w:rsid w:val="001540B9"/>
    <w:rsid w:val="001541F6"/>
    <w:rsid w:val="00154BB3"/>
    <w:rsid w:val="00155722"/>
    <w:rsid w:val="00156FE4"/>
    <w:rsid w:val="00160011"/>
    <w:rsid w:val="00160766"/>
    <w:rsid w:val="00162614"/>
    <w:rsid w:val="001630CC"/>
    <w:rsid w:val="00163C4C"/>
    <w:rsid w:val="001717EB"/>
    <w:rsid w:val="001723E8"/>
    <w:rsid w:val="00172DE3"/>
    <w:rsid w:val="00172E9E"/>
    <w:rsid w:val="00175502"/>
    <w:rsid w:val="00177E75"/>
    <w:rsid w:val="0018070E"/>
    <w:rsid w:val="001813E4"/>
    <w:rsid w:val="00181FB7"/>
    <w:rsid w:val="0018288E"/>
    <w:rsid w:val="001830D6"/>
    <w:rsid w:val="00183259"/>
    <w:rsid w:val="00185BC9"/>
    <w:rsid w:val="0018619F"/>
    <w:rsid w:val="001862AF"/>
    <w:rsid w:val="00191489"/>
    <w:rsid w:val="00191874"/>
    <w:rsid w:val="00192ADF"/>
    <w:rsid w:val="00192F4C"/>
    <w:rsid w:val="00193913"/>
    <w:rsid w:val="00196FF5"/>
    <w:rsid w:val="00197939"/>
    <w:rsid w:val="00197F88"/>
    <w:rsid w:val="001A0983"/>
    <w:rsid w:val="001A0E8E"/>
    <w:rsid w:val="001A47A0"/>
    <w:rsid w:val="001A57AF"/>
    <w:rsid w:val="001A57D9"/>
    <w:rsid w:val="001B11AD"/>
    <w:rsid w:val="001B12A4"/>
    <w:rsid w:val="001B3544"/>
    <w:rsid w:val="001B436F"/>
    <w:rsid w:val="001B4B61"/>
    <w:rsid w:val="001B6F60"/>
    <w:rsid w:val="001B708F"/>
    <w:rsid w:val="001B78CC"/>
    <w:rsid w:val="001C0E97"/>
    <w:rsid w:val="001C2259"/>
    <w:rsid w:val="001C2576"/>
    <w:rsid w:val="001C3C3F"/>
    <w:rsid w:val="001C3D3E"/>
    <w:rsid w:val="001C52FD"/>
    <w:rsid w:val="001C79A4"/>
    <w:rsid w:val="001C7B3E"/>
    <w:rsid w:val="001C7C5C"/>
    <w:rsid w:val="001D1332"/>
    <w:rsid w:val="001D1957"/>
    <w:rsid w:val="001D4716"/>
    <w:rsid w:val="001D4F05"/>
    <w:rsid w:val="001D69C7"/>
    <w:rsid w:val="001D75F3"/>
    <w:rsid w:val="001E2A7A"/>
    <w:rsid w:val="001E5C3D"/>
    <w:rsid w:val="001E67D7"/>
    <w:rsid w:val="001E7D80"/>
    <w:rsid w:val="001F248D"/>
    <w:rsid w:val="001F3543"/>
    <w:rsid w:val="002000F9"/>
    <w:rsid w:val="00200102"/>
    <w:rsid w:val="00200653"/>
    <w:rsid w:val="00200A78"/>
    <w:rsid w:val="0020268B"/>
    <w:rsid w:val="002026FB"/>
    <w:rsid w:val="002041FB"/>
    <w:rsid w:val="002044F6"/>
    <w:rsid w:val="0020455B"/>
    <w:rsid w:val="0020619A"/>
    <w:rsid w:val="002064F7"/>
    <w:rsid w:val="00206577"/>
    <w:rsid w:val="00210086"/>
    <w:rsid w:val="00210AC5"/>
    <w:rsid w:val="00211D9F"/>
    <w:rsid w:val="002121D9"/>
    <w:rsid w:val="00212605"/>
    <w:rsid w:val="00213B04"/>
    <w:rsid w:val="0021493A"/>
    <w:rsid w:val="00217087"/>
    <w:rsid w:val="002214EA"/>
    <w:rsid w:val="002226E1"/>
    <w:rsid w:val="00222F19"/>
    <w:rsid w:val="00224371"/>
    <w:rsid w:val="00224416"/>
    <w:rsid w:val="00225EF3"/>
    <w:rsid w:val="0022683C"/>
    <w:rsid w:val="002278DC"/>
    <w:rsid w:val="0023102E"/>
    <w:rsid w:val="00232796"/>
    <w:rsid w:val="00234A34"/>
    <w:rsid w:val="0023679A"/>
    <w:rsid w:val="00236F0C"/>
    <w:rsid w:val="00237FCF"/>
    <w:rsid w:val="0024077A"/>
    <w:rsid w:val="0024246C"/>
    <w:rsid w:val="00242479"/>
    <w:rsid w:val="00244F7E"/>
    <w:rsid w:val="00245D9E"/>
    <w:rsid w:val="00246507"/>
    <w:rsid w:val="00246772"/>
    <w:rsid w:val="00247129"/>
    <w:rsid w:val="0025037A"/>
    <w:rsid w:val="00254029"/>
    <w:rsid w:val="00255795"/>
    <w:rsid w:val="002562D7"/>
    <w:rsid w:val="002569E7"/>
    <w:rsid w:val="00257123"/>
    <w:rsid w:val="00257DDB"/>
    <w:rsid w:val="00262630"/>
    <w:rsid w:val="00263F3F"/>
    <w:rsid w:val="00264730"/>
    <w:rsid w:val="00265C0F"/>
    <w:rsid w:val="00265CDA"/>
    <w:rsid w:val="00265F4C"/>
    <w:rsid w:val="00266072"/>
    <w:rsid w:val="002673B6"/>
    <w:rsid w:val="00272C1E"/>
    <w:rsid w:val="00272FAE"/>
    <w:rsid w:val="00273DA1"/>
    <w:rsid w:val="002751B0"/>
    <w:rsid w:val="00275520"/>
    <w:rsid w:val="002818D4"/>
    <w:rsid w:val="002827B7"/>
    <w:rsid w:val="00283AD0"/>
    <w:rsid w:val="0028420F"/>
    <w:rsid w:val="0028614C"/>
    <w:rsid w:val="00287D7A"/>
    <w:rsid w:val="00290BE0"/>
    <w:rsid w:val="002927F5"/>
    <w:rsid w:val="00292E2A"/>
    <w:rsid w:val="00295714"/>
    <w:rsid w:val="00295730"/>
    <w:rsid w:val="00296518"/>
    <w:rsid w:val="00296B9D"/>
    <w:rsid w:val="00297A42"/>
    <w:rsid w:val="002A0F41"/>
    <w:rsid w:val="002A2748"/>
    <w:rsid w:val="002A2F50"/>
    <w:rsid w:val="002A4BF5"/>
    <w:rsid w:val="002A4E19"/>
    <w:rsid w:val="002A593B"/>
    <w:rsid w:val="002A67D3"/>
    <w:rsid w:val="002A6954"/>
    <w:rsid w:val="002B046B"/>
    <w:rsid w:val="002B0589"/>
    <w:rsid w:val="002B191E"/>
    <w:rsid w:val="002B2457"/>
    <w:rsid w:val="002B48C1"/>
    <w:rsid w:val="002C0964"/>
    <w:rsid w:val="002C17D6"/>
    <w:rsid w:val="002C1DC5"/>
    <w:rsid w:val="002C44AA"/>
    <w:rsid w:val="002C59BE"/>
    <w:rsid w:val="002C62D7"/>
    <w:rsid w:val="002D0475"/>
    <w:rsid w:val="002D211E"/>
    <w:rsid w:val="002D3940"/>
    <w:rsid w:val="002D4D7D"/>
    <w:rsid w:val="002D4F5A"/>
    <w:rsid w:val="002D5299"/>
    <w:rsid w:val="002D5C2D"/>
    <w:rsid w:val="002E10BE"/>
    <w:rsid w:val="002E3CD7"/>
    <w:rsid w:val="002E44B8"/>
    <w:rsid w:val="002E461D"/>
    <w:rsid w:val="002E6669"/>
    <w:rsid w:val="002E7686"/>
    <w:rsid w:val="002F03EF"/>
    <w:rsid w:val="002F075F"/>
    <w:rsid w:val="002F1929"/>
    <w:rsid w:val="002F2E46"/>
    <w:rsid w:val="002F2E8E"/>
    <w:rsid w:val="002F5B83"/>
    <w:rsid w:val="002F6D99"/>
    <w:rsid w:val="003005D4"/>
    <w:rsid w:val="00300A51"/>
    <w:rsid w:val="00301E77"/>
    <w:rsid w:val="00302B3C"/>
    <w:rsid w:val="003059E5"/>
    <w:rsid w:val="00305AA5"/>
    <w:rsid w:val="00310C0F"/>
    <w:rsid w:val="003117A3"/>
    <w:rsid w:val="00312646"/>
    <w:rsid w:val="003126BF"/>
    <w:rsid w:val="00312FEC"/>
    <w:rsid w:val="00313559"/>
    <w:rsid w:val="00313D7F"/>
    <w:rsid w:val="00316134"/>
    <w:rsid w:val="00316642"/>
    <w:rsid w:val="00317A0A"/>
    <w:rsid w:val="003209A5"/>
    <w:rsid w:val="00321E3E"/>
    <w:rsid w:val="003227DA"/>
    <w:rsid w:val="00322948"/>
    <w:rsid w:val="00322C2A"/>
    <w:rsid w:val="003247A8"/>
    <w:rsid w:val="00325CDA"/>
    <w:rsid w:val="0032606A"/>
    <w:rsid w:val="003263A9"/>
    <w:rsid w:val="00330AB3"/>
    <w:rsid w:val="00332416"/>
    <w:rsid w:val="003340DD"/>
    <w:rsid w:val="00334625"/>
    <w:rsid w:val="00335207"/>
    <w:rsid w:val="00335407"/>
    <w:rsid w:val="00336323"/>
    <w:rsid w:val="0034369C"/>
    <w:rsid w:val="00343C69"/>
    <w:rsid w:val="00344E58"/>
    <w:rsid w:val="003465E8"/>
    <w:rsid w:val="00350139"/>
    <w:rsid w:val="00352174"/>
    <w:rsid w:val="00352840"/>
    <w:rsid w:val="00352EA6"/>
    <w:rsid w:val="00356571"/>
    <w:rsid w:val="0035707F"/>
    <w:rsid w:val="0035740C"/>
    <w:rsid w:val="0035755D"/>
    <w:rsid w:val="00363476"/>
    <w:rsid w:val="00365C60"/>
    <w:rsid w:val="00370AD0"/>
    <w:rsid w:val="00372CE9"/>
    <w:rsid w:val="003748EE"/>
    <w:rsid w:val="0037721A"/>
    <w:rsid w:val="0037788D"/>
    <w:rsid w:val="00380FAE"/>
    <w:rsid w:val="0038241E"/>
    <w:rsid w:val="00383F8F"/>
    <w:rsid w:val="00384B72"/>
    <w:rsid w:val="0038501E"/>
    <w:rsid w:val="00386620"/>
    <w:rsid w:val="00387E0B"/>
    <w:rsid w:val="00390235"/>
    <w:rsid w:val="00391DD2"/>
    <w:rsid w:val="00396896"/>
    <w:rsid w:val="003A040E"/>
    <w:rsid w:val="003A1374"/>
    <w:rsid w:val="003A4B5E"/>
    <w:rsid w:val="003A7DCC"/>
    <w:rsid w:val="003B02AA"/>
    <w:rsid w:val="003B22B4"/>
    <w:rsid w:val="003B276C"/>
    <w:rsid w:val="003B3EFA"/>
    <w:rsid w:val="003B4605"/>
    <w:rsid w:val="003B480C"/>
    <w:rsid w:val="003B55F2"/>
    <w:rsid w:val="003B56EB"/>
    <w:rsid w:val="003B6D91"/>
    <w:rsid w:val="003B7D94"/>
    <w:rsid w:val="003C0E55"/>
    <w:rsid w:val="003C42CC"/>
    <w:rsid w:val="003D02D9"/>
    <w:rsid w:val="003D0589"/>
    <w:rsid w:val="003D093E"/>
    <w:rsid w:val="003D2886"/>
    <w:rsid w:val="003D3AF6"/>
    <w:rsid w:val="003D4166"/>
    <w:rsid w:val="003D4520"/>
    <w:rsid w:val="003D4A12"/>
    <w:rsid w:val="003D70CA"/>
    <w:rsid w:val="003D7939"/>
    <w:rsid w:val="003E01CA"/>
    <w:rsid w:val="003E20B1"/>
    <w:rsid w:val="003E2E3E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5661"/>
    <w:rsid w:val="004065F9"/>
    <w:rsid w:val="004067A6"/>
    <w:rsid w:val="00406EAD"/>
    <w:rsid w:val="00412B42"/>
    <w:rsid w:val="00416D03"/>
    <w:rsid w:val="00417828"/>
    <w:rsid w:val="00417FE2"/>
    <w:rsid w:val="00422153"/>
    <w:rsid w:val="00422748"/>
    <w:rsid w:val="00423BBC"/>
    <w:rsid w:val="00423EBB"/>
    <w:rsid w:val="00424435"/>
    <w:rsid w:val="00424A51"/>
    <w:rsid w:val="00425254"/>
    <w:rsid w:val="00425A7A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186E"/>
    <w:rsid w:val="00442419"/>
    <w:rsid w:val="00442758"/>
    <w:rsid w:val="00442EA4"/>
    <w:rsid w:val="004448E5"/>
    <w:rsid w:val="004449C4"/>
    <w:rsid w:val="00445597"/>
    <w:rsid w:val="00445DD6"/>
    <w:rsid w:val="00450038"/>
    <w:rsid w:val="00453909"/>
    <w:rsid w:val="00455C1E"/>
    <w:rsid w:val="00457486"/>
    <w:rsid w:val="0046070F"/>
    <w:rsid w:val="00460B8A"/>
    <w:rsid w:val="00461730"/>
    <w:rsid w:val="00462C96"/>
    <w:rsid w:val="0046479B"/>
    <w:rsid w:val="00464A5B"/>
    <w:rsid w:val="00466467"/>
    <w:rsid w:val="0047231A"/>
    <w:rsid w:val="00473C7E"/>
    <w:rsid w:val="004754C9"/>
    <w:rsid w:val="004771CB"/>
    <w:rsid w:val="0047756B"/>
    <w:rsid w:val="0047756F"/>
    <w:rsid w:val="00480B50"/>
    <w:rsid w:val="004812ED"/>
    <w:rsid w:val="0048228F"/>
    <w:rsid w:val="004853AD"/>
    <w:rsid w:val="00485F0B"/>
    <w:rsid w:val="00487776"/>
    <w:rsid w:val="00491A65"/>
    <w:rsid w:val="00492D9D"/>
    <w:rsid w:val="004949DE"/>
    <w:rsid w:val="0049521A"/>
    <w:rsid w:val="0049523C"/>
    <w:rsid w:val="00497F31"/>
    <w:rsid w:val="004A0507"/>
    <w:rsid w:val="004A114E"/>
    <w:rsid w:val="004A27A2"/>
    <w:rsid w:val="004A3CAA"/>
    <w:rsid w:val="004A3F24"/>
    <w:rsid w:val="004A51F7"/>
    <w:rsid w:val="004A6286"/>
    <w:rsid w:val="004A66FE"/>
    <w:rsid w:val="004B0A3B"/>
    <w:rsid w:val="004B21C9"/>
    <w:rsid w:val="004B4572"/>
    <w:rsid w:val="004B50FC"/>
    <w:rsid w:val="004C12BF"/>
    <w:rsid w:val="004C2DA3"/>
    <w:rsid w:val="004C6E46"/>
    <w:rsid w:val="004C76A8"/>
    <w:rsid w:val="004D0BD2"/>
    <w:rsid w:val="004D3181"/>
    <w:rsid w:val="004D3A0B"/>
    <w:rsid w:val="004D5BA2"/>
    <w:rsid w:val="004D61C8"/>
    <w:rsid w:val="004E0190"/>
    <w:rsid w:val="004E6D8B"/>
    <w:rsid w:val="004F0113"/>
    <w:rsid w:val="004F1636"/>
    <w:rsid w:val="004F1C45"/>
    <w:rsid w:val="004F44F3"/>
    <w:rsid w:val="004F49D9"/>
    <w:rsid w:val="004F4CF9"/>
    <w:rsid w:val="004F5120"/>
    <w:rsid w:val="004F6835"/>
    <w:rsid w:val="004F6A59"/>
    <w:rsid w:val="004F6EFD"/>
    <w:rsid w:val="00500FD0"/>
    <w:rsid w:val="00503676"/>
    <w:rsid w:val="00507182"/>
    <w:rsid w:val="00510949"/>
    <w:rsid w:val="00511434"/>
    <w:rsid w:val="005138B3"/>
    <w:rsid w:val="00514524"/>
    <w:rsid w:val="00516001"/>
    <w:rsid w:val="005165C7"/>
    <w:rsid w:val="00516AD8"/>
    <w:rsid w:val="0052163C"/>
    <w:rsid w:val="005219BD"/>
    <w:rsid w:val="005220D9"/>
    <w:rsid w:val="005224E8"/>
    <w:rsid w:val="00524DCF"/>
    <w:rsid w:val="00527A8A"/>
    <w:rsid w:val="00527B4E"/>
    <w:rsid w:val="00530384"/>
    <w:rsid w:val="00531E41"/>
    <w:rsid w:val="005343F7"/>
    <w:rsid w:val="00536C9A"/>
    <w:rsid w:val="00537219"/>
    <w:rsid w:val="0054045C"/>
    <w:rsid w:val="00540BBA"/>
    <w:rsid w:val="005426B3"/>
    <w:rsid w:val="005435A8"/>
    <w:rsid w:val="005445A8"/>
    <w:rsid w:val="00544C7E"/>
    <w:rsid w:val="00545604"/>
    <w:rsid w:val="00545E49"/>
    <w:rsid w:val="00552A3A"/>
    <w:rsid w:val="00552F4D"/>
    <w:rsid w:val="00553D40"/>
    <w:rsid w:val="00555D28"/>
    <w:rsid w:val="005621EC"/>
    <w:rsid w:val="005647F9"/>
    <w:rsid w:val="00564D17"/>
    <w:rsid w:val="00565223"/>
    <w:rsid w:val="00565945"/>
    <w:rsid w:val="00566084"/>
    <w:rsid w:val="00571D4D"/>
    <w:rsid w:val="00576F60"/>
    <w:rsid w:val="005773A1"/>
    <w:rsid w:val="005773BD"/>
    <w:rsid w:val="00580B75"/>
    <w:rsid w:val="00581742"/>
    <w:rsid w:val="00581E03"/>
    <w:rsid w:val="005843BF"/>
    <w:rsid w:val="0058542B"/>
    <w:rsid w:val="00585690"/>
    <w:rsid w:val="00586263"/>
    <w:rsid w:val="0058711E"/>
    <w:rsid w:val="00594D8A"/>
    <w:rsid w:val="005961C1"/>
    <w:rsid w:val="00596D58"/>
    <w:rsid w:val="005A3825"/>
    <w:rsid w:val="005A6301"/>
    <w:rsid w:val="005A65B9"/>
    <w:rsid w:val="005C0D01"/>
    <w:rsid w:val="005C422B"/>
    <w:rsid w:val="005C49BE"/>
    <w:rsid w:val="005C5221"/>
    <w:rsid w:val="005C59EA"/>
    <w:rsid w:val="005C7546"/>
    <w:rsid w:val="005D153A"/>
    <w:rsid w:val="005D3721"/>
    <w:rsid w:val="005D3E7A"/>
    <w:rsid w:val="005D7DF6"/>
    <w:rsid w:val="005E3E7A"/>
    <w:rsid w:val="005E4CB2"/>
    <w:rsid w:val="005E7A53"/>
    <w:rsid w:val="005E7FCD"/>
    <w:rsid w:val="005F0CAA"/>
    <w:rsid w:val="005F144F"/>
    <w:rsid w:val="005F1CEA"/>
    <w:rsid w:val="005F364D"/>
    <w:rsid w:val="005F461F"/>
    <w:rsid w:val="005F5C62"/>
    <w:rsid w:val="005F76DD"/>
    <w:rsid w:val="0060018E"/>
    <w:rsid w:val="0060173F"/>
    <w:rsid w:val="00603C7A"/>
    <w:rsid w:val="00604A87"/>
    <w:rsid w:val="00604F07"/>
    <w:rsid w:val="0060658F"/>
    <w:rsid w:val="0060733A"/>
    <w:rsid w:val="0061506D"/>
    <w:rsid w:val="00615AC4"/>
    <w:rsid w:val="00615DBD"/>
    <w:rsid w:val="00621EBE"/>
    <w:rsid w:val="006227EA"/>
    <w:rsid w:val="0062394E"/>
    <w:rsid w:val="00623DDA"/>
    <w:rsid w:val="006250F1"/>
    <w:rsid w:val="006255C7"/>
    <w:rsid w:val="0062579A"/>
    <w:rsid w:val="00626B8A"/>
    <w:rsid w:val="00630503"/>
    <w:rsid w:val="00631304"/>
    <w:rsid w:val="006320B6"/>
    <w:rsid w:val="00632D24"/>
    <w:rsid w:val="00633599"/>
    <w:rsid w:val="00635154"/>
    <w:rsid w:val="00637C59"/>
    <w:rsid w:val="006400B9"/>
    <w:rsid w:val="006423DF"/>
    <w:rsid w:val="00643756"/>
    <w:rsid w:val="006448BF"/>
    <w:rsid w:val="00647357"/>
    <w:rsid w:val="0065026C"/>
    <w:rsid w:val="006503F2"/>
    <w:rsid w:val="00650498"/>
    <w:rsid w:val="00651D63"/>
    <w:rsid w:val="00653C24"/>
    <w:rsid w:val="00653D49"/>
    <w:rsid w:val="006563AE"/>
    <w:rsid w:val="00661B7D"/>
    <w:rsid w:val="00666515"/>
    <w:rsid w:val="00666CD9"/>
    <w:rsid w:val="00667691"/>
    <w:rsid w:val="00667DDD"/>
    <w:rsid w:val="00670026"/>
    <w:rsid w:val="006704E5"/>
    <w:rsid w:val="00672588"/>
    <w:rsid w:val="00674DAB"/>
    <w:rsid w:val="00675596"/>
    <w:rsid w:val="00676738"/>
    <w:rsid w:val="006818CC"/>
    <w:rsid w:val="00681BD4"/>
    <w:rsid w:val="00681FC0"/>
    <w:rsid w:val="00682DBF"/>
    <w:rsid w:val="0068451D"/>
    <w:rsid w:val="00687036"/>
    <w:rsid w:val="00687259"/>
    <w:rsid w:val="00691109"/>
    <w:rsid w:val="00691F60"/>
    <w:rsid w:val="006921D5"/>
    <w:rsid w:val="0069223E"/>
    <w:rsid w:val="0069241B"/>
    <w:rsid w:val="00692AB2"/>
    <w:rsid w:val="00694331"/>
    <w:rsid w:val="00695635"/>
    <w:rsid w:val="006961A6"/>
    <w:rsid w:val="00696890"/>
    <w:rsid w:val="006A01D9"/>
    <w:rsid w:val="006A0E28"/>
    <w:rsid w:val="006A129C"/>
    <w:rsid w:val="006A17C3"/>
    <w:rsid w:val="006A193F"/>
    <w:rsid w:val="006A2862"/>
    <w:rsid w:val="006A2AD1"/>
    <w:rsid w:val="006A2F13"/>
    <w:rsid w:val="006A3EAA"/>
    <w:rsid w:val="006A6463"/>
    <w:rsid w:val="006A6602"/>
    <w:rsid w:val="006A7EA1"/>
    <w:rsid w:val="006B06CA"/>
    <w:rsid w:val="006B11FA"/>
    <w:rsid w:val="006B2F36"/>
    <w:rsid w:val="006B376F"/>
    <w:rsid w:val="006C0B05"/>
    <w:rsid w:val="006C26F6"/>
    <w:rsid w:val="006C2AC7"/>
    <w:rsid w:val="006C3298"/>
    <w:rsid w:val="006C3FE7"/>
    <w:rsid w:val="006C408D"/>
    <w:rsid w:val="006C43BE"/>
    <w:rsid w:val="006C447E"/>
    <w:rsid w:val="006C6789"/>
    <w:rsid w:val="006D163C"/>
    <w:rsid w:val="006D1FFE"/>
    <w:rsid w:val="006D243D"/>
    <w:rsid w:val="006D3C24"/>
    <w:rsid w:val="006D3F5F"/>
    <w:rsid w:val="006D4220"/>
    <w:rsid w:val="006D4B73"/>
    <w:rsid w:val="006D627D"/>
    <w:rsid w:val="006E0BAF"/>
    <w:rsid w:val="006E2DB2"/>
    <w:rsid w:val="006E5237"/>
    <w:rsid w:val="006E6486"/>
    <w:rsid w:val="006E69E0"/>
    <w:rsid w:val="006E7086"/>
    <w:rsid w:val="006F0654"/>
    <w:rsid w:val="006F1838"/>
    <w:rsid w:val="006F190B"/>
    <w:rsid w:val="006F2CAE"/>
    <w:rsid w:val="006F4720"/>
    <w:rsid w:val="006F5585"/>
    <w:rsid w:val="006F6C6F"/>
    <w:rsid w:val="006F760D"/>
    <w:rsid w:val="00700F44"/>
    <w:rsid w:val="0070354C"/>
    <w:rsid w:val="00703A64"/>
    <w:rsid w:val="00704522"/>
    <w:rsid w:val="00704B57"/>
    <w:rsid w:val="007051A8"/>
    <w:rsid w:val="00705F82"/>
    <w:rsid w:val="00713610"/>
    <w:rsid w:val="00716A71"/>
    <w:rsid w:val="00716D76"/>
    <w:rsid w:val="00720258"/>
    <w:rsid w:val="007213F1"/>
    <w:rsid w:val="00721B23"/>
    <w:rsid w:val="00722B5C"/>
    <w:rsid w:val="00723066"/>
    <w:rsid w:val="00723984"/>
    <w:rsid w:val="007241D0"/>
    <w:rsid w:val="00724542"/>
    <w:rsid w:val="00724915"/>
    <w:rsid w:val="00724D14"/>
    <w:rsid w:val="00725644"/>
    <w:rsid w:val="00726273"/>
    <w:rsid w:val="00727485"/>
    <w:rsid w:val="00730384"/>
    <w:rsid w:val="00733623"/>
    <w:rsid w:val="00734FB2"/>
    <w:rsid w:val="007360AF"/>
    <w:rsid w:val="00736988"/>
    <w:rsid w:val="00740C17"/>
    <w:rsid w:val="00742425"/>
    <w:rsid w:val="00742CD3"/>
    <w:rsid w:val="00745007"/>
    <w:rsid w:val="00745B12"/>
    <w:rsid w:val="00745CB4"/>
    <w:rsid w:val="00746DF7"/>
    <w:rsid w:val="00747C0D"/>
    <w:rsid w:val="00751E3F"/>
    <w:rsid w:val="00753CB3"/>
    <w:rsid w:val="00755DCB"/>
    <w:rsid w:val="00755F15"/>
    <w:rsid w:val="007562DD"/>
    <w:rsid w:val="00762A3D"/>
    <w:rsid w:val="00764FE9"/>
    <w:rsid w:val="00765D1E"/>
    <w:rsid w:val="0076610F"/>
    <w:rsid w:val="0076670F"/>
    <w:rsid w:val="00766FF7"/>
    <w:rsid w:val="0076784A"/>
    <w:rsid w:val="007712F5"/>
    <w:rsid w:val="007718C0"/>
    <w:rsid w:val="007731E6"/>
    <w:rsid w:val="00773395"/>
    <w:rsid w:val="00774A14"/>
    <w:rsid w:val="00775517"/>
    <w:rsid w:val="00781D07"/>
    <w:rsid w:val="007820F8"/>
    <w:rsid w:val="00784A16"/>
    <w:rsid w:val="00786210"/>
    <w:rsid w:val="00786642"/>
    <w:rsid w:val="00786A52"/>
    <w:rsid w:val="00786C4D"/>
    <w:rsid w:val="00786D9A"/>
    <w:rsid w:val="00790EA2"/>
    <w:rsid w:val="007911E5"/>
    <w:rsid w:val="007917E1"/>
    <w:rsid w:val="00792010"/>
    <w:rsid w:val="007940CC"/>
    <w:rsid w:val="00794EE4"/>
    <w:rsid w:val="0079568B"/>
    <w:rsid w:val="00796B1C"/>
    <w:rsid w:val="0079789A"/>
    <w:rsid w:val="007A0769"/>
    <w:rsid w:val="007A13B9"/>
    <w:rsid w:val="007A43F5"/>
    <w:rsid w:val="007A46B1"/>
    <w:rsid w:val="007A5847"/>
    <w:rsid w:val="007B1B29"/>
    <w:rsid w:val="007B53C9"/>
    <w:rsid w:val="007B53EC"/>
    <w:rsid w:val="007B6BC4"/>
    <w:rsid w:val="007B6DE0"/>
    <w:rsid w:val="007C10D3"/>
    <w:rsid w:val="007C1332"/>
    <w:rsid w:val="007C16BC"/>
    <w:rsid w:val="007C3DEE"/>
    <w:rsid w:val="007C5792"/>
    <w:rsid w:val="007C7921"/>
    <w:rsid w:val="007D3E14"/>
    <w:rsid w:val="007D42D9"/>
    <w:rsid w:val="007D7522"/>
    <w:rsid w:val="007E42D5"/>
    <w:rsid w:val="007E51FC"/>
    <w:rsid w:val="007E6897"/>
    <w:rsid w:val="007E72CD"/>
    <w:rsid w:val="007F1DB4"/>
    <w:rsid w:val="007F1EF3"/>
    <w:rsid w:val="007F2AA4"/>
    <w:rsid w:val="007F30FC"/>
    <w:rsid w:val="007F5198"/>
    <w:rsid w:val="007F748E"/>
    <w:rsid w:val="007F7843"/>
    <w:rsid w:val="007F7B0C"/>
    <w:rsid w:val="00801787"/>
    <w:rsid w:val="00804F18"/>
    <w:rsid w:val="00810C0F"/>
    <w:rsid w:val="008112D1"/>
    <w:rsid w:val="008115F9"/>
    <w:rsid w:val="00812F63"/>
    <w:rsid w:val="0081391A"/>
    <w:rsid w:val="00813AF9"/>
    <w:rsid w:val="00817255"/>
    <w:rsid w:val="00820963"/>
    <w:rsid w:val="00820AD3"/>
    <w:rsid w:val="00820B24"/>
    <w:rsid w:val="008229F5"/>
    <w:rsid w:val="008242C6"/>
    <w:rsid w:val="008248E4"/>
    <w:rsid w:val="00825127"/>
    <w:rsid w:val="00825903"/>
    <w:rsid w:val="00826C08"/>
    <w:rsid w:val="00830813"/>
    <w:rsid w:val="0083225F"/>
    <w:rsid w:val="00832565"/>
    <w:rsid w:val="00833545"/>
    <w:rsid w:val="00834556"/>
    <w:rsid w:val="00835852"/>
    <w:rsid w:val="00836637"/>
    <w:rsid w:val="00836866"/>
    <w:rsid w:val="00836B71"/>
    <w:rsid w:val="008379A9"/>
    <w:rsid w:val="00840BF5"/>
    <w:rsid w:val="00840C57"/>
    <w:rsid w:val="008413AC"/>
    <w:rsid w:val="0084518D"/>
    <w:rsid w:val="00845C71"/>
    <w:rsid w:val="0084632B"/>
    <w:rsid w:val="008470B9"/>
    <w:rsid w:val="0085593C"/>
    <w:rsid w:val="0085653F"/>
    <w:rsid w:val="0086224F"/>
    <w:rsid w:val="008632D5"/>
    <w:rsid w:val="008637FD"/>
    <w:rsid w:val="00864366"/>
    <w:rsid w:val="00865388"/>
    <w:rsid w:val="00865840"/>
    <w:rsid w:val="008662B3"/>
    <w:rsid w:val="00870A10"/>
    <w:rsid w:val="00871BFC"/>
    <w:rsid w:val="00876725"/>
    <w:rsid w:val="008767AF"/>
    <w:rsid w:val="00876C9F"/>
    <w:rsid w:val="00881D19"/>
    <w:rsid w:val="00881F02"/>
    <w:rsid w:val="008837E5"/>
    <w:rsid w:val="0088600A"/>
    <w:rsid w:val="008866A9"/>
    <w:rsid w:val="00886F9B"/>
    <w:rsid w:val="008905B2"/>
    <w:rsid w:val="00892330"/>
    <w:rsid w:val="008924F2"/>
    <w:rsid w:val="00897838"/>
    <w:rsid w:val="008A2CE3"/>
    <w:rsid w:val="008A36B6"/>
    <w:rsid w:val="008A39EF"/>
    <w:rsid w:val="008A64AA"/>
    <w:rsid w:val="008A70E9"/>
    <w:rsid w:val="008B15F0"/>
    <w:rsid w:val="008B390C"/>
    <w:rsid w:val="008B4527"/>
    <w:rsid w:val="008B4ACC"/>
    <w:rsid w:val="008B5BE2"/>
    <w:rsid w:val="008C08BA"/>
    <w:rsid w:val="008C18AA"/>
    <w:rsid w:val="008C38C0"/>
    <w:rsid w:val="008C4ED3"/>
    <w:rsid w:val="008C711B"/>
    <w:rsid w:val="008C71A8"/>
    <w:rsid w:val="008C7A8E"/>
    <w:rsid w:val="008D1E9C"/>
    <w:rsid w:val="008D3711"/>
    <w:rsid w:val="008D428C"/>
    <w:rsid w:val="008D5012"/>
    <w:rsid w:val="008D58B8"/>
    <w:rsid w:val="008D643B"/>
    <w:rsid w:val="008D64FC"/>
    <w:rsid w:val="008E072E"/>
    <w:rsid w:val="008E0906"/>
    <w:rsid w:val="008E1B3D"/>
    <w:rsid w:val="008E24EE"/>
    <w:rsid w:val="008E7028"/>
    <w:rsid w:val="008E79E8"/>
    <w:rsid w:val="008F0D9B"/>
    <w:rsid w:val="008F2C32"/>
    <w:rsid w:val="008F2C3A"/>
    <w:rsid w:val="008F4B0E"/>
    <w:rsid w:val="008F7954"/>
    <w:rsid w:val="009031A1"/>
    <w:rsid w:val="00904C4E"/>
    <w:rsid w:val="0090528F"/>
    <w:rsid w:val="00905A48"/>
    <w:rsid w:val="009074EE"/>
    <w:rsid w:val="00907E51"/>
    <w:rsid w:val="00910784"/>
    <w:rsid w:val="00911573"/>
    <w:rsid w:val="009144D2"/>
    <w:rsid w:val="00915443"/>
    <w:rsid w:val="00916693"/>
    <w:rsid w:val="009169B0"/>
    <w:rsid w:val="00917284"/>
    <w:rsid w:val="009240F2"/>
    <w:rsid w:val="00926029"/>
    <w:rsid w:val="0092654C"/>
    <w:rsid w:val="0092770B"/>
    <w:rsid w:val="00927849"/>
    <w:rsid w:val="009300B9"/>
    <w:rsid w:val="009312AC"/>
    <w:rsid w:val="009328B7"/>
    <w:rsid w:val="009328C2"/>
    <w:rsid w:val="009338C4"/>
    <w:rsid w:val="00935827"/>
    <w:rsid w:val="00935CBC"/>
    <w:rsid w:val="009364E0"/>
    <w:rsid w:val="00941BE4"/>
    <w:rsid w:val="00944BBE"/>
    <w:rsid w:val="00944F64"/>
    <w:rsid w:val="0094636F"/>
    <w:rsid w:val="0094772B"/>
    <w:rsid w:val="00951753"/>
    <w:rsid w:val="0095179E"/>
    <w:rsid w:val="00952189"/>
    <w:rsid w:val="00953379"/>
    <w:rsid w:val="00955F91"/>
    <w:rsid w:val="00961610"/>
    <w:rsid w:val="00963669"/>
    <w:rsid w:val="00964369"/>
    <w:rsid w:val="009648CB"/>
    <w:rsid w:val="0096530D"/>
    <w:rsid w:val="00966563"/>
    <w:rsid w:val="0097240E"/>
    <w:rsid w:val="00972579"/>
    <w:rsid w:val="0097323F"/>
    <w:rsid w:val="0097387E"/>
    <w:rsid w:val="0097390D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1773"/>
    <w:rsid w:val="009A2600"/>
    <w:rsid w:val="009A499C"/>
    <w:rsid w:val="009A566E"/>
    <w:rsid w:val="009A7F36"/>
    <w:rsid w:val="009B1D20"/>
    <w:rsid w:val="009B27F4"/>
    <w:rsid w:val="009B2EE8"/>
    <w:rsid w:val="009B36ED"/>
    <w:rsid w:val="009B4A7F"/>
    <w:rsid w:val="009B50C5"/>
    <w:rsid w:val="009B607E"/>
    <w:rsid w:val="009B6486"/>
    <w:rsid w:val="009B66AD"/>
    <w:rsid w:val="009C00E4"/>
    <w:rsid w:val="009C15D9"/>
    <w:rsid w:val="009C3F25"/>
    <w:rsid w:val="009C5222"/>
    <w:rsid w:val="009C5472"/>
    <w:rsid w:val="009D17CA"/>
    <w:rsid w:val="009D2128"/>
    <w:rsid w:val="009D23DA"/>
    <w:rsid w:val="009D267F"/>
    <w:rsid w:val="009D33B9"/>
    <w:rsid w:val="009D486F"/>
    <w:rsid w:val="009D4FB3"/>
    <w:rsid w:val="009D5374"/>
    <w:rsid w:val="009D76DA"/>
    <w:rsid w:val="009E1CC4"/>
    <w:rsid w:val="009E28A0"/>
    <w:rsid w:val="009E45FC"/>
    <w:rsid w:val="009E5C28"/>
    <w:rsid w:val="009E6210"/>
    <w:rsid w:val="009E64FF"/>
    <w:rsid w:val="009E6B58"/>
    <w:rsid w:val="009F19F7"/>
    <w:rsid w:val="009F6324"/>
    <w:rsid w:val="009F765B"/>
    <w:rsid w:val="00A0215B"/>
    <w:rsid w:val="00A02469"/>
    <w:rsid w:val="00A024D5"/>
    <w:rsid w:val="00A02AA3"/>
    <w:rsid w:val="00A037EA"/>
    <w:rsid w:val="00A04935"/>
    <w:rsid w:val="00A07985"/>
    <w:rsid w:val="00A12E8F"/>
    <w:rsid w:val="00A157FC"/>
    <w:rsid w:val="00A17279"/>
    <w:rsid w:val="00A17355"/>
    <w:rsid w:val="00A207F4"/>
    <w:rsid w:val="00A243A1"/>
    <w:rsid w:val="00A25394"/>
    <w:rsid w:val="00A26DAB"/>
    <w:rsid w:val="00A30986"/>
    <w:rsid w:val="00A30F45"/>
    <w:rsid w:val="00A31F77"/>
    <w:rsid w:val="00A32441"/>
    <w:rsid w:val="00A32613"/>
    <w:rsid w:val="00A33D5F"/>
    <w:rsid w:val="00A35796"/>
    <w:rsid w:val="00A35B85"/>
    <w:rsid w:val="00A404B4"/>
    <w:rsid w:val="00A419CD"/>
    <w:rsid w:val="00A42309"/>
    <w:rsid w:val="00A46188"/>
    <w:rsid w:val="00A47AC1"/>
    <w:rsid w:val="00A507B5"/>
    <w:rsid w:val="00A50E87"/>
    <w:rsid w:val="00A52CD2"/>
    <w:rsid w:val="00A52CDB"/>
    <w:rsid w:val="00A54290"/>
    <w:rsid w:val="00A550A6"/>
    <w:rsid w:val="00A555DC"/>
    <w:rsid w:val="00A600B3"/>
    <w:rsid w:val="00A615A0"/>
    <w:rsid w:val="00A61666"/>
    <w:rsid w:val="00A6229F"/>
    <w:rsid w:val="00A62BB3"/>
    <w:rsid w:val="00A632F9"/>
    <w:rsid w:val="00A63394"/>
    <w:rsid w:val="00A65C55"/>
    <w:rsid w:val="00A67EFF"/>
    <w:rsid w:val="00A72DBA"/>
    <w:rsid w:val="00A74FE4"/>
    <w:rsid w:val="00A75B8A"/>
    <w:rsid w:val="00A760D9"/>
    <w:rsid w:val="00A767FE"/>
    <w:rsid w:val="00A76E90"/>
    <w:rsid w:val="00A76E97"/>
    <w:rsid w:val="00A779F4"/>
    <w:rsid w:val="00A807BE"/>
    <w:rsid w:val="00A8147E"/>
    <w:rsid w:val="00A81EF5"/>
    <w:rsid w:val="00A841D9"/>
    <w:rsid w:val="00A86A71"/>
    <w:rsid w:val="00A86CAB"/>
    <w:rsid w:val="00A8703F"/>
    <w:rsid w:val="00A90346"/>
    <w:rsid w:val="00A90D91"/>
    <w:rsid w:val="00A910B5"/>
    <w:rsid w:val="00A94147"/>
    <w:rsid w:val="00A946FD"/>
    <w:rsid w:val="00AA1551"/>
    <w:rsid w:val="00AA24C4"/>
    <w:rsid w:val="00AA3481"/>
    <w:rsid w:val="00AA3EEB"/>
    <w:rsid w:val="00AA3F22"/>
    <w:rsid w:val="00AA4BAF"/>
    <w:rsid w:val="00AA617D"/>
    <w:rsid w:val="00AA684F"/>
    <w:rsid w:val="00AA74D8"/>
    <w:rsid w:val="00AA7B05"/>
    <w:rsid w:val="00AA7B08"/>
    <w:rsid w:val="00AB1739"/>
    <w:rsid w:val="00AB1CEF"/>
    <w:rsid w:val="00AB2DD4"/>
    <w:rsid w:val="00AB2E25"/>
    <w:rsid w:val="00AB3B0C"/>
    <w:rsid w:val="00AB4843"/>
    <w:rsid w:val="00AB50B8"/>
    <w:rsid w:val="00AB57F0"/>
    <w:rsid w:val="00AB65DE"/>
    <w:rsid w:val="00AB7018"/>
    <w:rsid w:val="00AB751B"/>
    <w:rsid w:val="00AC0958"/>
    <w:rsid w:val="00AC0CB2"/>
    <w:rsid w:val="00AC11DF"/>
    <w:rsid w:val="00AC3661"/>
    <w:rsid w:val="00AC3C31"/>
    <w:rsid w:val="00AC6372"/>
    <w:rsid w:val="00AC7950"/>
    <w:rsid w:val="00AD11EC"/>
    <w:rsid w:val="00AD5390"/>
    <w:rsid w:val="00AD60AB"/>
    <w:rsid w:val="00AD7AE7"/>
    <w:rsid w:val="00AE1613"/>
    <w:rsid w:val="00AE27B2"/>
    <w:rsid w:val="00AE3585"/>
    <w:rsid w:val="00AE371D"/>
    <w:rsid w:val="00AE42DA"/>
    <w:rsid w:val="00AE68A7"/>
    <w:rsid w:val="00AE6E20"/>
    <w:rsid w:val="00AF1B4D"/>
    <w:rsid w:val="00AF2339"/>
    <w:rsid w:val="00AF35C2"/>
    <w:rsid w:val="00AF3B7B"/>
    <w:rsid w:val="00AF4614"/>
    <w:rsid w:val="00AF5C3E"/>
    <w:rsid w:val="00AF76F5"/>
    <w:rsid w:val="00B01814"/>
    <w:rsid w:val="00B021C4"/>
    <w:rsid w:val="00B02DF6"/>
    <w:rsid w:val="00B03427"/>
    <w:rsid w:val="00B04E62"/>
    <w:rsid w:val="00B04F20"/>
    <w:rsid w:val="00B05A40"/>
    <w:rsid w:val="00B07380"/>
    <w:rsid w:val="00B07515"/>
    <w:rsid w:val="00B1154B"/>
    <w:rsid w:val="00B13614"/>
    <w:rsid w:val="00B14AB4"/>
    <w:rsid w:val="00B17000"/>
    <w:rsid w:val="00B17488"/>
    <w:rsid w:val="00B177C4"/>
    <w:rsid w:val="00B17F7D"/>
    <w:rsid w:val="00B20B87"/>
    <w:rsid w:val="00B20FBD"/>
    <w:rsid w:val="00B2157B"/>
    <w:rsid w:val="00B218D3"/>
    <w:rsid w:val="00B23D7C"/>
    <w:rsid w:val="00B241CF"/>
    <w:rsid w:val="00B2426C"/>
    <w:rsid w:val="00B2565B"/>
    <w:rsid w:val="00B26E4B"/>
    <w:rsid w:val="00B27B38"/>
    <w:rsid w:val="00B31709"/>
    <w:rsid w:val="00B32F83"/>
    <w:rsid w:val="00B35015"/>
    <w:rsid w:val="00B35EDD"/>
    <w:rsid w:val="00B3748F"/>
    <w:rsid w:val="00B4292B"/>
    <w:rsid w:val="00B43087"/>
    <w:rsid w:val="00B468F2"/>
    <w:rsid w:val="00B4742D"/>
    <w:rsid w:val="00B475A8"/>
    <w:rsid w:val="00B52436"/>
    <w:rsid w:val="00B531AC"/>
    <w:rsid w:val="00B539E1"/>
    <w:rsid w:val="00B550FE"/>
    <w:rsid w:val="00B55E17"/>
    <w:rsid w:val="00B56870"/>
    <w:rsid w:val="00B57BE8"/>
    <w:rsid w:val="00B60FCC"/>
    <w:rsid w:val="00B64A5B"/>
    <w:rsid w:val="00B67EFD"/>
    <w:rsid w:val="00B70999"/>
    <w:rsid w:val="00B71469"/>
    <w:rsid w:val="00B7169F"/>
    <w:rsid w:val="00B71E7D"/>
    <w:rsid w:val="00B73807"/>
    <w:rsid w:val="00B755E8"/>
    <w:rsid w:val="00B76601"/>
    <w:rsid w:val="00B77196"/>
    <w:rsid w:val="00B81AA6"/>
    <w:rsid w:val="00B82336"/>
    <w:rsid w:val="00B83AD1"/>
    <w:rsid w:val="00B83D7F"/>
    <w:rsid w:val="00B84EF0"/>
    <w:rsid w:val="00B87154"/>
    <w:rsid w:val="00B875E9"/>
    <w:rsid w:val="00B92713"/>
    <w:rsid w:val="00B95FBF"/>
    <w:rsid w:val="00B96EA0"/>
    <w:rsid w:val="00B97A4E"/>
    <w:rsid w:val="00BA1626"/>
    <w:rsid w:val="00BA18C4"/>
    <w:rsid w:val="00BA2729"/>
    <w:rsid w:val="00BA2CF1"/>
    <w:rsid w:val="00BA2F9D"/>
    <w:rsid w:val="00BA3C9D"/>
    <w:rsid w:val="00BB0609"/>
    <w:rsid w:val="00BB0753"/>
    <w:rsid w:val="00BB0FA3"/>
    <w:rsid w:val="00BB423B"/>
    <w:rsid w:val="00BC17DF"/>
    <w:rsid w:val="00BC1A6F"/>
    <w:rsid w:val="00BC330F"/>
    <w:rsid w:val="00BC4980"/>
    <w:rsid w:val="00BC61C7"/>
    <w:rsid w:val="00BC6CB2"/>
    <w:rsid w:val="00BC7D98"/>
    <w:rsid w:val="00BD0697"/>
    <w:rsid w:val="00BD13C2"/>
    <w:rsid w:val="00BD2CC9"/>
    <w:rsid w:val="00BD2EF6"/>
    <w:rsid w:val="00BD6646"/>
    <w:rsid w:val="00BE20BE"/>
    <w:rsid w:val="00BE2664"/>
    <w:rsid w:val="00BE4ABB"/>
    <w:rsid w:val="00BE4ABD"/>
    <w:rsid w:val="00BE5F23"/>
    <w:rsid w:val="00BE63B4"/>
    <w:rsid w:val="00BE7578"/>
    <w:rsid w:val="00BF0963"/>
    <w:rsid w:val="00BF10A6"/>
    <w:rsid w:val="00BF1D59"/>
    <w:rsid w:val="00BF2722"/>
    <w:rsid w:val="00BF328F"/>
    <w:rsid w:val="00BF3553"/>
    <w:rsid w:val="00BF3753"/>
    <w:rsid w:val="00BF4828"/>
    <w:rsid w:val="00BF5831"/>
    <w:rsid w:val="00C00C9B"/>
    <w:rsid w:val="00C010A1"/>
    <w:rsid w:val="00C0141B"/>
    <w:rsid w:val="00C01BD0"/>
    <w:rsid w:val="00C0257E"/>
    <w:rsid w:val="00C02B4B"/>
    <w:rsid w:val="00C03DC0"/>
    <w:rsid w:val="00C03FD4"/>
    <w:rsid w:val="00C07B30"/>
    <w:rsid w:val="00C109CA"/>
    <w:rsid w:val="00C138FD"/>
    <w:rsid w:val="00C15823"/>
    <w:rsid w:val="00C15A60"/>
    <w:rsid w:val="00C163A7"/>
    <w:rsid w:val="00C1648E"/>
    <w:rsid w:val="00C203E3"/>
    <w:rsid w:val="00C217D4"/>
    <w:rsid w:val="00C254F7"/>
    <w:rsid w:val="00C267B6"/>
    <w:rsid w:val="00C275AC"/>
    <w:rsid w:val="00C27ABD"/>
    <w:rsid w:val="00C30B51"/>
    <w:rsid w:val="00C35939"/>
    <w:rsid w:val="00C361C6"/>
    <w:rsid w:val="00C36ABA"/>
    <w:rsid w:val="00C40F99"/>
    <w:rsid w:val="00C42380"/>
    <w:rsid w:val="00C42BDD"/>
    <w:rsid w:val="00C4347D"/>
    <w:rsid w:val="00C43646"/>
    <w:rsid w:val="00C45729"/>
    <w:rsid w:val="00C45953"/>
    <w:rsid w:val="00C4723C"/>
    <w:rsid w:val="00C505C0"/>
    <w:rsid w:val="00C50DB0"/>
    <w:rsid w:val="00C50DE5"/>
    <w:rsid w:val="00C524BA"/>
    <w:rsid w:val="00C56664"/>
    <w:rsid w:val="00C56F6C"/>
    <w:rsid w:val="00C57091"/>
    <w:rsid w:val="00C60905"/>
    <w:rsid w:val="00C62B04"/>
    <w:rsid w:val="00C631BE"/>
    <w:rsid w:val="00C64A9F"/>
    <w:rsid w:val="00C659BE"/>
    <w:rsid w:val="00C65FBA"/>
    <w:rsid w:val="00C66C9F"/>
    <w:rsid w:val="00C6781D"/>
    <w:rsid w:val="00C70624"/>
    <w:rsid w:val="00C73A1A"/>
    <w:rsid w:val="00C74B5A"/>
    <w:rsid w:val="00C75229"/>
    <w:rsid w:val="00C753D1"/>
    <w:rsid w:val="00C7732B"/>
    <w:rsid w:val="00C77F58"/>
    <w:rsid w:val="00C815A8"/>
    <w:rsid w:val="00C81DCD"/>
    <w:rsid w:val="00C83F62"/>
    <w:rsid w:val="00C845A8"/>
    <w:rsid w:val="00C84764"/>
    <w:rsid w:val="00C84F40"/>
    <w:rsid w:val="00C870DF"/>
    <w:rsid w:val="00C90879"/>
    <w:rsid w:val="00C932D6"/>
    <w:rsid w:val="00C93405"/>
    <w:rsid w:val="00C943BA"/>
    <w:rsid w:val="00C95422"/>
    <w:rsid w:val="00C96276"/>
    <w:rsid w:val="00CA0E34"/>
    <w:rsid w:val="00CA2BE1"/>
    <w:rsid w:val="00CA4FD4"/>
    <w:rsid w:val="00CA6196"/>
    <w:rsid w:val="00CA70B1"/>
    <w:rsid w:val="00CA73F8"/>
    <w:rsid w:val="00CA7C66"/>
    <w:rsid w:val="00CB3A51"/>
    <w:rsid w:val="00CB412A"/>
    <w:rsid w:val="00CB4F57"/>
    <w:rsid w:val="00CB5933"/>
    <w:rsid w:val="00CB64A1"/>
    <w:rsid w:val="00CB74D0"/>
    <w:rsid w:val="00CB788D"/>
    <w:rsid w:val="00CB7FB4"/>
    <w:rsid w:val="00CC0B5A"/>
    <w:rsid w:val="00CC182F"/>
    <w:rsid w:val="00CC27AA"/>
    <w:rsid w:val="00CC38E6"/>
    <w:rsid w:val="00CC5962"/>
    <w:rsid w:val="00CC6EDE"/>
    <w:rsid w:val="00CD011B"/>
    <w:rsid w:val="00CD1AC4"/>
    <w:rsid w:val="00CD1E51"/>
    <w:rsid w:val="00CD21BB"/>
    <w:rsid w:val="00CD275A"/>
    <w:rsid w:val="00CD358D"/>
    <w:rsid w:val="00CD3D29"/>
    <w:rsid w:val="00CD70C5"/>
    <w:rsid w:val="00CE1871"/>
    <w:rsid w:val="00CE24F2"/>
    <w:rsid w:val="00CE3E2F"/>
    <w:rsid w:val="00CE483E"/>
    <w:rsid w:val="00CE5559"/>
    <w:rsid w:val="00CE56F6"/>
    <w:rsid w:val="00CE77C6"/>
    <w:rsid w:val="00CF23CE"/>
    <w:rsid w:val="00CF2BBB"/>
    <w:rsid w:val="00CF3CEB"/>
    <w:rsid w:val="00CF4057"/>
    <w:rsid w:val="00CF5176"/>
    <w:rsid w:val="00CF537F"/>
    <w:rsid w:val="00CF5462"/>
    <w:rsid w:val="00CF74D5"/>
    <w:rsid w:val="00D00C15"/>
    <w:rsid w:val="00D0117A"/>
    <w:rsid w:val="00D02EFA"/>
    <w:rsid w:val="00D1050C"/>
    <w:rsid w:val="00D10F08"/>
    <w:rsid w:val="00D10FB5"/>
    <w:rsid w:val="00D12F6A"/>
    <w:rsid w:val="00D13EB8"/>
    <w:rsid w:val="00D1459D"/>
    <w:rsid w:val="00D15494"/>
    <w:rsid w:val="00D1645A"/>
    <w:rsid w:val="00D20614"/>
    <w:rsid w:val="00D20ED5"/>
    <w:rsid w:val="00D252E2"/>
    <w:rsid w:val="00D27354"/>
    <w:rsid w:val="00D2787B"/>
    <w:rsid w:val="00D278B0"/>
    <w:rsid w:val="00D27ED4"/>
    <w:rsid w:val="00D3135C"/>
    <w:rsid w:val="00D33817"/>
    <w:rsid w:val="00D33931"/>
    <w:rsid w:val="00D33B87"/>
    <w:rsid w:val="00D33CEA"/>
    <w:rsid w:val="00D34432"/>
    <w:rsid w:val="00D3630E"/>
    <w:rsid w:val="00D376D6"/>
    <w:rsid w:val="00D37E89"/>
    <w:rsid w:val="00D40722"/>
    <w:rsid w:val="00D4398A"/>
    <w:rsid w:val="00D45165"/>
    <w:rsid w:val="00D45ECF"/>
    <w:rsid w:val="00D461B8"/>
    <w:rsid w:val="00D467B2"/>
    <w:rsid w:val="00D47A59"/>
    <w:rsid w:val="00D47FB9"/>
    <w:rsid w:val="00D510E4"/>
    <w:rsid w:val="00D52FEE"/>
    <w:rsid w:val="00D53773"/>
    <w:rsid w:val="00D54BAC"/>
    <w:rsid w:val="00D55610"/>
    <w:rsid w:val="00D563EE"/>
    <w:rsid w:val="00D62071"/>
    <w:rsid w:val="00D63118"/>
    <w:rsid w:val="00D63572"/>
    <w:rsid w:val="00D64E48"/>
    <w:rsid w:val="00D64FA2"/>
    <w:rsid w:val="00D66281"/>
    <w:rsid w:val="00D67470"/>
    <w:rsid w:val="00D70357"/>
    <w:rsid w:val="00D7259F"/>
    <w:rsid w:val="00D729F2"/>
    <w:rsid w:val="00D73887"/>
    <w:rsid w:val="00D74C28"/>
    <w:rsid w:val="00D74FA0"/>
    <w:rsid w:val="00D7517C"/>
    <w:rsid w:val="00D75603"/>
    <w:rsid w:val="00D76B2B"/>
    <w:rsid w:val="00D77ED9"/>
    <w:rsid w:val="00D80536"/>
    <w:rsid w:val="00D80DC3"/>
    <w:rsid w:val="00D81E03"/>
    <w:rsid w:val="00D83E37"/>
    <w:rsid w:val="00D863B4"/>
    <w:rsid w:val="00D90356"/>
    <w:rsid w:val="00D93AD4"/>
    <w:rsid w:val="00D95B4D"/>
    <w:rsid w:val="00D97508"/>
    <w:rsid w:val="00DA0D31"/>
    <w:rsid w:val="00DA1BE4"/>
    <w:rsid w:val="00DA2758"/>
    <w:rsid w:val="00DB0ABA"/>
    <w:rsid w:val="00DB123B"/>
    <w:rsid w:val="00DB2459"/>
    <w:rsid w:val="00DB4148"/>
    <w:rsid w:val="00DB6514"/>
    <w:rsid w:val="00DB6CCE"/>
    <w:rsid w:val="00DC0807"/>
    <w:rsid w:val="00DC09B5"/>
    <w:rsid w:val="00DC2422"/>
    <w:rsid w:val="00DC5B89"/>
    <w:rsid w:val="00DC62CC"/>
    <w:rsid w:val="00DD19EE"/>
    <w:rsid w:val="00DD344A"/>
    <w:rsid w:val="00DD5D75"/>
    <w:rsid w:val="00DD6F3E"/>
    <w:rsid w:val="00DD7B53"/>
    <w:rsid w:val="00DE28FD"/>
    <w:rsid w:val="00DE32F1"/>
    <w:rsid w:val="00DE4249"/>
    <w:rsid w:val="00DE475A"/>
    <w:rsid w:val="00DE47C3"/>
    <w:rsid w:val="00DE5073"/>
    <w:rsid w:val="00DE5AEA"/>
    <w:rsid w:val="00DE720D"/>
    <w:rsid w:val="00DF0B97"/>
    <w:rsid w:val="00DF123D"/>
    <w:rsid w:val="00DF3293"/>
    <w:rsid w:val="00DF3DA0"/>
    <w:rsid w:val="00DF405E"/>
    <w:rsid w:val="00DF42B2"/>
    <w:rsid w:val="00DF548B"/>
    <w:rsid w:val="00E00622"/>
    <w:rsid w:val="00E01D27"/>
    <w:rsid w:val="00E0211F"/>
    <w:rsid w:val="00E029A9"/>
    <w:rsid w:val="00E02BE3"/>
    <w:rsid w:val="00E03676"/>
    <w:rsid w:val="00E0405E"/>
    <w:rsid w:val="00E047A4"/>
    <w:rsid w:val="00E05A84"/>
    <w:rsid w:val="00E05D73"/>
    <w:rsid w:val="00E05E53"/>
    <w:rsid w:val="00E062FC"/>
    <w:rsid w:val="00E06978"/>
    <w:rsid w:val="00E104A2"/>
    <w:rsid w:val="00E106A7"/>
    <w:rsid w:val="00E107FB"/>
    <w:rsid w:val="00E10AA3"/>
    <w:rsid w:val="00E10AF3"/>
    <w:rsid w:val="00E10C5B"/>
    <w:rsid w:val="00E116E5"/>
    <w:rsid w:val="00E1193B"/>
    <w:rsid w:val="00E12D7E"/>
    <w:rsid w:val="00E12E4E"/>
    <w:rsid w:val="00E1427A"/>
    <w:rsid w:val="00E150BC"/>
    <w:rsid w:val="00E17A20"/>
    <w:rsid w:val="00E24640"/>
    <w:rsid w:val="00E337AC"/>
    <w:rsid w:val="00E3477D"/>
    <w:rsid w:val="00E350DB"/>
    <w:rsid w:val="00E352DC"/>
    <w:rsid w:val="00E359E5"/>
    <w:rsid w:val="00E372D0"/>
    <w:rsid w:val="00E37908"/>
    <w:rsid w:val="00E41B61"/>
    <w:rsid w:val="00E42518"/>
    <w:rsid w:val="00E4259A"/>
    <w:rsid w:val="00E45950"/>
    <w:rsid w:val="00E4695B"/>
    <w:rsid w:val="00E51827"/>
    <w:rsid w:val="00E54C1C"/>
    <w:rsid w:val="00E551FF"/>
    <w:rsid w:val="00E55DD7"/>
    <w:rsid w:val="00E56E99"/>
    <w:rsid w:val="00E56F4D"/>
    <w:rsid w:val="00E57DB8"/>
    <w:rsid w:val="00E61078"/>
    <w:rsid w:val="00E631B2"/>
    <w:rsid w:val="00E63473"/>
    <w:rsid w:val="00E64BFE"/>
    <w:rsid w:val="00E70C24"/>
    <w:rsid w:val="00E7199A"/>
    <w:rsid w:val="00E74F59"/>
    <w:rsid w:val="00E76885"/>
    <w:rsid w:val="00E7723C"/>
    <w:rsid w:val="00E77717"/>
    <w:rsid w:val="00E8034F"/>
    <w:rsid w:val="00E80E8C"/>
    <w:rsid w:val="00E86B75"/>
    <w:rsid w:val="00E86F47"/>
    <w:rsid w:val="00E87CA8"/>
    <w:rsid w:val="00E92023"/>
    <w:rsid w:val="00E93F3D"/>
    <w:rsid w:val="00E95008"/>
    <w:rsid w:val="00E954EE"/>
    <w:rsid w:val="00EA0262"/>
    <w:rsid w:val="00EA0A53"/>
    <w:rsid w:val="00EA1ED3"/>
    <w:rsid w:val="00EA4341"/>
    <w:rsid w:val="00EA44D7"/>
    <w:rsid w:val="00EA71DE"/>
    <w:rsid w:val="00EB2694"/>
    <w:rsid w:val="00EB3E83"/>
    <w:rsid w:val="00EB56CB"/>
    <w:rsid w:val="00EB7D0A"/>
    <w:rsid w:val="00EB7DD1"/>
    <w:rsid w:val="00EC015E"/>
    <w:rsid w:val="00EC2CC3"/>
    <w:rsid w:val="00EC2EEB"/>
    <w:rsid w:val="00EC3383"/>
    <w:rsid w:val="00EC3652"/>
    <w:rsid w:val="00EC4D46"/>
    <w:rsid w:val="00EC6708"/>
    <w:rsid w:val="00EC6AD2"/>
    <w:rsid w:val="00ED2299"/>
    <w:rsid w:val="00ED34E9"/>
    <w:rsid w:val="00ED68D1"/>
    <w:rsid w:val="00ED7781"/>
    <w:rsid w:val="00EE1D77"/>
    <w:rsid w:val="00EE2116"/>
    <w:rsid w:val="00EE5578"/>
    <w:rsid w:val="00EE601F"/>
    <w:rsid w:val="00EE6191"/>
    <w:rsid w:val="00EE6975"/>
    <w:rsid w:val="00EE6D73"/>
    <w:rsid w:val="00EF01D5"/>
    <w:rsid w:val="00EF08FA"/>
    <w:rsid w:val="00EF0ECC"/>
    <w:rsid w:val="00EF4344"/>
    <w:rsid w:val="00EF559D"/>
    <w:rsid w:val="00F018C9"/>
    <w:rsid w:val="00F034BD"/>
    <w:rsid w:val="00F03AB9"/>
    <w:rsid w:val="00F03F39"/>
    <w:rsid w:val="00F0406A"/>
    <w:rsid w:val="00F0423F"/>
    <w:rsid w:val="00F068D8"/>
    <w:rsid w:val="00F06E6D"/>
    <w:rsid w:val="00F07019"/>
    <w:rsid w:val="00F106B6"/>
    <w:rsid w:val="00F114CE"/>
    <w:rsid w:val="00F163B2"/>
    <w:rsid w:val="00F166A3"/>
    <w:rsid w:val="00F16E2D"/>
    <w:rsid w:val="00F2079B"/>
    <w:rsid w:val="00F21742"/>
    <w:rsid w:val="00F22856"/>
    <w:rsid w:val="00F22D1B"/>
    <w:rsid w:val="00F243CD"/>
    <w:rsid w:val="00F2508C"/>
    <w:rsid w:val="00F26391"/>
    <w:rsid w:val="00F27174"/>
    <w:rsid w:val="00F3004C"/>
    <w:rsid w:val="00F31EB5"/>
    <w:rsid w:val="00F3348D"/>
    <w:rsid w:val="00F34494"/>
    <w:rsid w:val="00F36E3A"/>
    <w:rsid w:val="00F37E40"/>
    <w:rsid w:val="00F400D6"/>
    <w:rsid w:val="00F40132"/>
    <w:rsid w:val="00F42584"/>
    <w:rsid w:val="00F44C18"/>
    <w:rsid w:val="00F453FB"/>
    <w:rsid w:val="00F4589C"/>
    <w:rsid w:val="00F47F79"/>
    <w:rsid w:val="00F51790"/>
    <w:rsid w:val="00F52E6B"/>
    <w:rsid w:val="00F53D1C"/>
    <w:rsid w:val="00F540BE"/>
    <w:rsid w:val="00F547F3"/>
    <w:rsid w:val="00F54922"/>
    <w:rsid w:val="00F54E60"/>
    <w:rsid w:val="00F574F4"/>
    <w:rsid w:val="00F603DB"/>
    <w:rsid w:val="00F6070C"/>
    <w:rsid w:val="00F61D51"/>
    <w:rsid w:val="00F61F52"/>
    <w:rsid w:val="00F62833"/>
    <w:rsid w:val="00F64310"/>
    <w:rsid w:val="00F64565"/>
    <w:rsid w:val="00F64E5F"/>
    <w:rsid w:val="00F65C81"/>
    <w:rsid w:val="00F705F4"/>
    <w:rsid w:val="00F710FE"/>
    <w:rsid w:val="00F76897"/>
    <w:rsid w:val="00F7753D"/>
    <w:rsid w:val="00F806A4"/>
    <w:rsid w:val="00F83A1F"/>
    <w:rsid w:val="00F850E2"/>
    <w:rsid w:val="00F856EA"/>
    <w:rsid w:val="00F860E3"/>
    <w:rsid w:val="00F87BAF"/>
    <w:rsid w:val="00F903BB"/>
    <w:rsid w:val="00F90F02"/>
    <w:rsid w:val="00F9192D"/>
    <w:rsid w:val="00F919E4"/>
    <w:rsid w:val="00F932C3"/>
    <w:rsid w:val="00F94C4D"/>
    <w:rsid w:val="00F951B5"/>
    <w:rsid w:val="00FA31B4"/>
    <w:rsid w:val="00FA4AEF"/>
    <w:rsid w:val="00FA4DE8"/>
    <w:rsid w:val="00FA5D90"/>
    <w:rsid w:val="00FA695B"/>
    <w:rsid w:val="00FB1754"/>
    <w:rsid w:val="00FB34A3"/>
    <w:rsid w:val="00FB5CB5"/>
    <w:rsid w:val="00FB63E6"/>
    <w:rsid w:val="00FB7CB4"/>
    <w:rsid w:val="00FC1C51"/>
    <w:rsid w:val="00FC35D8"/>
    <w:rsid w:val="00FC392C"/>
    <w:rsid w:val="00FC4426"/>
    <w:rsid w:val="00FC444F"/>
    <w:rsid w:val="00FC574A"/>
    <w:rsid w:val="00FC6C73"/>
    <w:rsid w:val="00FD0528"/>
    <w:rsid w:val="00FD0B77"/>
    <w:rsid w:val="00FD14D9"/>
    <w:rsid w:val="00FD314D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4F54"/>
    <w:rsid w:val="00FE56D6"/>
    <w:rsid w:val="00FF57F2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171FE4C0"/>
  <w15:docId w15:val="{020BC7D4-6293-4F70-9345-C664FB9B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styleId="CommentReference">
    <w:name w:val="annotation reference"/>
    <w:basedOn w:val="DefaultParagraphFont"/>
    <w:rsid w:val="00FC44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4426"/>
  </w:style>
  <w:style w:type="character" w:customStyle="1" w:styleId="CommentTextChar">
    <w:name w:val="Comment Text Char"/>
    <w:basedOn w:val="DefaultParagraphFont"/>
    <w:link w:val="CommentText"/>
    <w:rsid w:val="00FC4426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C4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4426"/>
    <w:rPr>
      <w:b/>
      <w:bCs/>
      <w:lang w:val="cs-CZ" w:eastAsia="en-US"/>
    </w:rPr>
  </w:style>
  <w:style w:type="paragraph" w:styleId="ListParagraph">
    <w:name w:val="List Paragraph"/>
    <w:basedOn w:val="Normal"/>
    <w:uiPriority w:val="34"/>
    <w:qFormat/>
    <w:rsid w:val="00747C0D"/>
    <w:pPr>
      <w:ind w:left="720"/>
      <w:contextualSpacing/>
    </w:pPr>
    <w:rPr>
      <w:lang w:val="en-GB"/>
    </w:rPr>
  </w:style>
  <w:style w:type="character" w:customStyle="1" w:styleId="hps">
    <w:name w:val="hps"/>
    <w:basedOn w:val="DefaultParagraphFont"/>
    <w:rsid w:val="00E0405E"/>
  </w:style>
  <w:style w:type="paragraph" w:styleId="Revision">
    <w:name w:val="Revision"/>
    <w:hidden/>
    <w:uiPriority w:val="99"/>
    <w:semiHidden/>
    <w:rsid w:val="00674DAB"/>
    <w:rPr>
      <w:lang w:val="cs-CZ" w:eastAsia="en-US"/>
    </w:rPr>
  </w:style>
  <w:style w:type="character" w:customStyle="1" w:styleId="ra">
    <w:name w:val="ra"/>
    <w:basedOn w:val="DefaultParagraphFont"/>
    <w:rsid w:val="00B241C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5F23"/>
    <w:pPr>
      <w:keepNext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lang w:val="pl-PL"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5F23"/>
    <w:rPr>
      <w:rFonts w:ascii="Courier New" w:hAnsi="Courier New" w:cs="Courier New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91971-0E41-40FA-AFAF-5ED5C3B4F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25</Pages>
  <Words>4959</Words>
  <Characters>25895</Characters>
  <Application>Microsoft Office Word</Application>
  <DocSecurity>0</DocSecurity>
  <Lines>215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H &amp; M Hennes &amp; Mauritz AB</Company>
  <LinksUpToDate>false</LinksUpToDate>
  <CharactersWithSpaces>30793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Robinska Malgorzata (PLACC)</cp:lastModifiedBy>
  <cp:revision>2</cp:revision>
  <cp:lastPrinted>2016-04-28T12:29:00Z</cp:lastPrinted>
  <dcterms:created xsi:type="dcterms:W3CDTF">2019-05-31T14:41:00Z</dcterms:created>
  <dcterms:modified xsi:type="dcterms:W3CDTF">2019-05-31T14:41:00Z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195d52-774a-4071-ba32-61bcce4e05e8_Enabled">
    <vt:lpwstr>True</vt:lpwstr>
  </property>
  <property fmtid="{D5CDD505-2E9C-101B-9397-08002B2CF9AE}" pid="3" name="MSIP_Label_95195d52-774a-4071-ba32-61bcce4e05e8_SiteId">
    <vt:lpwstr>30f52344-4663-4c2e-bab3-61bf24ebbed8</vt:lpwstr>
  </property>
  <property fmtid="{D5CDD505-2E9C-101B-9397-08002B2CF9AE}" pid="4" name="MSIP_Label_95195d52-774a-4071-ba32-61bcce4e05e8_Ref">
    <vt:lpwstr>https://api.informationprotection.azure.com/api/30f52344-4663-4c2e-bab3-61bf24ebbed8</vt:lpwstr>
  </property>
  <property fmtid="{D5CDD505-2E9C-101B-9397-08002B2CF9AE}" pid="5" name="MSIP_Label_95195d52-774a-4071-ba32-61bcce4e05e8_Owner">
    <vt:lpwstr>Malgorzata.Robinska@hm.com</vt:lpwstr>
  </property>
  <property fmtid="{D5CDD505-2E9C-101B-9397-08002B2CF9AE}" pid="6" name="MSIP_Label_95195d52-774a-4071-ba32-61bcce4e05e8_SetDate">
    <vt:lpwstr>2018-05-18T12:22:39.3462616+02:00</vt:lpwstr>
  </property>
  <property fmtid="{D5CDD505-2E9C-101B-9397-08002B2CF9AE}" pid="7" name="MSIP_Label_95195d52-774a-4071-ba32-61bcce4e05e8_Name">
    <vt:lpwstr>General</vt:lpwstr>
  </property>
  <property fmtid="{D5CDD505-2E9C-101B-9397-08002B2CF9AE}" pid="8" name="MSIP_Label_95195d52-774a-4071-ba32-61bcce4e05e8_Application">
    <vt:lpwstr>Microsoft Azure Information Protection</vt:lpwstr>
  </property>
  <property fmtid="{D5CDD505-2E9C-101B-9397-08002B2CF9AE}" pid="9" name="MSIP_Label_95195d52-774a-4071-ba32-61bcce4e05e8_Extended_MSFT_Method">
    <vt:lpwstr>Automatic</vt:lpwstr>
  </property>
  <property fmtid="{D5CDD505-2E9C-101B-9397-08002B2CF9AE}" pid="10" name="Sensitivity">
    <vt:lpwstr>General</vt:lpwstr>
  </property>
</Properties>
</file>