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WEZU,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Kráľa 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46208640          DIČ:  2023278554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84AA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46208640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2023278554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4AA5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54512AED-4046-4658-B016-01EDD3BD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B10A6-9C61-4FA4-9AC4-188B7E6D1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FBB57410.dotm</Template>
  <TotalTime>1</TotalTime>
  <Pages>23</Pages>
  <Words>4594</Words>
  <Characters>26191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2019-06-13T07:53:00Z</dcterms:created>
  <dcterms:modified xsi:type="dcterms:W3CDTF">2019-06-13T07:53:00Z</dcterms:modified>
</cp:coreProperties>
</file>