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Pacocoffee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6736/17,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51026520          DIČ:  2120565128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D094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51026520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2120565128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0944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784A9A8B-7966-422E-912F-BEA93B15D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87AA77-F0FE-45B5-8FFC-14A5CAA29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BB5BB811.dotm</Template>
  <TotalTime>1</TotalTime>
  <Pages>23</Pages>
  <Words>4597</Words>
  <Characters>26207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2019-06-13T07:21:00Z</dcterms:created>
  <dcterms:modified xsi:type="dcterms:W3CDTF">2019-06-13T07:21:00Z</dcterms:modified>
</cp:coreProperties>
</file>