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C0A" w:rsidRDefault="00454C0A">
      <w:pPr>
        <w:pStyle w:val="NoSpacing"/>
      </w:pPr>
      <w:r>
        <w:rPr>
          <w:noProof/>
        </w:rPr>
        <w:pict>
          <v:group id="Group 2" o:spid="_x0000_s1026" style="position:absolute;margin-left:24.55pt;margin-top:0;width:195.2pt;height:799.8pt;z-index:-251659776;mso-position-horizontal-relative:page;mso-position-vertical:center;mso-position-vertical-relative:page"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stroked="f" strokeweight="1pt">
              <v:textbox inset=",0,14.4pt,0">
                <w:txbxContent>
                  <w:p w:rsidR="00454C0A" w:rsidRPr="00862ABC" w:rsidRDefault="00454C0A">
                    <w:pPr>
                      <w:pStyle w:val="NoSpacing"/>
                      <w:jc w:val="right"/>
                      <w:rPr>
                        <w:color w:val="FFFFFF"/>
                        <w:sz w:val="28"/>
                        <w:szCs w:val="28"/>
                      </w:rPr>
                    </w:pPr>
                    <w:r w:rsidRPr="00862ABC">
                      <w:rPr>
                        <w:color w:val="FFFFFF"/>
                        <w:sz w:val="28"/>
                        <w:szCs w:val="28"/>
                      </w:rPr>
                      <w:t>Rok 2018</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strokecolor="#44546a"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strokecolor="#44546a"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strokecolor="#44546a"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strokecolor="#44546a"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strokecolor="#44546a"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strokecolor="#44546a"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strokecolor="#44546a"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strokecolor="#44546a"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strokecolor="#44546a"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strokecolor="#44546a"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strokecolor="#44546a"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strokecolor="#44546a"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v:shapetype id="_x0000_t202" coordsize="21600,21600" o:spt="202" path="m,l,21600r21600,l21600,xe">
            <v:stroke joinstyle="miter"/>
            <v:path gradientshapeok="t" o:connecttype="rect"/>
          </v:shapetype>
          <v:shape id="Text Box 32" o:spid="_x0000_s1055" type="#_x0000_t202" style="position:absolute;margin-left:250pt;margin-top:740.85pt;width:267.85pt;height:28.8pt;z-index:251658752;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rsidR="00454C0A" w:rsidRPr="00862ABC" w:rsidRDefault="00454C0A">
                  <w:pPr>
                    <w:pStyle w:val="NoSpacing"/>
                    <w:rPr>
                      <w:color w:val="4472C4"/>
                      <w:sz w:val="26"/>
                      <w:szCs w:val="26"/>
                    </w:rPr>
                  </w:pPr>
                  <w:r w:rsidRPr="00862ABC">
                    <w:rPr>
                      <w:color w:val="4472C4"/>
                      <w:sz w:val="26"/>
                      <w:szCs w:val="26"/>
                    </w:rPr>
                    <w:t>Mgr.Daniela Dianová</w:t>
                  </w:r>
                </w:p>
                <w:p w:rsidR="00454C0A" w:rsidRPr="00862ABC" w:rsidRDefault="00454C0A">
                  <w:pPr>
                    <w:pStyle w:val="NoSpacing"/>
                    <w:rPr>
                      <w:color w:val="595959"/>
                      <w:sz w:val="20"/>
                      <w:szCs w:val="20"/>
                    </w:rPr>
                  </w:pPr>
                  <w:r w:rsidRPr="00862ABC">
                    <w:rPr>
                      <w:caps/>
                      <w:color w:val="595959"/>
                      <w:sz w:val="20"/>
                      <w:szCs w:val="20"/>
                    </w:rPr>
                    <w:t xml:space="preserve">oz </w:t>
                  </w:r>
                  <w:smartTag w:uri="urn:schemas-microsoft-com:office:smarttags" w:element="place">
                    <w:smartTag w:uri="urn:schemas-microsoft-com:office:smarttags" w:element="City">
                      <w:r w:rsidRPr="00862ABC">
                        <w:rPr>
                          <w:caps/>
                          <w:color w:val="595959"/>
                          <w:sz w:val="20"/>
                          <w:szCs w:val="20"/>
                        </w:rPr>
                        <w:t>Vila</w:t>
                      </w:r>
                    </w:smartTag>
                  </w:smartTag>
                  <w:r w:rsidRPr="00862ABC">
                    <w:rPr>
                      <w:caps/>
                      <w:color w:val="595959"/>
                      <w:sz w:val="20"/>
                      <w:szCs w:val="20"/>
                    </w:rPr>
                    <w:t xml:space="preserve"> Vilôčka</w:t>
                  </w:r>
                </w:p>
              </w:txbxContent>
            </v:textbox>
            <w10:wrap anchorx="page" anchory="page"/>
          </v:shape>
        </w:pict>
      </w:r>
      <w:r>
        <w:rPr>
          <w:noProof/>
        </w:rPr>
        <w:pict>
          <v:shape id="Text Box 1" o:spid="_x0000_s1056" type="#_x0000_t202" style="position:absolute;margin-left:250pt;margin-top:147.3pt;width:267.85pt;height:84.2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rsidR="00454C0A" w:rsidRPr="00862ABC" w:rsidRDefault="00454C0A" w:rsidP="00CE7507">
                  <w:pPr>
                    <w:rPr>
                      <w:rFonts w:cs="Calibri"/>
                      <w:sz w:val="52"/>
                      <w:szCs w:val="52"/>
                      <w:lang w:val="sk-SK" w:eastAsia="en-GB"/>
                    </w:rPr>
                  </w:pPr>
                  <w:r w:rsidRPr="00862ABC">
                    <w:rPr>
                      <w:rFonts w:cs="Calibri"/>
                      <w:sz w:val="52"/>
                      <w:szCs w:val="52"/>
                      <w:lang w:val="sk-SK" w:eastAsia="en-GB"/>
                    </w:rPr>
                    <w:t xml:space="preserve">Výročná správa o činnosti a hospodárení zariadenia sociálnych služieb Vila Vilôčka </w:t>
                  </w:r>
                </w:p>
                <w:p w:rsidR="00454C0A" w:rsidRPr="00CE7507" w:rsidRDefault="00454C0A" w:rsidP="00CE7507">
                  <w:pPr>
                    <w:rPr>
                      <w:sz w:val="28"/>
                      <w:szCs w:val="28"/>
                    </w:rPr>
                  </w:pPr>
                </w:p>
                <w:p w:rsidR="00454C0A" w:rsidRPr="00862ABC" w:rsidRDefault="00454C0A" w:rsidP="00CE7507">
                  <w:pPr>
                    <w:pStyle w:val="NoSpacing"/>
                    <w:rPr>
                      <w:rFonts w:ascii="Calibri Light" w:hAnsi="Calibri Light" w:cs="Times New Roman"/>
                      <w:color w:val="262626"/>
                      <w:sz w:val="96"/>
                      <w:szCs w:val="96"/>
                    </w:rPr>
                  </w:pPr>
                </w:p>
              </w:txbxContent>
            </v:textbox>
            <w10:wrap anchorx="page" anchory="page"/>
          </v:shape>
        </w:pict>
      </w:r>
    </w:p>
    <w:p w:rsidR="00454C0A" w:rsidRDefault="00454C0A" w:rsidP="00DA40C1">
      <w:pPr>
        <w:rPr>
          <w:rFonts w:cs="Calibri"/>
          <w:b/>
          <w:bCs/>
          <w:sz w:val="28"/>
          <w:szCs w:val="28"/>
          <w:lang w:val="sk-SK" w:eastAsia="en-GB"/>
        </w:rPr>
      </w:pPr>
      <w:r>
        <w:rPr>
          <w:rFonts w:cs="Calibri"/>
          <w:b/>
          <w:bCs/>
          <w:sz w:val="28"/>
          <w:szCs w:val="28"/>
          <w:lang w:val="sk-SK" w:eastAsia="en-GB"/>
        </w:rPr>
        <w:br w:type="page"/>
      </w:r>
    </w:p>
    <w:p w:rsidR="00454C0A" w:rsidRDefault="00454C0A" w:rsidP="00DA40C1">
      <w:pPr>
        <w:rPr>
          <w:rFonts w:cs="Calibri"/>
          <w:b/>
          <w:bCs/>
          <w:sz w:val="28"/>
          <w:szCs w:val="28"/>
          <w:lang w:val="sk-SK" w:eastAsia="en-GB"/>
        </w:rPr>
      </w:pPr>
      <w:r w:rsidRPr="00DA40C1">
        <w:rPr>
          <w:rFonts w:cs="Calibri"/>
          <w:b/>
          <w:bCs/>
          <w:sz w:val="28"/>
          <w:szCs w:val="28"/>
          <w:lang w:val="sk-SK" w:eastAsia="en-GB"/>
        </w:rPr>
        <w:t>Obsah:</w:t>
      </w:r>
    </w:p>
    <w:p w:rsidR="00454C0A" w:rsidRPr="00DA40C1" w:rsidRDefault="00454C0A" w:rsidP="00DA40C1">
      <w:pPr>
        <w:rPr>
          <w:rFonts w:cs="Calibri"/>
          <w:b/>
          <w:bCs/>
          <w:sz w:val="28"/>
          <w:szCs w:val="28"/>
          <w:lang w:val="sk-SK" w:eastAsia="en-GB"/>
        </w:rPr>
      </w:pPr>
    </w:p>
    <w:p w:rsidR="00454C0A" w:rsidRPr="00FE2C5B" w:rsidRDefault="00454C0A" w:rsidP="00DA40C1">
      <w:pPr>
        <w:rPr>
          <w:rFonts w:cs="Calibri"/>
          <w:lang w:val="sk-SK" w:eastAsia="en-GB"/>
        </w:rPr>
      </w:pPr>
      <w:r w:rsidRPr="00FE2C5B">
        <w:rPr>
          <w:rFonts w:cs="Calibri"/>
          <w:lang w:val="sk-SK" w:eastAsia="en-GB"/>
        </w:rPr>
        <w:t>Základné informácie o</w:t>
      </w:r>
      <w:r>
        <w:rPr>
          <w:rFonts w:cs="Calibri"/>
          <w:lang w:val="sk-SK" w:eastAsia="en-GB"/>
        </w:rPr>
        <w:t> </w:t>
      </w:r>
      <w:r w:rsidRPr="00FE2C5B">
        <w:rPr>
          <w:rFonts w:cs="Calibri"/>
          <w:lang w:val="sk-SK" w:eastAsia="en-GB"/>
        </w:rPr>
        <w:t>zriaďovateľovi</w:t>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t>2</w:t>
      </w:r>
    </w:p>
    <w:p w:rsidR="00454C0A" w:rsidRPr="00FE2C5B" w:rsidRDefault="00454C0A" w:rsidP="00DA40C1">
      <w:pPr>
        <w:rPr>
          <w:rFonts w:cs="Calibri"/>
          <w:lang w:val="sk-SK" w:eastAsia="en-GB"/>
        </w:rPr>
      </w:pPr>
      <w:r w:rsidRPr="00FE2C5B">
        <w:rPr>
          <w:rFonts w:cs="Calibri"/>
          <w:lang w:val="sk-SK" w:eastAsia="en-GB"/>
        </w:rPr>
        <w:t>Opis rozsahu sociálnych služieb, jej výchovno-vzdelávacie ciele a štruktúra prijímateľov</w:t>
      </w:r>
      <w:r>
        <w:rPr>
          <w:rFonts w:cs="Calibri"/>
          <w:lang w:val="sk-SK" w:eastAsia="en-GB"/>
        </w:rPr>
        <w:tab/>
      </w:r>
      <w:r>
        <w:rPr>
          <w:rFonts w:cs="Calibri"/>
          <w:lang w:val="sk-SK" w:eastAsia="en-GB"/>
        </w:rPr>
        <w:tab/>
        <w:t>3</w:t>
      </w:r>
    </w:p>
    <w:p w:rsidR="00454C0A" w:rsidRPr="00FE2C5B" w:rsidRDefault="00454C0A" w:rsidP="00DA40C1">
      <w:pPr>
        <w:rPr>
          <w:rFonts w:cs="Calibri"/>
          <w:lang w:val="sk-SK" w:eastAsia="en-GB"/>
        </w:rPr>
      </w:pPr>
      <w:r w:rsidRPr="00FE2C5B">
        <w:rPr>
          <w:rFonts w:cs="Calibri"/>
          <w:lang w:val="sk-SK" w:eastAsia="en-GB"/>
        </w:rPr>
        <w:t>Priestorové, hygienické a personálne podmienky zariadenia</w:t>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t>7</w:t>
      </w:r>
    </w:p>
    <w:p w:rsidR="00454C0A" w:rsidRPr="00FE2C5B" w:rsidRDefault="00454C0A" w:rsidP="00DA40C1">
      <w:pPr>
        <w:rPr>
          <w:rFonts w:cs="Calibri"/>
          <w:lang w:val="sk-SK" w:eastAsia="en-GB"/>
        </w:rPr>
      </w:pPr>
      <w:r w:rsidRPr="00FE2C5B">
        <w:rPr>
          <w:rFonts w:cs="Calibri"/>
          <w:lang w:val="sk-SK" w:eastAsia="en-GB"/>
        </w:rPr>
        <w:t>Iné ako bežné činnosti zariadenia po kalendárnych mesiacoch</w:t>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t>11</w:t>
      </w:r>
    </w:p>
    <w:p w:rsidR="00454C0A" w:rsidRDefault="00454C0A" w:rsidP="00DA40C1">
      <w:pPr>
        <w:rPr>
          <w:rFonts w:cs="Calibri"/>
          <w:lang w:val="sk-SK" w:eastAsia="en-GB"/>
        </w:rPr>
      </w:pPr>
      <w:r w:rsidRPr="00FE2C5B">
        <w:rPr>
          <w:rFonts w:cs="Calibri"/>
          <w:lang w:val="sk-SK" w:eastAsia="en-GB"/>
        </w:rPr>
        <w:t>Ročná účtovná závierka s prehľadom o príjmoch, zdrojoch príjmov a výdavkoch a určením nákladov na jedného prijímateľa sociálnej služby</w:t>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r>
      <w:r>
        <w:rPr>
          <w:rFonts w:cs="Calibri"/>
          <w:lang w:val="sk-SK" w:eastAsia="en-GB"/>
        </w:rPr>
        <w:tab/>
        <w:t>13</w:t>
      </w:r>
    </w:p>
    <w:p w:rsidR="00454C0A" w:rsidRPr="00FE2C5B" w:rsidRDefault="00454C0A" w:rsidP="00DA40C1">
      <w:pPr>
        <w:rPr>
          <w:rFonts w:cs="Calibri"/>
          <w:lang w:val="sk-SK" w:eastAsia="en-GB"/>
        </w:rPr>
      </w:pPr>
    </w:p>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Default="00454C0A" w:rsidP="00DA40C1"/>
    <w:p w:rsidR="00454C0A" w:rsidRPr="00DA40C1" w:rsidRDefault="00454C0A" w:rsidP="00DA40C1">
      <w:pPr>
        <w:rPr>
          <w:rFonts w:cs="Calibri"/>
          <w:b/>
          <w:bCs/>
          <w:sz w:val="28"/>
          <w:szCs w:val="28"/>
          <w:lang w:val="sk-SK" w:eastAsia="en-GB"/>
        </w:rPr>
      </w:pPr>
      <w:r w:rsidRPr="00DA40C1">
        <w:rPr>
          <w:rFonts w:cs="Calibri"/>
          <w:b/>
          <w:bCs/>
          <w:sz w:val="28"/>
          <w:szCs w:val="28"/>
          <w:lang w:val="sk-SK" w:eastAsia="en-GB"/>
        </w:rPr>
        <w:t>Základné informácie o zriaďovateľovi:</w:t>
      </w:r>
    </w:p>
    <w:p w:rsidR="00454C0A" w:rsidRPr="002B3A93" w:rsidRDefault="00454C0A" w:rsidP="00DA40C1">
      <w:pPr>
        <w:rPr>
          <w:lang w:val="sk-SK"/>
        </w:rPr>
      </w:pPr>
    </w:p>
    <w:p w:rsidR="00454C0A" w:rsidRPr="002B3A93" w:rsidRDefault="00454C0A" w:rsidP="00DA40C1">
      <w:pPr>
        <w:rPr>
          <w:lang w:val="sk-SK"/>
        </w:rPr>
      </w:pPr>
      <w:r w:rsidRPr="002B3A93">
        <w:rPr>
          <w:lang w:val="sk-SK"/>
        </w:rPr>
        <w:t>Meno: Vila Vilôčka, Zariadenie sociálnych služieb s ambulantnou starostlivosťou pre deti do troch rokov</w:t>
      </w:r>
    </w:p>
    <w:p w:rsidR="00454C0A" w:rsidRPr="002B3A93" w:rsidRDefault="00454C0A" w:rsidP="00DA40C1">
      <w:pPr>
        <w:rPr>
          <w:lang w:val="sk-SK"/>
        </w:rPr>
      </w:pPr>
      <w:r w:rsidRPr="002B3A93">
        <w:rPr>
          <w:lang w:val="sk-SK"/>
        </w:rPr>
        <w:t>Sídlo: Moyzesova 72, 01901 Ilava</w:t>
      </w:r>
    </w:p>
    <w:p w:rsidR="00454C0A" w:rsidRPr="002B3A93" w:rsidRDefault="00454C0A" w:rsidP="00DA40C1">
      <w:pPr>
        <w:rPr>
          <w:lang w:val="sk-SK"/>
        </w:rPr>
      </w:pPr>
      <w:r w:rsidRPr="002B3A93">
        <w:rPr>
          <w:lang w:val="sk-SK"/>
        </w:rPr>
        <w:t>Zriaďovateľ: OZ Vila Vilôčka</w:t>
      </w:r>
    </w:p>
    <w:p w:rsidR="00454C0A" w:rsidRPr="002B3A93" w:rsidRDefault="00454C0A" w:rsidP="00DA40C1">
      <w:pPr>
        <w:rPr>
          <w:lang w:val="sk-SK"/>
        </w:rPr>
      </w:pPr>
      <w:r w:rsidRPr="002B3A93">
        <w:rPr>
          <w:lang w:val="sk-SK"/>
        </w:rPr>
        <w:t>Štatutárny zástupca: Mgr. Daniela Dianová</w:t>
      </w:r>
    </w:p>
    <w:p w:rsidR="00454C0A" w:rsidRPr="002B3A93" w:rsidRDefault="00454C0A" w:rsidP="00DA40C1">
      <w:pPr>
        <w:rPr>
          <w:lang w:val="sk-SK"/>
        </w:rPr>
      </w:pPr>
      <w:r w:rsidRPr="002B3A93">
        <w:rPr>
          <w:lang w:val="sk-SK"/>
        </w:rPr>
        <w:t>Telefonický kontakt: 0915 507 292</w:t>
      </w:r>
    </w:p>
    <w:p w:rsidR="00454C0A" w:rsidRPr="002B3A93" w:rsidRDefault="00454C0A" w:rsidP="00DA40C1">
      <w:pPr>
        <w:rPr>
          <w:lang w:val="sk-SK"/>
        </w:rPr>
      </w:pPr>
      <w:r w:rsidRPr="002B3A93">
        <w:rPr>
          <w:lang w:val="sk-SK"/>
        </w:rPr>
        <w:t xml:space="preserve">IČO: </w:t>
      </w:r>
      <w:r>
        <w:rPr>
          <w:lang w:val="sk-SK"/>
        </w:rPr>
        <w:t>51690411</w:t>
      </w:r>
    </w:p>
    <w:p w:rsidR="00454C0A" w:rsidRPr="002B3A93" w:rsidRDefault="00454C0A" w:rsidP="00DA40C1">
      <w:pPr>
        <w:rPr>
          <w:lang w:val="sk-SK"/>
        </w:rPr>
      </w:pPr>
      <w:r w:rsidRPr="002B3A93">
        <w:rPr>
          <w:lang w:val="sk-SK"/>
        </w:rPr>
        <w:t xml:space="preserve">DIČ: </w:t>
      </w:r>
      <w:r>
        <w:rPr>
          <w:lang w:val="sk-SK"/>
        </w:rPr>
        <w:t>2120783016</w:t>
      </w:r>
    </w:p>
    <w:p w:rsidR="00454C0A" w:rsidRPr="002B3A93" w:rsidRDefault="00454C0A" w:rsidP="00DA40C1">
      <w:pPr>
        <w:rPr>
          <w:rFonts w:cs="Calibri"/>
          <w:lang w:val="sk-SK" w:eastAsia="en-GB"/>
        </w:rPr>
      </w:pPr>
      <w:r w:rsidRPr="002B3A93">
        <w:rPr>
          <w:lang w:val="sk-SK"/>
        </w:rPr>
        <w:t>Číslo v registri sociálnych služieb:</w:t>
      </w:r>
      <w:r w:rsidRPr="002B3A93">
        <w:rPr>
          <w:rFonts w:cs="Calibri"/>
          <w:lang w:val="sk-SK" w:eastAsia="en-GB"/>
        </w:rPr>
        <w:t xml:space="preserve"> </w:t>
      </w:r>
      <w:r>
        <w:rPr>
          <w:rFonts w:cs="Calibri"/>
          <w:lang w:val="sk-SK" w:eastAsia="en-GB"/>
        </w:rPr>
        <w:t>311</w:t>
      </w:r>
    </w:p>
    <w:p w:rsidR="00454C0A" w:rsidRDefault="00454C0A" w:rsidP="00DA40C1">
      <w:pPr>
        <w:rPr>
          <w:noProof/>
          <w:lang w:val="sk-SK"/>
        </w:rPr>
      </w:pPr>
      <w:r w:rsidRPr="002B3A93">
        <w:rPr>
          <w:noProof/>
          <w:lang w:val="sk-SK"/>
        </w:rPr>
        <w:t>Začatie poskytovania sociálnej služby  : 1.7.2018</w:t>
      </w: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Pr="00267454" w:rsidRDefault="00454C0A" w:rsidP="00267454">
      <w:pPr>
        <w:rPr>
          <w:rFonts w:cs="Calibri"/>
          <w:b/>
          <w:bCs/>
          <w:sz w:val="28"/>
          <w:szCs w:val="28"/>
          <w:lang w:val="sk-SK" w:eastAsia="en-GB"/>
        </w:rPr>
      </w:pPr>
      <w:r w:rsidRPr="00267454">
        <w:rPr>
          <w:rFonts w:cs="Calibri"/>
          <w:b/>
          <w:bCs/>
          <w:sz w:val="28"/>
          <w:szCs w:val="28"/>
          <w:lang w:val="sk-SK" w:eastAsia="en-GB"/>
        </w:rPr>
        <w:t>Opis rozsahu sociálnych služieb, jej výchovno-vzdelávacie ciele a štruktúra prijímateľov</w:t>
      </w:r>
    </w:p>
    <w:p w:rsidR="00454C0A" w:rsidRPr="001F4038" w:rsidRDefault="00454C0A" w:rsidP="00267454">
      <w:pPr>
        <w:shd w:val="clear" w:color="auto" w:fill="FFFFFF"/>
        <w:spacing w:after="150" w:line="240" w:lineRule="auto"/>
        <w:rPr>
          <w:rFonts w:cs="Calibri"/>
          <w:color w:val="6E6E6E"/>
          <w:lang w:val="sk-SK" w:eastAsia="en-GB"/>
        </w:rPr>
      </w:pP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xml:space="preserve">Vila Vilôčka je zariadenie starostlivosti o deti do troch rokov veku dieťaťa. Poskytuje sociálnu službu – starostlivosť o deti do troch rokov veku dieťaťa podľa §32b zákona č. 448/2008 Z. z. o sociálnych službách. Myšlienkou založenia Detského opatrovateľského centra bolo poskytovanie starostlivosti o deti do 3 rokov života v rámci zosúlaďovania pracovného a rodinného života, vytvorenie rodinného prostredia pre deti navštevujúce zariadenie. </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Základnou úlohou výchovy detí vo veku do troch rokov je zachovanie, podporovanie a obohacovanie spontánneho prejavu dieťaťa vzhľadom na okolie, ako aj rešpektovanie jeho individuálnej jedinečnosti v odhaľovaní sveta a rozvoji.</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Medzi  úlohy našej výchovno-vzdelávacej práce patrí:</w:t>
      </w:r>
    </w:p>
    <w:p w:rsidR="00454C0A" w:rsidRPr="006616AF" w:rsidRDefault="00454C0A" w:rsidP="00267454">
      <w:pPr>
        <w:numPr>
          <w:ilvl w:val="0"/>
          <w:numId w:val="1"/>
        </w:numPr>
        <w:shd w:val="clear" w:color="auto" w:fill="FFFFFF"/>
        <w:spacing w:before="100" w:beforeAutospacing="1" w:after="100" w:afterAutospacing="1" w:line="240" w:lineRule="auto"/>
        <w:rPr>
          <w:rFonts w:cs="Calibri"/>
          <w:lang w:val="sk-SK" w:eastAsia="en-GB"/>
        </w:rPr>
      </w:pPr>
      <w:r w:rsidRPr="006616AF">
        <w:rPr>
          <w:rFonts w:cs="Calibri"/>
          <w:lang w:val="sk-SK" w:eastAsia="en-GB"/>
        </w:rPr>
        <w:t>zachovanie a upevnenie zdravia detí (v rámci aktivít prevenčnej zdravotnej ochrany),</w:t>
      </w:r>
    </w:p>
    <w:p w:rsidR="00454C0A" w:rsidRPr="006616AF" w:rsidRDefault="00454C0A" w:rsidP="00267454">
      <w:pPr>
        <w:numPr>
          <w:ilvl w:val="0"/>
          <w:numId w:val="1"/>
        </w:numPr>
        <w:shd w:val="clear" w:color="auto" w:fill="FFFFFF"/>
        <w:spacing w:before="100" w:beforeAutospacing="1" w:after="100" w:afterAutospacing="1" w:line="240" w:lineRule="auto"/>
        <w:rPr>
          <w:rFonts w:cs="Calibri"/>
          <w:lang w:val="sk-SK" w:eastAsia="en-GB"/>
        </w:rPr>
      </w:pPr>
      <w:r w:rsidRPr="006616AF">
        <w:rPr>
          <w:rFonts w:cs="Calibri"/>
          <w:lang w:val="sk-SK" w:eastAsia="en-GB"/>
        </w:rPr>
        <w:t>pestovanie, podporovanie a obohacovanie spontánneho rozvoja dieťaťa (rôznymi systémami a formami aktivít a hier),</w:t>
      </w:r>
    </w:p>
    <w:p w:rsidR="00454C0A" w:rsidRPr="006616AF" w:rsidRDefault="00454C0A" w:rsidP="00267454">
      <w:pPr>
        <w:numPr>
          <w:ilvl w:val="0"/>
          <w:numId w:val="1"/>
        </w:numPr>
        <w:shd w:val="clear" w:color="auto" w:fill="FFFFFF"/>
        <w:spacing w:before="100" w:beforeAutospacing="1" w:after="100" w:afterAutospacing="1" w:line="240" w:lineRule="auto"/>
        <w:rPr>
          <w:rFonts w:cs="Calibri"/>
          <w:lang w:val="sk-SK" w:eastAsia="en-GB"/>
        </w:rPr>
      </w:pPr>
      <w:r w:rsidRPr="006616AF">
        <w:rPr>
          <w:rFonts w:cs="Calibri"/>
          <w:lang w:val="sk-SK" w:eastAsia="en-GB"/>
        </w:rPr>
        <w:t>rešpektovanie špecifík veku a individuálnych potrieb dieťaťa,</w:t>
      </w:r>
    </w:p>
    <w:p w:rsidR="00454C0A" w:rsidRPr="006616AF" w:rsidRDefault="00454C0A" w:rsidP="00267454">
      <w:pPr>
        <w:numPr>
          <w:ilvl w:val="0"/>
          <w:numId w:val="1"/>
        </w:numPr>
        <w:shd w:val="clear" w:color="auto" w:fill="FFFFFF"/>
        <w:spacing w:before="100" w:beforeAutospacing="1" w:after="100" w:afterAutospacing="1" w:line="240" w:lineRule="auto"/>
        <w:rPr>
          <w:rFonts w:cs="Calibri"/>
          <w:lang w:val="sk-SK" w:eastAsia="en-GB"/>
        </w:rPr>
      </w:pPr>
      <w:r w:rsidRPr="006616AF">
        <w:rPr>
          <w:rFonts w:cs="Calibri"/>
          <w:lang w:val="sk-SK" w:eastAsia="en-GB"/>
        </w:rPr>
        <w:t>utváranie prajnej sociálno-citovej klímy a štruktúrovanie výchovného prostredia, ktoré uspokojuje potreby a motivuje dieťa.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Obdobie adaptácie je osobitne dôležitým obdobím v procese prispôsobovania dieťaťa novému prostrediu a preto sa pozorne plánujú aktivity, ktoré dieťaťu umožňujú ľahší pobyt v skupine. Aktivity, ktoré sú tým cieľom realizované, spočívajú predovšetkým na spolupráci s rodičmi        a to na individuálnych konzultáciách a prebiehajú individuálnym spôsobom mesiac aj dva pred začiatkom navštevovania nášho zariadenia.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Všetky plánované aktivity, adaptáciu detí, sledovanie a pozorovanie detí, spoluprácu s rodičmi a lokálnym prostredím prebiehajú so zreteľom na  postupy vyplývajúce zo štandardov kvality,     ktorých podrobnosti upravuje zákon č. 448/2008 o sociálnych službách. Pri plánovaní a realizácii práce s deťmi v tomto veku sa opatrovateľky riadia špecifikami a charakteristikami konkrétnej skupiny detí.</w:t>
      </w:r>
    </w:p>
    <w:p w:rsidR="00454C0A" w:rsidRPr="006616AF" w:rsidRDefault="00454C0A" w:rsidP="00267454">
      <w:pPr>
        <w:shd w:val="clear" w:color="auto" w:fill="FFFFFF"/>
        <w:spacing w:before="100" w:beforeAutospacing="1" w:after="100" w:afterAutospacing="1" w:line="240" w:lineRule="auto"/>
        <w:rPr>
          <w:rFonts w:cs="Calibri"/>
          <w:lang w:val="sk-SK" w:eastAsia="en-GB"/>
        </w:rPr>
      </w:pPr>
      <w:r w:rsidRPr="006616AF">
        <w:rPr>
          <w:rFonts w:cs="Calibri"/>
          <w:lang w:val="sk-SK" w:eastAsia="en-GB"/>
        </w:rPr>
        <w:t>Ciele  aspektov rozvoja detí do troch rokov</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Špecifické ciele určitých aspektov rozvoja a výchovno-vzdelávacie úlohy opatrovateľov v sociálnom zariadení o deti do troch rokov veku dieťaťa:</w:t>
      </w:r>
    </w:p>
    <w:p w:rsidR="00454C0A" w:rsidRPr="006616AF" w:rsidRDefault="00454C0A" w:rsidP="00267454">
      <w:pPr>
        <w:shd w:val="clear" w:color="auto" w:fill="FFFFFF"/>
        <w:spacing w:after="150" w:line="240" w:lineRule="auto"/>
        <w:rPr>
          <w:rFonts w:cs="Calibri"/>
          <w:u w:val="single"/>
          <w:lang w:val="sk-SK" w:eastAsia="en-GB"/>
        </w:rPr>
      </w:pPr>
      <w:r w:rsidRPr="006616AF">
        <w:rPr>
          <w:rFonts w:cs="Calibri"/>
          <w:u w:val="single"/>
          <w:lang w:val="sk-SK" w:eastAsia="en-GB"/>
        </w:rPr>
        <w:t>Starostlivosť o deti:</w:t>
      </w: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a) Zachovávanie a podnecovanie fyzického zdravia detí:</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Postupné a trpezlivé odvykanie detí od používania plienok, s rešpektovaním individuálnych potrieb dieťaťa.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Počas nežného prebaľovania dieťaťa hovorenie pokojným, tichým hlasom.</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Umývanie rúk teplou vodou, s použitím mydla – uplatňovať pred a po každom jedení, po prechádzke alebo aktivitách na dvore, po veľkej či malej potrebe…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Poskytovanie pomoci deťom pri jedení – sediac pri stole, podporujúc samostatné používanie lyžice a šálky.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Postupné odvykanie dieťaťa od cumlíka a fľašky, v čom sa osobitný dôraz kladie na spoluprácu s rodičmi.</w:t>
      </w:r>
    </w:p>
    <w:p w:rsidR="00454C0A" w:rsidRPr="006616AF" w:rsidRDefault="00454C0A" w:rsidP="00267454">
      <w:pPr>
        <w:shd w:val="clear" w:color="auto" w:fill="FFFFFF"/>
        <w:spacing w:after="150" w:line="240" w:lineRule="auto"/>
        <w:rPr>
          <w:rFonts w:cs="Calibri"/>
          <w:lang w:val="sk-SK" w:eastAsia="en-GB"/>
        </w:rPr>
      </w:pPr>
      <w:r w:rsidRPr="006616AF">
        <w:rPr>
          <w:rFonts w:cs="Calibri"/>
          <w:i/>
          <w:iCs/>
          <w:lang w:val="sk-SK" w:eastAsia="en-GB"/>
        </w:rPr>
        <w:t>– Pozornosť sa venuje aj pobytu vonku na čerstvom vzduchu, ktorý sa zosúlaďuje s vekom detí a poveternostnými podmienkami. </w:t>
      </w:r>
    </w:p>
    <w:p w:rsidR="00454C0A" w:rsidRPr="006616AF" w:rsidRDefault="00454C0A" w:rsidP="00267454">
      <w:pPr>
        <w:shd w:val="clear" w:color="auto" w:fill="FFFFFF"/>
        <w:spacing w:before="100" w:beforeAutospacing="1" w:after="100" w:afterAutospacing="1" w:line="240" w:lineRule="auto"/>
        <w:rPr>
          <w:rFonts w:cs="Calibri"/>
          <w:lang w:val="sk-SK" w:eastAsia="en-GB"/>
        </w:rPr>
      </w:pPr>
      <w:r w:rsidRPr="006616AF">
        <w:rPr>
          <w:rFonts w:cs="Calibri"/>
          <w:u w:val="single"/>
          <w:lang w:val="sk-SK" w:eastAsia="en-GB"/>
        </w:rPr>
        <w:t>b) Podporovanie sociálno- emocionálneho rozvoja:</w:t>
      </w:r>
    </w:p>
    <w:p w:rsidR="00454C0A" w:rsidRPr="006616AF" w:rsidRDefault="00454C0A" w:rsidP="00267454">
      <w:pPr>
        <w:shd w:val="clear" w:color="auto" w:fill="FFFFFF"/>
        <w:spacing w:after="150" w:line="240" w:lineRule="auto"/>
        <w:rPr>
          <w:rFonts w:cs="Calibri"/>
          <w:lang w:val="sk-SK" w:eastAsia="en-GB"/>
        </w:rPr>
      </w:pPr>
      <w:r w:rsidRPr="006616AF">
        <w:rPr>
          <w:rFonts w:cs="Calibri"/>
          <w:i/>
          <w:iCs/>
          <w:lang w:val="sk-SK" w:eastAsia="en-GB"/>
        </w:rPr>
        <w:t xml:space="preserve">– </w:t>
      </w:r>
      <w:r w:rsidRPr="006616AF">
        <w:rPr>
          <w:rFonts w:cs="Calibri"/>
          <w:lang w:val="sk-SK" w:eastAsia="en-GB"/>
        </w:rPr>
        <w:t>Privítať deti veselo, s pripravenými hračkami a pozvať ich aby sa pridali od hry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Príkladom im poukázať na možnosti spoločnej hry a spôsoby upokojenia druhého dieťaťa v prípade, že plače</w:t>
      </w:r>
    </w:p>
    <w:p w:rsidR="00454C0A" w:rsidRPr="006616AF" w:rsidRDefault="00454C0A" w:rsidP="00267454">
      <w:pPr>
        <w:shd w:val="clear" w:color="auto" w:fill="FFFFFF"/>
        <w:spacing w:after="150" w:line="240" w:lineRule="auto"/>
        <w:rPr>
          <w:rFonts w:cs="Calibri"/>
          <w:lang w:val="sk-SK" w:eastAsia="en-GB"/>
        </w:rPr>
      </w:pPr>
      <w:r w:rsidRPr="006616AF">
        <w:rPr>
          <w:rFonts w:cs="Calibri"/>
          <w:i/>
          <w:iCs/>
          <w:lang w:val="sk-SK" w:eastAsia="en-GB"/>
        </w:rPr>
        <w:t xml:space="preserve">– </w:t>
      </w:r>
      <w:r w:rsidRPr="006616AF">
        <w:rPr>
          <w:rFonts w:cs="Calibri"/>
          <w:lang w:val="sk-SK" w:eastAsia="en-GB"/>
        </w:rPr>
        <w:t>Podporovať spontánnosť u detí.</w:t>
      </w:r>
    </w:p>
    <w:p w:rsidR="00454C0A" w:rsidRPr="006616AF" w:rsidRDefault="00454C0A" w:rsidP="00267454">
      <w:pPr>
        <w:shd w:val="clear" w:color="auto" w:fill="FFFFFF"/>
        <w:spacing w:after="150" w:line="240" w:lineRule="auto"/>
        <w:rPr>
          <w:rFonts w:cs="Calibri"/>
          <w:lang w:val="sk-SK" w:eastAsia="en-GB"/>
        </w:rPr>
      </w:pPr>
      <w:r w:rsidRPr="006616AF">
        <w:rPr>
          <w:rFonts w:cs="Calibri"/>
          <w:i/>
          <w:iCs/>
          <w:lang w:val="sk-SK" w:eastAsia="en-GB"/>
        </w:rPr>
        <w:t xml:space="preserve">– </w:t>
      </w:r>
      <w:r w:rsidRPr="006616AF">
        <w:rPr>
          <w:rFonts w:cs="Calibri"/>
          <w:lang w:val="sk-SK" w:eastAsia="en-GB"/>
        </w:rPr>
        <w:t>Utvárať situácie, v ktorých</w:t>
      </w:r>
      <w:r w:rsidRPr="006616AF">
        <w:rPr>
          <w:rFonts w:cs="Calibri"/>
          <w:i/>
          <w:iCs/>
          <w:lang w:val="sk-SK" w:eastAsia="en-GB"/>
        </w:rPr>
        <w:t xml:space="preserve"> </w:t>
      </w:r>
      <w:r w:rsidRPr="006616AF">
        <w:rPr>
          <w:rFonts w:cs="Calibri"/>
          <w:lang w:val="sk-SK" w:eastAsia="en-GB"/>
        </w:rPr>
        <w:t>sa deti oboznámia s časťami svojho tela.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Utvárať situácie, v ktorých sa učia potlačiť svoje potreby a čakať až prídu na rad.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Hovoriť s deťmi na prijateľný spôsob, používať pre nich zrozumiteľné vety.</w:t>
      </w:r>
    </w:p>
    <w:p w:rsidR="00454C0A" w:rsidRPr="006616AF" w:rsidRDefault="00454C0A" w:rsidP="006616AF">
      <w:pPr>
        <w:shd w:val="clear" w:color="auto" w:fill="FFFFFF"/>
        <w:spacing w:before="100" w:beforeAutospacing="1" w:after="100" w:afterAutospacing="1" w:line="240" w:lineRule="auto"/>
        <w:rPr>
          <w:rFonts w:cs="Calibri"/>
          <w:lang w:val="sk-SK" w:eastAsia="en-GB"/>
        </w:rPr>
      </w:pPr>
      <w:r w:rsidRPr="006616AF">
        <w:rPr>
          <w:rFonts w:cs="Calibri"/>
          <w:u w:val="single"/>
          <w:lang w:val="sk-SK" w:eastAsia="en-GB"/>
        </w:rPr>
        <w:t>c) Podnecovanie motorického rozvoja: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Podporovať deti v prekonávaní prekážok v súlade s ich možnosťami.</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Pokojnou rečou a úsmevom podporiť samostatné kroky detí.</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Zabezpečiť podmienky pre deti, ktoré sa plazia a kráčajú držiac sa o niečo.</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Zabezpečiť predmety pre nosenie, ťahanie, tlačenie, kotúľanie, skladanie a pod.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Aktívne sa zúčastniť v hre s deťmi.</w:t>
      </w:r>
    </w:p>
    <w:p w:rsidR="00454C0A" w:rsidRPr="006616AF" w:rsidRDefault="00454C0A" w:rsidP="006616AF">
      <w:pPr>
        <w:shd w:val="clear" w:color="auto" w:fill="FFFFFF"/>
        <w:spacing w:before="100" w:beforeAutospacing="1" w:after="100" w:afterAutospacing="1" w:line="240" w:lineRule="auto"/>
        <w:rPr>
          <w:rFonts w:cs="Calibri"/>
          <w:lang w:val="sk-SK" w:eastAsia="en-GB"/>
        </w:rPr>
      </w:pPr>
      <w:r w:rsidRPr="006616AF">
        <w:rPr>
          <w:rFonts w:cs="Calibri"/>
          <w:u w:val="single"/>
          <w:lang w:val="sk-SK" w:eastAsia="en-GB"/>
        </w:rPr>
        <w:t>d) Podnecovanie senzoricko – percepčného rozvoja: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 Obohatiť deťom ich zmyslové zážitky opierajúc sa o každodenné prírodné situácie pri starostlivosti o ne.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Umožniť deťom oboznámiť sa s miestnosťami, v ktorých trávia čas pri každodennom stravovaní, hraní, staraní sa o hygienu.</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Vymenovať farby a utvoriť situácie, v ktorých ich deti spozorujú a rozlišujú.</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Počas pobytu na dvore poukázať na prírodné javy (prší, sneží, vietor fúka, slnko svieti, tráva rastie, lístie opadáva…).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Zabezpečiť rôzne zvukové hračky pre podnecovanie rozvoja sluchovej citlivosti.</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Zbierať prírodné materiály (tráva, lístie, kamienky…)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Zabezpečiť kontakt detí so zvieratami (pes, mačka, slimák…), a pritom pomenovať zviera, počúvať aké zvuky vydáva.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Osamostatňovať deti v stravovaní a vyzliekaní.</w:t>
      </w:r>
    </w:p>
    <w:p w:rsidR="00454C0A" w:rsidRPr="006616AF" w:rsidRDefault="00454C0A" w:rsidP="006616AF">
      <w:pPr>
        <w:shd w:val="clear" w:color="auto" w:fill="FFFFFF"/>
        <w:spacing w:before="100" w:beforeAutospacing="1" w:after="100" w:afterAutospacing="1" w:line="240" w:lineRule="auto"/>
        <w:rPr>
          <w:rFonts w:cs="Calibri"/>
          <w:lang w:val="sk-SK" w:eastAsia="en-GB"/>
        </w:rPr>
      </w:pPr>
      <w:r w:rsidRPr="006616AF">
        <w:rPr>
          <w:rFonts w:cs="Calibri"/>
          <w:u w:val="single"/>
          <w:lang w:val="sk-SK" w:eastAsia="en-GB"/>
        </w:rPr>
        <w:t>e) Podnecovanie rozvoja reči:</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Podnecovať detskú reč verbálnym vysvetlením toho, čo sa deje vôkol nás, čo robíme, opisovať činnosť ktorú vykonávame.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Obohatiť slovnú zásobu dieťaťa občasnou žiadosťou, aby pomenovalo na sebe alebo na obrázku časti tela alebo predmety, na ktoré poukazujeme.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Podnecovať detskú reč hrou hlasov, recitovaním a spievaním, čítaním obrázkových kníh a rozprávok.</w:t>
      </w:r>
    </w:p>
    <w:p w:rsidR="00454C0A" w:rsidRPr="006616AF" w:rsidRDefault="00454C0A" w:rsidP="006616AF">
      <w:pPr>
        <w:shd w:val="clear" w:color="auto" w:fill="FFFFFF"/>
        <w:spacing w:before="100" w:beforeAutospacing="1" w:after="100" w:afterAutospacing="1" w:line="240" w:lineRule="auto"/>
        <w:rPr>
          <w:rFonts w:cs="Calibri"/>
          <w:lang w:val="sk-SK" w:eastAsia="en-GB"/>
        </w:rPr>
      </w:pPr>
      <w:r w:rsidRPr="006616AF">
        <w:rPr>
          <w:rFonts w:cs="Calibri"/>
          <w:u w:val="single"/>
          <w:lang w:val="sk-SK" w:eastAsia="en-GB"/>
        </w:rPr>
        <w:t>f) Podnecovanie rozvoja kreativity: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Podnecovať záujem detí o kreslenie jednoduchých výkresov s verbálnym vysvetlením toho, čo kreslia.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Rozvíjať u detí záujem o hudbu výberom hudby utvárajúcej príjemnú atmosféru.</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Bicími nástrojmi s rôznymi farbami zvuku podnecovať u detí vôľu pohybovať sa.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Vyriecť krátke vyčítanky v rytme určenom hrou na triangle, paličkami a pod.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Umožniť deťom odhalenie výtvarného prejavu spôsobom prijateľným ich veku.</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 Poukázať deťom na rôzne možnosti  kreslenia, ako aj na rôznorodosť materiálov. </w:t>
      </w:r>
    </w:p>
    <w:p w:rsidR="00454C0A" w:rsidRPr="006616AF" w:rsidRDefault="00454C0A" w:rsidP="006616AF">
      <w:pPr>
        <w:shd w:val="clear" w:color="auto" w:fill="FFFFFF"/>
        <w:spacing w:after="150" w:line="240" w:lineRule="auto"/>
        <w:rPr>
          <w:rFonts w:cs="Calibri"/>
          <w:lang w:val="sk-SK" w:eastAsia="en-GB"/>
        </w:rPr>
      </w:pPr>
      <w:r w:rsidRPr="006616AF">
        <w:rPr>
          <w:rFonts w:cs="Calibri"/>
          <w:lang w:val="sk-SK" w:eastAsia="en-GB"/>
        </w:rPr>
        <w:t> </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Podrobnejšia charakteristika prostriedkov, postupov, metód jednotlivých výchov.</w:t>
      </w: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Telesná výchova,</w:t>
      </w:r>
      <w:r w:rsidRPr="006616AF">
        <w:rPr>
          <w:rFonts w:cs="Calibri"/>
          <w:lang w:val="sk-SK" w:eastAsia="en-GB"/>
        </w:rPr>
        <w:t xml:space="preserve"> zdravotné cviky – beh do daného cieľa, stoj-predklon-drep, bicyklovanie v ľahu na chrbte, otáčanie hlavy na strany.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Rozvoj chôdze  – učiť chôdzu v rôznom tempe, zostup z nízkych prekážok bez držania.</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Zdokonaľovanie chôdze –  lezenie medzi prekážkami, podliezanie vyššej prekážky.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Podávanie a hádzanie ľahkých predmetov – hody loptou o zem, hádzanie lopty do koša, hod na cieľ.</w:t>
      </w: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Hudobno–pohybová výchova</w:t>
      </w:r>
      <w:r w:rsidRPr="006616AF">
        <w:rPr>
          <w:rFonts w:cs="Calibri"/>
          <w:lang w:val="sk-SK" w:eastAsia="en-GB"/>
        </w:rPr>
        <w:t> – tanečná improvizácia na výrazne rytmickú hudbu, jednoduché rytmické pohyby rúk a nôh, spresňovať tanečné kroky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Otužovanie </w:t>
      </w:r>
      <w:r w:rsidRPr="006616AF">
        <w:rPr>
          <w:rFonts w:cs="Calibri"/>
          <w:lang w:val="sk-SK" w:eastAsia="en-GB"/>
        </w:rPr>
        <w:softHyphen/>
        <w:t>–   pobyt vonku.</w:t>
      </w: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Rozumová výchova</w:t>
      </w:r>
      <w:r w:rsidRPr="006616AF">
        <w:rPr>
          <w:rFonts w:cs="Calibri"/>
          <w:lang w:val="sk-SK" w:eastAsia="en-GB"/>
        </w:rPr>
        <w:t>, oboznamovanie s okolitým životným prostredím – pomenovať časti tela, počúvať zvuky zvonku, poznávať a slovné označovať predmety dennej potreby.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Oboznamovanie s prírodou – pomenovať bežné druhy ovocia a zeleniny, pomenovať zvieratká a učiť ich zvuky, vnímať zmeny v prírode, viesť deti rozlišovať prirodzené prostredie – strom, tráva, krík.</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Rozvíjanie vnímania, pozornosti – viesť deti k triedeniu predmetov podľa tvarov, pomenovať základné oblečenie, triediť podľa farby.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Rozvíjanie pamäti a predstavivosti – reagovať na jednotlivé výzvy na polohy (sem, tam), pamätať objekty na obrázku, čítanie rozprávok, učiť sa chápať označenie času.</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Rozvíjanie aktívnej reči –   rozvíjať aktívnu reč, viesť detí k používaniu jednoduchých hudobných nástrojov, rozvíjať porozumenie reči, odpovedať na otázky.</w:t>
      </w:r>
    </w:p>
    <w:p w:rsidR="00454C0A" w:rsidRPr="006616AF" w:rsidRDefault="00454C0A" w:rsidP="00267454">
      <w:pPr>
        <w:shd w:val="clear" w:color="auto" w:fill="FFFFFF"/>
        <w:spacing w:after="150" w:line="240" w:lineRule="auto"/>
        <w:rPr>
          <w:rFonts w:cs="Calibri"/>
          <w:lang w:val="sk-SK" w:eastAsia="en-GB"/>
        </w:rPr>
      </w:pP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Pracovná výchova</w:t>
      </w:r>
      <w:r w:rsidRPr="006616AF">
        <w:rPr>
          <w:rFonts w:cs="Calibri"/>
          <w:lang w:val="sk-SK" w:eastAsia="en-GB"/>
        </w:rPr>
        <w:t>, rozvoj samostatnosti –  samostatné umývanie rúk, samostatné obliekanie, vyzliekanie, učiť detí vyzúvať a obúvať papučky, česať bábiku.</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Hra s materiálom – navliekať papier na paličku, nalepovať jednoduché obrázky.</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Pomoc pri práci dospelým – pomáhať pri prestieraní, upratovaní hračiek a pod.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Napodobňovacia hra –  starať sa o chorú bábiku, variť v detskej kuchynke, starať sa o bábiku (kúpanie, obliekanie), hra na lekára, kaderníka, poštu, obchod, a pod.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Konštruktívna hra –  stavať z kociek garáže pre autá , jednoduché stavby ZOO, stavať stavby do dĺžky a výšky, stavať ohraničené priestory, a pod.</w:t>
      </w:r>
    </w:p>
    <w:p w:rsidR="00454C0A" w:rsidRPr="006616AF" w:rsidRDefault="00454C0A" w:rsidP="00267454">
      <w:pPr>
        <w:shd w:val="clear" w:color="auto" w:fill="FFFFFF"/>
        <w:spacing w:after="150" w:line="240" w:lineRule="auto"/>
        <w:rPr>
          <w:rFonts w:cs="Calibri"/>
          <w:lang w:val="sk-SK" w:eastAsia="en-GB"/>
        </w:rPr>
      </w:pP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Hudobná výchova</w:t>
      </w:r>
      <w:r w:rsidRPr="006616AF">
        <w:rPr>
          <w:rFonts w:cs="Calibri"/>
          <w:lang w:val="sk-SK" w:eastAsia="en-GB"/>
        </w:rPr>
        <w:t>, sluchová výchova – poznávať piesne podľa melódie, rozvíjanie a slovné označovať bežne hudobné nástroje.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Počúvanie spevu a hudby –  spev sprevádzaný hrou na hudobnom nástroji, počúvať spev sestry, spievať deťom detské ľudové piesne.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Spev –   rozvíjať schopnosť spoločne spievať v skupinách, podnecovať deti, aby spievali krátke melodické úryvky.         </w:t>
      </w: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Hudobno – pohybová výchova</w:t>
      </w:r>
      <w:r w:rsidRPr="006616AF">
        <w:rPr>
          <w:rFonts w:cs="Calibri"/>
          <w:lang w:val="sk-SK" w:eastAsia="en-GB"/>
        </w:rPr>
        <w:t xml:space="preserve"> –  tancovať za sprievodu riekaniek, hrať sa s deťmi jednoduché pohybové hry, tancovať s deťmi jednoduché tance.</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Inštrumentálna činnosť  – oboznamovať deti sluchom a zrakom s hudobným nástrojom, poskytovať deťom príležitosť hrať na rytmických hudobných nástrojoch, umožňovať deťom hrať sa s detskými hudobnými hračkami.</w:t>
      </w:r>
    </w:p>
    <w:p w:rsidR="00454C0A" w:rsidRPr="006616AF" w:rsidRDefault="00454C0A" w:rsidP="00267454">
      <w:pPr>
        <w:shd w:val="clear" w:color="auto" w:fill="FFFFFF"/>
        <w:spacing w:after="150" w:line="240" w:lineRule="auto"/>
        <w:rPr>
          <w:rFonts w:cs="Calibri"/>
          <w:lang w:val="sk-SK" w:eastAsia="en-GB"/>
        </w:rPr>
      </w:pP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Výtvarná výchova</w:t>
      </w:r>
      <w:r w:rsidRPr="006616AF">
        <w:rPr>
          <w:rFonts w:cs="Calibri"/>
          <w:lang w:val="sk-SK" w:eastAsia="en-GB"/>
        </w:rPr>
        <w:t>, obsažná čmáranina s prechodom ku znakovej kresbe – maľovať prstami, kresliť kriedou na  asfalt, kresliť wax pastelom, maľovanie temperovou farbou a plochým štetcom, kreslenie tušom, a pod.</w:t>
      </w:r>
    </w:p>
    <w:p w:rsidR="00454C0A" w:rsidRPr="006616AF" w:rsidRDefault="00454C0A" w:rsidP="00267454">
      <w:pPr>
        <w:shd w:val="clear" w:color="auto" w:fill="FFFFFF"/>
        <w:spacing w:after="150" w:line="240" w:lineRule="auto"/>
        <w:rPr>
          <w:rFonts w:cs="Calibri"/>
          <w:lang w:val="sk-SK" w:eastAsia="en-GB"/>
        </w:rPr>
      </w:pPr>
      <w:r w:rsidRPr="006616AF">
        <w:rPr>
          <w:rFonts w:cs="Calibri"/>
          <w:lang w:val="sk-SK" w:eastAsia="en-GB"/>
        </w:rPr>
        <w:t>Znaková kresba –  vyfarbovať obrázok, kreslenie a maľovanie na základe zážitkov  zo spoločných vychádzok (stromy, zvieratká, dopravné prostriedky), a pod.</w:t>
      </w:r>
    </w:p>
    <w:p w:rsidR="00454C0A" w:rsidRPr="006616AF" w:rsidRDefault="00454C0A" w:rsidP="00267454">
      <w:pPr>
        <w:shd w:val="clear" w:color="auto" w:fill="FFFFFF"/>
        <w:spacing w:after="150" w:line="240" w:lineRule="auto"/>
        <w:rPr>
          <w:rFonts w:cs="Calibri"/>
          <w:lang w:val="sk-SK" w:eastAsia="en-GB"/>
        </w:rPr>
      </w:pPr>
    </w:p>
    <w:p w:rsidR="00454C0A" w:rsidRPr="006616AF" w:rsidRDefault="00454C0A" w:rsidP="00267454">
      <w:pPr>
        <w:shd w:val="clear" w:color="auto" w:fill="FFFFFF"/>
        <w:spacing w:after="150" w:line="240" w:lineRule="auto"/>
        <w:rPr>
          <w:rFonts w:cs="Calibri"/>
          <w:lang w:val="sk-SK" w:eastAsia="en-GB"/>
        </w:rPr>
      </w:pPr>
      <w:r w:rsidRPr="006616AF">
        <w:rPr>
          <w:rFonts w:cs="Calibri"/>
          <w:u w:val="single"/>
          <w:lang w:val="sk-SK" w:eastAsia="en-GB"/>
        </w:rPr>
        <w:t>Angličtina</w:t>
      </w:r>
      <w:r w:rsidRPr="006616AF">
        <w:rPr>
          <w:rFonts w:cs="Calibri"/>
          <w:lang w:val="sk-SK" w:eastAsia="en-GB"/>
        </w:rPr>
        <w:t>, základná slovná zásoba – pozdravy, základné povely v triede, orientácia v priestore a v pohybe, časti tela, rodinný príslušníci, farby</w:t>
      </w:r>
    </w:p>
    <w:p w:rsidR="00454C0A" w:rsidRPr="006616AF" w:rsidRDefault="00454C0A" w:rsidP="00267454">
      <w:pPr>
        <w:rPr>
          <w:rFonts w:cs="Calibri"/>
          <w:lang w:val="sk-SK"/>
        </w:rPr>
      </w:pPr>
    </w:p>
    <w:p w:rsidR="00454C0A" w:rsidRPr="006616AF" w:rsidRDefault="00454C0A" w:rsidP="00267454">
      <w:pPr>
        <w:rPr>
          <w:rFonts w:cs="Calibri"/>
          <w:b/>
          <w:sz w:val="32"/>
          <w:szCs w:val="32"/>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Pr="006616AF" w:rsidRDefault="00454C0A" w:rsidP="006616AF">
      <w:pPr>
        <w:rPr>
          <w:rFonts w:cs="Calibri"/>
          <w:b/>
          <w:bCs/>
          <w:sz w:val="28"/>
          <w:szCs w:val="28"/>
          <w:lang w:val="sk-SK" w:eastAsia="en-GB"/>
        </w:rPr>
      </w:pPr>
      <w:r w:rsidRPr="006616AF">
        <w:rPr>
          <w:rFonts w:cs="Calibri"/>
          <w:b/>
          <w:bCs/>
          <w:sz w:val="28"/>
          <w:szCs w:val="28"/>
          <w:lang w:val="sk-SK" w:eastAsia="en-GB"/>
        </w:rPr>
        <w:t>Priestorové, hygienické a personálne podmienky zariadenia</w:t>
      </w:r>
    </w:p>
    <w:p w:rsidR="00454C0A" w:rsidRPr="00E359D3" w:rsidRDefault="00454C0A" w:rsidP="006616AF">
      <w:pPr>
        <w:jc w:val="both"/>
        <w:rPr>
          <w:u w:val="single"/>
          <w:lang w:val="sk-SK"/>
        </w:rPr>
      </w:pPr>
    </w:p>
    <w:p w:rsidR="00454C0A" w:rsidRPr="00E359D3" w:rsidRDefault="00454C0A" w:rsidP="006616AF">
      <w:pPr>
        <w:jc w:val="both"/>
        <w:rPr>
          <w:lang w:val="sk-SK"/>
        </w:rPr>
      </w:pPr>
      <w:r w:rsidRPr="00E359D3">
        <w:rPr>
          <w:u w:val="single"/>
          <w:lang w:val="sk-SK"/>
        </w:rPr>
        <w:t>Adresa</w:t>
      </w:r>
      <w:r w:rsidRPr="00E359D3">
        <w:rPr>
          <w:lang w:val="sk-SK"/>
        </w:rPr>
        <w:t xml:space="preserve"> -  OZ Vila Vilôčka a jasle (zariadenie sociálnych služieb pre deti do troch rokov) Vila Vilôčka si prenajímajú priestory na Moyzesovej 72 v Ilave, pričom zariadenie má vhod z Farskej ulice z parkoviska Kultúrneho domu. Objekt bol skolaudovaný v roku 2011 ako polyfunkčná budova s bytovou jednotkou na prvom a druhom poschodí. Prízemie je stavebne prispôsobené prevádzke služieb. V roku 2018 bolo na podnet VUC rekolaudované na zariadenie sociálnych služieb s ambulantnou starostlivosťou pre deti do 3 rokov. Zariadenie je oddelené od cesty bránou, ktorá je uzamykateľná. Všetky priestory Vily Vilôčky sú bez schodov a v maximálnej možnej miere prispôsobené pre detského klienta. </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Vestibul </w:t>
      </w:r>
      <w:r w:rsidRPr="00E359D3">
        <w:rPr>
          <w:lang w:val="sk-SK"/>
        </w:rPr>
        <w:t>- Po vstupe do budovy sa nachádza šatňa pre deti. Ukladajú sa v nej topánky a bundy, taktiež sa v nej nachádzajú papučky pre deti a aj pre rodičov či iné oficiálne návštevy. Na všetky tieto veci máme oddelený priestor aby papuče, ktoré slúžia na pobyt vo vnútri neprišli do styku s možným ušpinením od topánok, ktoré slúžia na pobyt vonku. Podlaha vestibulu je vydláždená ľahko sa udržujúcou  podlahovou krytinou.</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Hlavná miestnosť</w:t>
      </w:r>
      <w:r w:rsidRPr="00E359D3">
        <w:rPr>
          <w:lang w:val="sk-SK"/>
        </w:rPr>
        <w:t xml:space="preserve"> - Z vestibulu vedú dvere do veľkej miestnosti, ktorá je prevádzkovo rozdelená na herňu s integrovanou spálňou a prípravovňu jedál s jedálňou. </w:t>
      </w:r>
    </w:p>
    <w:p w:rsidR="00454C0A" w:rsidRPr="00E359D3" w:rsidRDefault="00454C0A" w:rsidP="006616AF">
      <w:pPr>
        <w:jc w:val="both"/>
        <w:rPr>
          <w:u w:val="single"/>
          <w:lang w:val="sk-SK"/>
        </w:rPr>
      </w:pPr>
    </w:p>
    <w:p w:rsidR="00454C0A" w:rsidRPr="00E359D3" w:rsidRDefault="00454C0A" w:rsidP="006616AF">
      <w:pPr>
        <w:jc w:val="both"/>
        <w:rPr>
          <w:lang w:val="sk-SK"/>
        </w:rPr>
      </w:pPr>
      <w:r w:rsidRPr="00E359D3">
        <w:rPr>
          <w:u w:val="single"/>
          <w:lang w:val="sk-SK"/>
        </w:rPr>
        <w:t xml:space="preserve">Herňa </w:t>
      </w:r>
      <w:r w:rsidRPr="00E359D3">
        <w:rPr>
          <w:lang w:val="sk-SK"/>
        </w:rPr>
        <w:t>- Herňa slúži na denné aktivity, pokiaľ počasie nedovolí byť s deťmi vonku. Nachádzajú sa tu detské poličky, ktoré majú bezpečnostné dvierka a slúžia pre deti a ich rodičov aby si v nich mohli nechávať svoje veci ako hygienické potreby, pyžamo, oblečenie. Ďalej sa tu nachádzajú edukatívne hračky podporujúce detskú tvorivosť. Hračky sú pravidelne kontrolované, dezinfikované či spĺňajú bezpečnostné kritéria Vily Vilôčky a sezónne obmieňané. Nachádza sa tu  zóna so stoličkami a stolíkom na kreslenie alebo aktivity vyžadujúce použitie stolíka  a priestranný gauč. Stolík ma rohy zabezpečené bezpečnostnými ochrannými prvkami. Stoličky sú z dreva, vyrobené z nezavádného materiálu, určené pre deti od 1 roka života. V herni sa nachádza aj stôl pre opatrovateľku, stolička a kabinet na potreby detských aktivít a dokumentáciu, ktoré nemôžu byť skladované s inými hračkami. Kabinet je ošetrený bezpečnostnými poistkami proti otvoreniu.</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Spálňa</w:t>
      </w:r>
      <w:r w:rsidRPr="00E359D3">
        <w:rPr>
          <w:lang w:val="sk-SK"/>
        </w:rPr>
        <w:t xml:space="preserve"> – Herňa má integrovanú spálňu, ktorá je prevádzkovo oddelená od hernej časti. Nachádzajú sa v nej drevené postieľky pre pravidelných klientov. Postieľky sú určené pre deti a sú vyrobene z nezávadného eko materiálu. Sú označené a každé dieťa používa svoju postieľku, ktorá je opatrená vhodným matracom, špeciálnou podložkou proti premočeniu, plachtou a dekou na prikrytie. Pre nepravidelných klientov (hodinová, náhodná starostlivosť) sú pripravené rozkladacie tzv. cestovné postieľky, ktoré sú skladované na poschodí budovy. Súčasťou spálne sú vodorovne zavesené skrinky na skladovanie posteľnej bielizne. Nachádzajú sa na dobre vetranom a teplom mieste, ktoré zaručuje vhodné podmienky na skladovanie bielizne.</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Prípravovňa jedál, jedáleň</w:t>
      </w:r>
      <w:r w:rsidRPr="00E359D3">
        <w:rPr>
          <w:lang w:val="sk-SK"/>
        </w:rPr>
        <w:t xml:space="preserve"> – Samostatnou prevádzkovo oddelenou časťou hlavnej miestnosti je  prípravovňa jedál s jedálňou. Na prípravu jedál slúži priestor kuchynskej linky, ktorá slúži iba a výlučne na manipuláciu s jedlom. Nachádza sa tu aj integrovaný kuchynský drez so zmiešavacou batériou na teplú a studenú vodu. Teplota vody presahuje 50 stupňov Celzia a je z mestského vodovodu. Dvierka kuchynskej linky sú zabezpečené bezpečnostnými poistkami, proti otvoreniu. Prípravovňa jedál je vybavená bežným kuchynským vybavením s prihliadnutím na druh činnosti, ktoré sa tu budú vykonávať.  Obsahuje krájacie podložky rôznych farieb určené na špecifické druhy potravín. Príbory  a riady pre deti a opatrovateľky sú prevádzkovo  oddelené. Nachádza sa tu chladnička, ktorá je prevádzkovo rozdelená na skladovanie rôznych druhov potravín, mikrovlnná rúra, rýchlovarná kanvica, ponorný mixér a dvojplatnička. Čistiace prostriedky sú  skladované mimo dosahu detí. Potraviny sa skladujú na policiach pre ne určených. Celá prípravovňa jedál je koncipovaná v zmysle vedenia Vily Vilôčky. Je pre deti bezpečná, ale umožňuje im nahliadnuť na bežné kuchynské práce a byť súčasťou stolovania a podávania jedál. Jedáleň  je vybavená detskými vysokými servírovacími stoličkami, ktoré majú integrované podnosy na servírovanie jedla ako aj nízkymi plastovými stolčekmi a stolíkom, ktoré slúžia pre väčšie deti, ktoré sú motoricky zdatnejšie a nepotrebujú príliš veľkú asistenciu pri stolovaní. Všetok nábytok je určený pre deti, spĺňa bezpečnostné prvky vyžadované  pri starostlivosti o dieťa a je vyrobený z ľahko udržiavateľného materiálu.</w:t>
      </w:r>
    </w:p>
    <w:p w:rsidR="00454C0A" w:rsidRPr="00E359D3" w:rsidRDefault="00454C0A" w:rsidP="006616AF">
      <w:pPr>
        <w:jc w:val="both"/>
        <w:rPr>
          <w:lang w:val="sk-SK"/>
        </w:rPr>
      </w:pPr>
    </w:p>
    <w:p w:rsidR="00454C0A" w:rsidRPr="00E359D3" w:rsidRDefault="00454C0A" w:rsidP="006616AF">
      <w:pPr>
        <w:jc w:val="both"/>
        <w:rPr>
          <w:u w:val="single"/>
          <w:lang w:val="sk-SK"/>
        </w:rPr>
      </w:pPr>
      <w:r w:rsidRPr="00E359D3">
        <w:rPr>
          <w:u w:val="single"/>
          <w:lang w:val="sk-SK"/>
        </w:rPr>
        <w:t>Umyváreň, WC pre deti, Hygienické zariadenie pre zamestnancov</w:t>
      </w:r>
    </w:p>
    <w:p w:rsidR="00454C0A" w:rsidRPr="00E359D3" w:rsidRDefault="00454C0A" w:rsidP="006616AF">
      <w:pPr>
        <w:jc w:val="both"/>
        <w:rPr>
          <w:lang w:val="sk-SK"/>
        </w:rPr>
      </w:pPr>
      <w:r w:rsidRPr="00E359D3">
        <w:rPr>
          <w:lang w:val="sk-SK"/>
        </w:rPr>
        <w:t>Vchod do umyvárne je z hlavnej miestnosti, spálňovej časti. Úpravami je deťom znemožnený svojvoľný pohyb do týchto priestorov, zároveň je ale priestor dostatočne otvorený, aby ich motivoval používať tieto priestory čo najčastejšie. Celý tento priestor je vydláždený ľahko čistiteľnou a udržiavateľnou dlažbou s vysokým leskom a samočistiacou schopnosťou. Na zemi sa nachádzajú detské nočníky. Je tu umývadlo, ktoré je zabezpečené schodíkovým systémom pre deti, aby si samé mohli umyť ruky. Pri tejto činnosti musí vždy asistovať zamestnanec Vily Vilôčky. Nachádza sa tu aj prebaľovací pult pre deti, ktoré potrebujú plienky. Dieťa nesmie nikdy zostať na pulte bez dozoru zodpovedného zamestnanca. V miestnosti sa nachádza aj kôš na použité plienky, ktorý slúži výhradne na tento účel. Nachádza sa tu aj lekárnička, ktorá je mimo dosah detí a skriňa pre súkromné účely zamestnancov.</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WC pre deti -</w:t>
      </w:r>
      <w:r w:rsidRPr="00E359D3">
        <w:rPr>
          <w:lang w:val="sk-SK"/>
        </w:rPr>
        <w:t xml:space="preserve"> je oddelené stavanou priečkou od umyvárne. Slúži pre deti, ktoré sú schopné naň dočiahnuť a učí ich neskoršiemu návyku používať WC pre dospelých. </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Toalety pre zamestnancov</w:t>
      </w:r>
      <w:r w:rsidRPr="00E359D3">
        <w:rPr>
          <w:lang w:val="sk-SK"/>
        </w:rPr>
        <w:t xml:space="preserve"> slúžia zamestnancom na osobnú hygienu. Je tam záchodová misa, umývadlo a sprchový kút, ktorý v prípade potreby môže byt použitý aj pre deti. Na okennej doske, ktorá je mimo dosah detí  a je dostatočné veľká sa nachádzajú všetky čistiace, dezinfekčné a chemické prostriedky, ktoré sa používajú vo Vile Vilôčke. V tejto miestnosti sa skladuje aj mop, vysávač, metla a vedro.</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Dvor</w:t>
      </w:r>
      <w:r w:rsidRPr="00E359D3">
        <w:rPr>
          <w:lang w:val="sk-SK"/>
        </w:rPr>
        <w:t xml:space="preserve"> – Zo spálňovej časti vedú dvere priamo na dvor. Dvor je vydrenážovaný priestor, s odtokom dažďovej vody a s protišmykovou úpravou, ktorý môže slúžiť pre deti na voľný pohyb na čerstvom vzduchu. Vila Vilôčka má k dispozícií aj oplotenú časť vedľajšieho pozemku, kde sa nachádza detské ihrisko určené pre naše použitie. Nachádzajú sa tu sezónne hračky na dvor, pieskovisko, lavičky pre deti aj zamestnancov. Svojim prispôsobením je vhodný na celoročné pobyty vonku a hračky sa menia podľa počasia a detského záujmu. Deti môžu taktiež využívať vchodovú časť Vily Vilôčky, kde sa podľa počasia nachádza trampolína, tabuľa na písanie a podobne. Deti sú oboznamované aj s okolím, keďže v blízkosti asi 200 metrov sa nachádza mestský park.</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Kapacita detí</w:t>
      </w:r>
      <w:r w:rsidRPr="00E359D3">
        <w:rPr>
          <w:lang w:val="sk-SK"/>
        </w:rPr>
        <w:t xml:space="preserve"> – 12</w:t>
      </w:r>
    </w:p>
    <w:p w:rsidR="00454C0A" w:rsidRPr="00E359D3" w:rsidRDefault="00454C0A" w:rsidP="006616AF">
      <w:pPr>
        <w:jc w:val="both"/>
        <w:rPr>
          <w:lang w:val="sk-SK"/>
        </w:rPr>
      </w:pPr>
    </w:p>
    <w:p w:rsidR="00454C0A" w:rsidRPr="00E359D3" w:rsidRDefault="00454C0A" w:rsidP="006616AF">
      <w:pPr>
        <w:jc w:val="both"/>
        <w:rPr>
          <w:lang w:val="sk-SK"/>
        </w:rPr>
      </w:pPr>
      <w:r w:rsidRPr="00E359D3">
        <w:rPr>
          <w:u w:val="single"/>
          <w:lang w:val="sk-SK"/>
        </w:rPr>
        <w:t>Podlahová plocha</w:t>
      </w:r>
      <w:r w:rsidRPr="00E359D3">
        <w:rPr>
          <w:lang w:val="sk-SK"/>
        </w:rPr>
        <w:t xml:space="preserve"> – 73,18 m2</w:t>
      </w:r>
    </w:p>
    <w:p w:rsidR="00454C0A" w:rsidRPr="00E359D3" w:rsidRDefault="00454C0A" w:rsidP="006616AF">
      <w:pPr>
        <w:jc w:val="both"/>
        <w:rPr>
          <w:lang w:val="sk-SK"/>
        </w:rPr>
      </w:pPr>
    </w:p>
    <w:p w:rsidR="00454C0A" w:rsidRPr="00E359D3" w:rsidRDefault="00454C0A" w:rsidP="006616AF">
      <w:pPr>
        <w:pStyle w:val="Default"/>
        <w:rPr>
          <w:rFonts w:ascii="Times New Roman" w:hAnsi="Times New Roman" w:cs="Times New Roman"/>
          <w:b/>
          <w:sz w:val="28"/>
          <w:szCs w:val="28"/>
          <w:lang w:val="sk-SK"/>
        </w:rPr>
      </w:pPr>
      <w:r w:rsidRPr="00E359D3">
        <w:rPr>
          <w:u w:val="single"/>
          <w:lang w:val="sk-SK"/>
        </w:rPr>
        <w:t>Podlahová plocha herne s integrovanou spálňou</w:t>
      </w:r>
      <w:r w:rsidRPr="00E359D3">
        <w:rPr>
          <w:lang w:val="sk-SK"/>
        </w:rPr>
        <w:t xml:space="preserve"> – 48 m2</w:t>
      </w:r>
      <w:r w:rsidRPr="00E359D3">
        <w:rPr>
          <w:rFonts w:ascii="Times New Roman" w:hAnsi="Times New Roman" w:cs="Times New Roman"/>
          <w:b/>
          <w:sz w:val="28"/>
          <w:szCs w:val="28"/>
          <w:lang w:val="sk-SK"/>
        </w:rPr>
        <w:t xml:space="preserve"> </w:t>
      </w:r>
    </w:p>
    <w:p w:rsidR="00454C0A" w:rsidRPr="00E359D3" w:rsidRDefault="00454C0A" w:rsidP="006616AF">
      <w:pPr>
        <w:pStyle w:val="Default"/>
        <w:rPr>
          <w:rFonts w:ascii="Times New Roman" w:hAnsi="Times New Roman" w:cs="Times New Roman"/>
          <w:b/>
          <w:sz w:val="28"/>
          <w:szCs w:val="28"/>
          <w:lang w:val="sk-SK"/>
        </w:rPr>
      </w:pPr>
    </w:p>
    <w:p w:rsidR="00454C0A" w:rsidRPr="00E359D3" w:rsidRDefault="00454C0A" w:rsidP="006616AF">
      <w:pPr>
        <w:pStyle w:val="Default"/>
        <w:rPr>
          <w:rFonts w:ascii="Times New Roman" w:hAnsi="Times New Roman" w:cs="Times New Roman"/>
          <w:b/>
          <w:sz w:val="28"/>
          <w:szCs w:val="28"/>
          <w:lang w:val="sk-SK"/>
        </w:rPr>
      </w:pPr>
    </w:p>
    <w:p w:rsidR="00454C0A" w:rsidRPr="00DA11E7" w:rsidRDefault="00454C0A" w:rsidP="006616AF">
      <w:pPr>
        <w:pStyle w:val="Default"/>
        <w:rPr>
          <w:b/>
          <w:sz w:val="28"/>
          <w:szCs w:val="28"/>
          <w:lang w:val="sk-SK"/>
        </w:rPr>
      </w:pPr>
    </w:p>
    <w:p w:rsidR="00454C0A" w:rsidRPr="00DA11E7" w:rsidRDefault="00454C0A" w:rsidP="006616AF">
      <w:pPr>
        <w:pStyle w:val="Default"/>
        <w:rPr>
          <w:b/>
          <w:sz w:val="28"/>
          <w:szCs w:val="28"/>
          <w:lang w:val="sk-SK"/>
        </w:rPr>
      </w:pPr>
      <w:r w:rsidRPr="00DA11E7">
        <w:rPr>
          <w:b/>
          <w:sz w:val="28"/>
          <w:szCs w:val="28"/>
          <w:lang w:val="sk-SK"/>
        </w:rPr>
        <w:t xml:space="preserve">Údaje o hygienických podmienkach </w:t>
      </w:r>
    </w:p>
    <w:p w:rsidR="00454C0A" w:rsidRPr="00E359D3" w:rsidRDefault="00454C0A" w:rsidP="006616AF">
      <w:pPr>
        <w:jc w:val="both"/>
        <w:rPr>
          <w:lang w:val="sk-SK"/>
        </w:rPr>
      </w:pPr>
    </w:p>
    <w:p w:rsidR="00454C0A" w:rsidRPr="00E359D3" w:rsidRDefault="00454C0A" w:rsidP="006616AF">
      <w:pPr>
        <w:jc w:val="both"/>
        <w:rPr>
          <w:lang w:val="sk-SK"/>
        </w:rPr>
      </w:pPr>
    </w:p>
    <w:p w:rsidR="00454C0A" w:rsidRPr="00E359D3" w:rsidRDefault="00454C0A" w:rsidP="006616AF">
      <w:pPr>
        <w:jc w:val="both"/>
        <w:rPr>
          <w:lang w:val="sk-SK"/>
        </w:rPr>
      </w:pPr>
      <w:r w:rsidRPr="00E359D3">
        <w:rPr>
          <w:lang w:val="sk-SK"/>
        </w:rPr>
        <w:t>Na základe Rozhodnutia Regionálneho úradu verejného zdravotníctva č. A/2018/1302-3/HDM zo dňa 28.5.2018 bolo zariadenie sociálnych služieb s ambulantnou starostlivosťou pre deti do troch rokov Vila Vilôčka uvedené do prevádzky a bol schválený prevádzkový poriadok.</w:t>
      </w:r>
    </w:p>
    <w:p w:rsidR="00454C0A" w:rsidRPr="00E359D3" w:rsidRDefault="00454C0A" w:rsidP="006616AF">
      <w:pPr>
        <w:jc w:val="both"/>
        <w:rPr>
          <w:lang w:val="sk-SK"/>
        </w:rPr>
      </w:pPr>
    </w:p>
    <w:p w:rsidR="00454C0A" w:rsidRPr="00E359D3" w:rsidRDefault="00454C0A" w:rsidP="006616AF">
      <w:pPr>
        <w:jc w:val="both"/>
        <w:rPr>
          <w:lang w:val="sk-SK"/>
        </w:rPr>
      </w:pPr>
      <w:r w:rsidRPr="00E359D3">
        <w:rPr>
          <w:lang w:val="sk-SK"/>
        </w:rPr>
        <w:t>Prevádzkový poriadok zariadenia  je vypracovaný v zmysle § 24 zákona NR SR č. 355/2007 Z.z o ochrane podpore a rozvoji verejného  zdravia a o zmene a doplnení niektorých zákonov v znení neskorších predpisov a v súlade  s  § 10 vyhlášky MZ SR č. 527/2007 Z.z. o podrobnostiach o požiadavkách na zariadenia pre deti a mládež a v súlade so zákonom 448/2008 o sociálnych službách.</w:t>
      </w:r>
    </w:p>
    <w:p w:rsidR="00454C0A" w:rsidRPr="00E359D3" w:rsidRDefault="00454C0A" w:rsidP="006616AF">
      <w:pPr>
        <w:jc w:val="both"/>
        <w:rPr>
          <w:lang w:val="sk-SK"/>
        </w:rPr>
      </w:pPr>
    </w:p>
    <w:p w:rsidR="00454C0A" w:rsidRPr="00E359D3" w:rsidRDefault="00454C0A" w:rsidP="006616AF">
      <w:pPr>
        <w:jc w:val="both"/>
        <w:rPr>
          <w:lang w:val="sk-SK"/>
        </w:rPr>
      </w:pPr>
    </w:p>
    <w:p w:rsidR="00454C0A" w:rsidRPr="00E359D3" w:rsidRDefault="00454C0A" w:rsidP="006616AF">
      <w:pPr>
        <w:jc w:val="both"/>
        <w:rPr>
          <w:lang w:val="sk-SK"/>
        </w:rPr>
      </w:pPr>
    </w:p>
    <w:p w:rsidR="00454C0A" w:rsidRPr="00E359D3" w:rsidRDefault="00454C0A" w:rsidP="006616AF">
      <w:pPr>
        <w:jc w:val="both"/>
        <w:rPr>
          <w:lang w:val="sk-SK"/>
        </w:rPr>
      </w:pPr>
      <w:r w:rsidRPr="00E359D3">
        <w:rPr>
          <w:b/>
          <w:bCs/>
          <w:sz w:val="28"/>
          <w:szCs w:val="28"/>
          <w:lang w:val="sk-SK"/>
        </w:rPr>
        <w:t>Údaje o personálnych podmienkach</w:t>
      </w:r>
    </w:p>
    <w:p w:rsidR="00454C0A" w:rsidRPr="00E359D3" w:rsidRDefault="00454C0A" w:rsidP="006616AF">
      <w:pPr>
        <w:rPr>
          <w:lang w:val="sk-SK"/>
        </w:rPr>
      </w:pPr>
    </w:p>
    <w:p w:rsidR="00454C0A" w:rsidRPr="00E359D3" w:rsidRDefault="00454C0A" w:rsidP="006616AF">
      <w:pPr>
        <w:ind w:left="720" w:hanging="720"/>
        <w:rPr>
          <w:lang w:val="sk-SK"/>
        </w:rPr>
      </w:pPr>
    </w:p>
    <w:p w:rsidR="00454C0A" w:rsidRPr="00E359D3" w:rsidRDefault="00454C0A" w:rsidP="006616AF">
      <w:pPr>
        <w:ind w:left="720" w:hanging="720"/>
        <w:rPr>
          <w:lang w:val="sk-SK"/>
        </w:rPr>
      </w:pPr>
      <w:r w:rsidRPr="00E359D3">
        <w:rPr>
          <w:u w:val="single"/>
          <w:lang w:val="sk-SK"/>
        </w:rPr>
        <w:t>Riaditeľ a zodpovedný zástupca za poskytovanie sociálnej služby, opatrovateľka</w:t>
      </w:r>
      <w:r w:rsidRPr="00E359D3">
        <w:rPr>
          <w:lang w:val="sk-SK"/>
        </w:rPr>
        <w:t xml:space="preserve"> :</w:t>
      </w:r>
    </w:p>
    <w:p w:rsidR="00454C0A" w:rsidRPr="00E359D3" w:rsidRDefault="00454C0A" w:rsidP="006616AF">
      <w:pPr>
        <w:ind w:left="720" w:hanging="720"/>
        <w:rPr>
          <w:lang w:val="sk-SK"/>
        </w:rPr>
      </w:pPr>
      <w:r w:rsidRPr="00E359D3">
        <w:rPr>
          <w:lang w:val="sk-SK"/>
        </w:rPr>
        <w:t>Mrg. Daniela Dianová, sociálna práca, UKF v Nitre</w:t>
      </w:r>
    </w:p>
    <w:p w:rsidR="00454C0A" w:rsidRPr="00E359D3" w:rsidRDefault="00454C0A" w:rsidP="006616AF">
      <w:pPr>
        <w:ind w:left="720" w:hanging="720"/>
        <w:rPr>
          <w:lang w:val="sk-SK"/>
        </w:rPr>
      </w:pPr>
      <w:r w:rsidRPr="00E359D3">
        <w:rPr>
          <w:lang w:val="sk-SK"/>
        </w:rPr>
        <w:t xml:space="preserve">Pracovná zodpovednosť: </w:t>
      </w:r>
    </w:p>
    <w:p w:rsidR="00454C0A" w:rsidRPr="00E359D3" w:rsidRDefault="00454C0A" w:rsidP="006616AF">
      <w:pPr>
        <w:ind w:left="720" w:hanging="720"/>
        <w:rPr>
          <w:lang w:val="sk-SK"/>
        </w:rPr>
      </w:pPr>
      <w:r w:rsidRPr="00E359D3">
        <w:rPr>
          <w:lang w:val="sk-SK"/>
        </w:rPr>
        <w:t xml:space="preserve">starostlivosť o klientov, administratíva, TPP, </w:t>
      </w:r>
      <w:r w:rsidRPr="00E359D3">
        <w:rPr>
          <w:b/>
          <w:lang w:val="sk-SK"/>
        </w:rPr>
        <w:t>1 celý úväzok</w:t>
      </w:r>
    </w:p>
    <w:p w:rsidR="00454C0A" w:rsidRPr="00E359D3" w:rsidRDefault="00454C0A" w:rsidP="006616AF">
      <w:pPr>
        <w:rPr>
          <w:lang w:val="sk-SK"/>
        </w:rPr>
      </w:pPr>
    </w:p>
    <w:p w:rsidR="00454C0A" w:rsidRPr="00E359D3" w:rsidRDefault="00454C0A" w:rsidP="006616AF">
      <w:pPr>
        <w:ind w:left="720" w:hanging="720"/>
        <w:rPr>
          <w:lang w:val="sk-SK"/>
        </w:rPr>
      </w:pPr>
    </w:p>
    <w:p w:rsidR="00454C0A" w:rsidRPr="00E359D3" w:rsidRDefault="00454C0A" w:rsidP="006616AF">
      <w:pPr>
        <w:ind w:left="720" w:hanging="720"/>
        <w:rPr>
          <w:lang w:val="sk-SK"/>
        </w:rPr>
      </w:pPr>
      <w:r w:rsidRPr="00E359D3">
        <w:rPr>
          <w:u w:val="single"/>
          <w:lang w:val="sk-SK"/>
        </w:rPr>
        <w:t>Hlavná opatrovateľka</w:t>
      </w:r>
      <w:r w:rsidRPr="00E359D3">
        <w:rPr>
          <w:lang w:val="sk-SK"/>
        </w:rPr>
        <w:t xml:space="preserve">: </w:t>
      </w:r>
    </w:p>
    <w:p w:rsidR="00454C0A" w:rsidRPr="00E359D3" w:rsidRDefault="00454C0A" w:rsidP="006616AF">
      <w:pPr>
        <w:ind w:left="720" w:hanging="720"/>
        <w:rPr>
          <w:lang w:val="sk-SK"/>
        </w:rPr>
      </w:pPr>
      <w:r w:rsidRPr="00E359D3">
        <w:rPr>
          <w:lang w:val="sk-SK"/>
        </w:rPr>
        <w:t xml:space="preserve">Bc, Jaroslava Mikulová, majster odbornej výchovy, UMB v Banskej Bystrici, štátna </w:t>
      </w:r>
    </w:p>
    <w:p w:rsidR="00454C0A" w:rsidRPr="00E359D3" w:rsidRDefault="00454C0A" w:rsidP="006616AF">
      <w:pPr>
        <w:ind w:left="720" w:hanging="720"/>
        <w:rPr>
          <w:lang w:val="sk-SK"/>
        </w:rPr>
      </w:pPr>
      <w:r w:rsidRPr="00E359D3">
        <w:rPr>
          <w:lang w:val="sk-SK"/>
        </w:rPr>
        <w:t>skúška z pedagogiky, psychológie a didaktiky</w:t>
      </w:r>
    </w:p>
    <w:p w:rsidR="00454C0A" w:rsidRPr="00E359D3" w:rsidRDefault="00454C0A" w:rsidP="006616AF">
      <w:pPr>
        <w:rPr>
          <w:lang w:val="sk-SK"/>
        </w:rPr>
      </w:pPr>
      <w:r w:rsidRPr="00E359D3">
        <w:rPr>
          <w:lang w:val="sk-SK"/>
        </w:rPr>
        <w:t xml:space="preserve">Pracovná zodpovednosť: </w:t>
      </w:r>
    </w:p>
    <w:p w:rsidR="00454C0A" w:rsidRPr="00E359D3" w:rsidRDefault="00454C0A" w:rsidP="006616AF">
      <w:pPr>
        <w:rPr>
          <w:lang w:val="sk-SK"/>
        </w:rPr>
      </w:pPr>
      <w:r w:rsidRPr="00E359D3">
        <w:rPr>
          <w:lang w:val="sk-SK"/>
        </w:rPr>
        <w:t xml:space="preserve">starostlivosť o klientov, TPP, </w:t>
      </w:r>
      <w:r w:rsidRPr="00E359D3">
        <w:rPr>
          <w:b/>
          <w:lang w:val="sk-SK"/>
        </w:rPr>
        <w:t>1 celý úväzok</w:t>
      </w:r>
    </w:p>
    <w:p w:rsidR="00454C0A" w:rsidRPr="00E359D3" w:rsidRDefault="00454C0A" w:rsidP="006616AF">
      <w:pPr>
        <w:rPr>
          <w:lang w:val="sk-SK"/>
        </w:rPr>
      </w:pPr>
    </w:p>
    <w:p w:rsidR="00454C0A" w:rsidRPr="00E359D3" w:rsidRDefault="00454C0A" w:rsidP="006616AF">
      <w:pPr>
        <w:rPr>
          <w:lang w:val="sk-SK"/>
        </w:rPr>
      </w:pPr>
      <w:r w:rsidRPr="00E359D3">
        <w:rPr>
          <w:u w:val="single"/>
          <w:lang w:val="sk-SK"/>
        </w:rPr>
        <w:t xml:space="preserve">Pomocná opatrovateľka </w:t>
      </w:r>
      <w:r w:rsidRPr="00E359D3">
        <w:rPr>
          <w:lang w:val="sk-SK"/>
        </w:rPr>
        <w:t xml:space="preserve">: </w:t>
      </w:r>
    </w:p>
    <w:p w:rsidR="00454C0A" w:rsidRPr="00E359D3" w:rsidRDefault="00454C0A" w:rsidP="006616AF">
      <w:pPr>
        <w:rPr>
          <w:lang w:val="sk-SK"/>
        </w:rPr>
      </w:pPr>
      <w:r w:rsidRPr="00E359D3">
        <w:rPr>
          <w:lang w:val="sk-SK"/>
        </w:rPr>
        <w:t>Mgr Jantová Viera, FF UKF v Nitre, odbor psychológia</w:t>
      </w:r>
    </w:p>
    <w:p w:rsidR="00454C0A" w:rsidRPr="00E359D3" w:rsidRDefault="00454C0A" w:rsidP="006616AF">
      <w:pPr>
        <w:rPr>
          <w:lang w:val="sk-SK"/>
        </w:rPr>
      </w:pPr>
      <w:r w:rsidRPr="00E359D3">
        <w:rPr>
          <w:lang w:val="sk-SK"/>
        </w:rPr>
        <w:t>Pracovná zodpovednosť: starostlivosť o klientov, práca s neštandardnou klientelou s osobitnými problémami, Práca</w:t>
      </w:r>
      <w:r>
        <w:rPr>
          <w:lang w:val="sk-SK"/>
        </w:rPr>
        <w:t xml:space="preserve"> na základe Pracovnej dohody </w:t>
      </w:r>
      <w:r w:rsidRPr="00E359D3">
        <w:rPr>
          <w:b/>
          <w:lang w:val="sk-SK"/>
        </w:rPr>
        <w:t>, 0,4 úväzku</w:t>
      </w:r>
      <w:r w:rsidRPr="00E359D3">
        <w:rPr>
          <w:lang w:val="sk-SK"/>
        </w:rPr>
        <w:t>, s možnosťou navýšenia, alebo skrátenia keď zariadenie nepotrebuje výkon tejto práce, kvôli zníženému počtu klientov</w:t>
      </w:r>
    </w:p>
    <w:p w:rsidR="00454C0A" w:rsidRPr="00E359D3" w:rsidRDefault="00454C0A" w:rsidP="006616AF">
      <w:pPr>
        <w:rPr>
          <w:lang w:val="sk-SK"/>
        </w:rPr>
      </w:pPr>
    </w:p>
    <w:p w:rsidR="00454C0A" w:rsidRPr="00E359D3" w:rsidRDefault="00454C0A" w:rsidP="006616AF">
      <w:pPr>
        <w:rPr>
          <w:lang w:val="sk-SK"/>
        </w:rPr>
      </w:pPr>
    </w:p>
    <w:p w:rsidR="00454C0A" w:rsidRPr="00E359D3" w:rsidRDefault="00454C0A" w:rsidP="006616AF">
      <w:pPr>
        <w:rPr>
          <w:lang w:val="sk-SK"/>
        </w:rPr>
      </w:pPr>
      <w:r w:rsidRPr="00E359D3">
        <w:rPr>
          <w:lang w:val="sk-SK"/>
        </w:rPr>
        <w:t>Pri maximálnom počte klientov 12 je pre nich zabezpečená opatera kvalifikovaných zamestnancov v pomere 2,4 pracovného úväzku.</w:t>
      </w:r>
    </w:p>
    <w:p w:rsidR="00454C0A" w:rsidRPr="00E359D3" w:rsidRDefault="00454C0A" w:rsidP="006616AF">
      <w:pPr>
        <w:rPr>
          <w:lang w:val="sk-SK"/>
        </w:rPr>
      </w:pPr>
    </w:p>
    <w:p w:rsidR="00454C0A" w:rsidRPr="00E359D3" w:rsidRDefault="00454C0A" w:rsidP="006616AF">
      <w:pPr>
        <w:rPr>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C13997">
      <w:pPr>
        <w:rPr>
          <w:noProof/>
          <w:lang w:val="sk-SK"/>
        </w:rPr>
      </w:pPr>
    </w:p>
    <w:p w:rsidR="00454C0A" w:rsidRPr="00C13997" w:rsidRDefault="00454C0A" w:rsidP="00C13997">
      <w:pPr>
        <w:rPr>
          <w:rFonts w:cs="Calibri"/>
          <w:b/>
          <w:bCs/>
          <w:sz w:val="28"/>
          <w:szCs w:val="28"/>
          <w:lang w:val="sk-SK" w:eastAsia="en-GB"/>
        </w:rPr>
      </w:pPr>
      <w:r w:rsidRPr="00C13997">
        <w:rPr>
          <w:rFonts w:cs="Calibri"/>
          <w:b/>
          <w:bCs/>
          <w:sz w:val="28"/>
          <w:szCs w:val="28"/>
          <w:lang w:val="sk-SK" w:eastAsia="en-GB"/>
        </w:rPr>
        <w:t>Iné ako bežné činnosti zariadenia po kalendárnych mesiacoch</w:t>
      </w:r>
    </w:p>
    <w:p w:rsidR="00454C0A" w:rsidRPr="005E0C3F" w:rsidRDefault="00454C0A" w:rsidP="00C13997">
      <w:pPr>
        <w:rPr>
          <w:lang w:val="sk-SK"/>
        </w:rPr>
      </w:pPr>
    </w:p>
    <w:p w:rsidR="00454C0A" w:rsidRDefault="00454C0A" w:rsidP="00C13997">
      <w:pPr>
        <w:rPr>
          <w:lang w:val="sk-SK"/>
        </w:rPr>
      </w:pPr>
      <w:r w:rsidRPr="005E0C3F">
        <w:rPr>
          <w:lang w:val="sk-SK"/>
        </w:rPr>
        <w:t>JÚ</w:t>
      </w:r>
      <w:r>
        <w:rPr>
          <w:lang w:val="sk-SK"/>
        </w:rPr>
        <w:t>L</w:t>
      </w:r>
    </w:p>
    <w:p w:rsidR="00454C0A" w:rsidRPr="005E0C3F" w:rsidRDefault="00454C0A" w:rsidP="00C13997">
      <w:pPr>
        <w:rPr>
          <w:lang w:val="sk-SK"/>
        </w:rPr>
      </w:pPr>
      <w:r w:rsidRPr="005E0C3F">
        <w:rPr>
          <w:lang w:val="sk-SK"/>
        </w:rPr>
        <w:t>Letná brigáda – environmentálne ladená exkurzia blízkeho okolia spojená so zberom odpadkov.</w:t>
      </w:r>
    </w:p>
    <w:p w:rsidR="00454C0A" w:rsidRPr="005E0C3F" w:rsidRDefault="00454C0A" w:rsidP="00C13997">
      <w:pPr>
        <w:rPr>
          <w:lang w:val="sk-SK"/>
        </w:rPr>
      </w:pPr>
      <w:r w:rsidRPr="005E0C3F">
        <w:rPr>
          <w:lang w:val="sk-SK"/>
        </w:rPr>
        <w:t>Dielničky na výrobu darčeka na rozlúčenie – deti pomocou te</w:t>
      </w:r>
      <w:r>
        <w:rPr>
          <w:lang w:val="sk-SK"/>
        </w:rPr>
        <w:t>x</w:t>
      </w:r>
      <w:r w:rsidRPr="005E0C3F">
        <w:rPr>
          <w:lang w:val="sk-SK"/>
        </w:rPr>
        <w:t>tilných techník vyrábali náhrdelník v ktorom sa snúbila hravá technika práce s nástrojmi so symbolikou lúčenia a prípravy na MŠ.</w:t>
      </w:r>
    </w:p>
    <w:p w:rsidR="00454C0A" w:rsidRPr="005E0C3F" w:rsidRDefault="00454C0A" w:rsidP="00C13997">
      <w:pPr>
        <w:rPr>
          <w:lang w:val="sk-SK"/>
        </w:rPr>
      </w:pPr>
    </w:p>
    <w:p w:rsidR="00454C0A" w:rsidRPr="005E0C3F" w:rsidRDefault="00454C0A" w:rsidP="00C13997">
      <w:pPr>
        <w:rPr>
          <w:lang w:val="sk-SK"/>
        </w:rPr>
      </w:pPr>
      <w:r w:rsidRPr="005E0C3F">
        <w:rPr>
          <w:lang w:val="sk-SK"/>
        </w:rPr>
        <w:t>AUGUST</w:t>
      </w:r>
    </w:p>
    <w:p w:rsidR="00454C0A" w:rsidRPr="005E0C3F" w:rsidRDefault="00454C0A" w:rsidP="00C13997">
      <w:pPr>
        <w:rPr>
          <w:lang w:val="sk-SK"/>
        </w:rPr>
      </w:pPr>
      <w:r w:rsidRPr="005E0C3F">
        <w:rPr>
          <w:lang w:val="sk-SK"/>
        </w:rPr>
        <w:t>Sobotné raňajkové stretnutie s rodičmi – priateľské stretnutie s rodičmi nových detí pri ktorom sme sa zoznámili a rodičia boli poučený s procesom výchovy, starostlivosti a administratívou. Zreteľ bol kladený na vysvetlenie priebehu procesu adaptácie.</w:t>
      </w:r>
    </w:p>
    <w:p w:rsidR="00454C0A" w:rsidRPr="005E0C3F" w:rsidRDefault="00454C0A" w:rsidP="00C13997">
      <w:pPr>
        <w:rPr>
          <w:lang w:val="sk-SK"/>
        </w:rPr>
      </w:pPr>
      <w:r w:rsidRPr="005E0C3F">
        <w:rPr>
          <w:lang w:val="sk-SK"/>
        </w:rPr>
        <w:t xml:space="preserve">Adaptácia – počas celého mesiaca majú rodičia nových detí, ktoré nastupujú k nám možnosť nechávať svoje deti u nás od 8,30- 10,00 . Počas tohoto času ich zoznamujeme s novým prostredím a kamarátmi. </w:t>
      </w:r>
    </w:p>
    <w:p w:rsidR="00454C0A" w:rsidRPr="005E0C3F" w:rsidRDefault="00454C0A" w:rsidP="00C13997">
      <w:pPr>
        <w:rPr>
          <w:lang w:val="sk-SK"/>
        </w:rPr>
      </w:pPr>
    </w:p>
    <w:p w:rsidR="00454C0A" w:rsidRPr="005E0C3F" w:rsidRDefault="00454C0A" w:rsidP="00C13997">
      <w:pPr>
        <w:rPr>
          <w:lang w:val="sk-SK"/>
        </w:rPr>
      </w:pPr>
      <w:r w:rsidRPr="005E0C3F">
        <w:rPr>
          <w:lang w:val="sk-SK"/>
        </w:rPr>
        <w:t>SEPTEMBER</w:t>
      </w:r>
    </w:p>
    <w:p w:rsidR="00454C0A" w:rsidRPr="005E0C3F" w:rsidRDefault="00454C0A" w:rsidP="00C13997">
      <w:pPr>
        <w:rPr>
          <w:lang w:val="sk-SK"/>
        </w:rPr>
      </w:pPr>
      <w:r w:rsidRPr="005E0C3F">
        <w:rPr>
          <w:lang w:val="sk-SK"/>
        </w:rPr>
        <w:t>Jesenná zmyslová výchova – dopoludnie venované chuti a vôni jesene. Prípravou na jesenné dopoludnie bol zber jesenných plodov v záhrade a návšteva lesa s prinesením lesných plodov a krás.</w:t>
      </w:r>
    </w:p>
    <w:p w:rsidR="00454C0A" w:rsidRPr="005E0C3F" w:rsidRDefault="00454C0A" w:rsidP="00C13997">
      <w:pPr>
        <w:rPr>
          <w:lang w:val="sk-SK"/>
        </w:rPr>
      </w:pPr>
      <w:r w:rsidRPr="005E0C3F">
        <w:rPr>
          <w:lang w:val="sk-SK"/>
        </w:rPr>
        <w:t>Jesenný nákup – Deti mali na stojane pred zariadením umiestnený Stojan s košíkmi plnými jesennej nadprodukcie jabĺk, fazule, orieškov, tekvíc a mali možnosť  za úsmev nakúpiť, čo samé dokázali odniesť.</w:t>
      </w:r>
    </w:p>
    <w:p w:rsidR="00454C0A" w:rsidRPr="005E0C3F" w:rsidRDefault="00454C0A" w:rsidP="00C13997">
      <w:pPr>
        <w:rPr>
          <w:lang w:val="sk-SK"/>
        </w:rPr>
      </w:pPr>
    </w:p>
    <w:p w:rsidR="00454C0A" w:rsidRPr="005E0C3F" w:rsidRDefault="00454C0A" w:rsidP="00C13997">
      <w:pPr>
        <w:rPr>
          <w:lang w:val="sk-SK"/>
        </w:rPr>
      </w:pPr>
      <w:r w:rsidRPr="005E0C3F">
        <w:rPr>
          <w:lang w:val="sk-SK"/>
        </w:rPr>
        <w:t>OKTÓBER</w:t>
      </w:r>
    </w:p>
    <w:p w:rsidR="00454C0A" w:rsidRPr="005E0C3F" w:rsidRDefault="00454C0A" w:rsidP="00C13997">
      <w:pPr>
        <w:rPr>
          <w:lang w:val="sk-SK"/>
        </w:rPr>
      </w:pPr>
      <w:r w:rsidRPr="005E0C3F">
        <w:rPr>
          <w:lang w:val="sk-SK"/>
        </w:rPr>
        <w:t>Čisté zúbky a zdravé telíčko – Predpoludnie s pani zubárkou, ktorú hrala naša pani učiteľka. Učili sme sa správne umývať zúbky, merať sa, vážiť sa, starať sa o telo, správne sa v zime obliecť..atď.</w:t>
      </w:r>
    </w:p>
    <w:p w:rsidR="00454C0A" w:rsidRPr="005E0C3F" w:rsidRDefault="00454C0A" w:rsidP="00C13997">
      <w:pPr>
        <w:rPr>
          <w:lang w:val="sk-SK"/>
        </w:rPr>
      </w:pPr>
      <w:r w:rsidRPr="005E0C3F">
        <w:rPr>
          <w:lang w:val="sk-SK"/>
        </w:rPr>
        <w:t>Vitamíny my vás zjeme – program pre deti s motivačnou témou zdravia a jedenia vitamínov. Ochutnávali sme ovocie, zeleninu, učili sa naslepo rozoznávať chute.</w:t>
      </w:r>
    </w:p>
    <w:p w:rsidR="00454C0A" w:rsidRPr="005E0C3F" w:rsidRDefault="00454C0A" w:rsidP="00C13997">
      <w:pPr>
        <w:rPr>
          <w:lang w:val="sk-SK"/>
        </w:rPr>
      </w:pPr>
    </w:p>
    <w:p w:rsidR="00454C0A" w:rsidRPr="005E0C3F" w:rsidRDefault="00454C0A" w:rsidP="00C13997">
      <w:pPr>
        <w:rPr>
          <w:lang w:val="sk-SK"/>
        </w:rPr>
      </w:pPr>
      <w:r w:rsidRPr="005E0C3F">
        <w:rPr>
          <w:lang w:val="sk-SK"/>
        </w:rPr>
        <w:t>NOVEMBER</w:t>
      </w:r>
    </w:p>
    <w:p w:rsidR="00454C0A" w:rsidRPr="005E0C3F" w:rsidRDefault="00454C0A" w:rsidP="00C13997">
      <w:pPr>
        <w:rPr>
          <w:lang w:val="sk-SK"/>
        </w:rPr>
      </w:pPr>
      <w:r w:rsidRPr="005E0C3F">
        <w:rPr>
          <w:lang w:val="sk-SK"/>
        </w:rPr>
        <w:t>Fotenie a natáčanie videa – Deti boli oblečené do farebného vianočného kostýmu a boli na hojdacom koni odfotené na darček, ktorý spolu s rodičmi dostanú na Vianoce. Taktiež vytvorili vianočné video, ktoré sa spoločne premietalo na vianočnom večierku.</w:t>
      </w:r>
    </w:p>
    <w:p w:rsidR="00454C0A" w:rsidRDefault="00454C0A" w:rsidP="00C13997">
      <w:pPr>
        <w:rPr>
          <w:lang w:val="sk-SK"/>
        </w:rPr>
      </w:pPr>
      <w:r w:rsidRPr="005E0C3F">
        <w:rPr>
          <w:lang w:val="sk-SK"/>
        </w:rPr>
        <w:t>List Ježiškovi -  Exkurzia miestnej pošty s odoslaním spoločného listu Ježiškovi</w:t>
      </w:r>
    </w:p>
    <w:p w:rsidR="00454C0A" w:rsidRDefault="00454C0A" w:rsidP="00C13997">
      <w:pPr>
        <w:rPr>
          <w:lang w:val="sk-SK"/>
        </w:rPr>
      </w:pPr>
    </w:p>
    <w:p w:rsidR="00454C0A" w:rsidRPr="005E0C3F" w:rsidRDefault="00454C0A" w:rsidP="00C13997">
      <w:pPr>
        <w:rPr>
          <w:lang w:val="sk-SK"/>
        </w:rPr>
      </w:pPr>
    </w:p>
    <w:p w:rsidR="00454C0A" w:rsidRPr="005E0C3F" w:rsidRDefault="00454C0A" w:rsidP="00C13997">
      <w:pPr>
        <w:rPr>
          <w:lang w:val="sk-SK"/>
        </w:rPr>
      </w:pPr>
      <w:r w:rsidRPr="005E0C3F">
        <w:rPr>
          <w:lang w:val="sk-SK"/>
        </w:rPr>
        <w:t>DECEMBER</w:t>
      </w:r>
    </w:p>
    <w:p w:rsidR="00454C0A" w:rsidRPr="005E0C3F" w:rsidRDefault="00454C0A" w:rsidP="00C13997">
      <w:pPr>
        <w:rPr>
          <w:lang w:val="sk-SK"/>
        </w:rPr>
      </w:pPr>
      <w:r w:rsidRPr="005E0C3F">
        <w:rPr>
          <w:lang w:val="sk-SK"/>
        </w:rPr>
        <w:t>Mikuláš – zábavné posedenie s Mikulášom, ktorý strávil s deťmi celé predpoludnie.</w:t>
      </w:r>
    </w:p>
    <w:p w:rsidR="00454C0A" w:rsidRPr="005E0C3F" w:rsidRDefault="00454C0A" w:rsidP="00C13997">
      <w:pPr>
        <w:rPr>
          <w:lang w:val="sk-SK"/>
        </w:rPr>
      </w:pPr>
      <w:r w:rsidRPr="005E0C3F">
        <w:rPr>
          <w:lang w:val="sk-SK"/>
        </w:rPr>
        <w:t>Charitatívna zbierka pre Krízové centrum – zbierka sladkostí po Mikulášovi, ktorá bola následne odovzdaná v Krízovom centre v PB.</w:t>
      </w:r>
    </w:p>
    <w:p w:rsidR="00454C0A" w:rsidRPr="005E0C3F" w:rsidRDefault="00454C0A" w:rsidP="00C13997">
      <w:pPr>
        <w:rPr>
          <w:lang w:val="sk-SK"/>
        </w:rPr>
      </w:pPr>
      <w:r w:rsidRPr="005E0C3F">
        <w:rPr>
          <w:lang w:val="sk-SK"/>
        </w:rPr>
        <w:t>Vianočný večierok – večierok venovaný rodičom s prezentáciou ročných úspechov ich detí, videa a s pohostením.</w:t>
      </w: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Default="00454C0A" w:rsidP="00DA40C1">
      <w:pPr>
        <w:rPr>
          <w:noProof/>
          <w:lang w:val="sk-SK"/>
        </w:rPr>
      </w:pPr>
    </w:p>
    <w:p w:rsidR="00454C0A" w:rsidRPr="00C9749B" w:rsidRDefault="00454C0A" w:rsidP="00C9749B">
      <w:pPr>
        <w:rPr>
          <w:rFonts w:cs="Calibri"/>
          <w:b/>
          <w:bCs/>
          <w:sz w:val="28"/>
          <w:szCs w:val="28"/>
          <w:lang w:val="sk-SK" w:eastAsia="en-GB"/>
        </w:rPr>
      </w:pPr>
      <w:bookmarkStart w:id="0" w:name="_GoBack"/>
      <w:bookmarkEnd w:id="0"/>
      <w:r w:rsidRPr="00C9749B">
        <w:rPr>
          <w:rFonts w:cs="Calibri"/>
          <w:b/>
          <w:bCs/>
          <w:sz w:val="28"/>
          <w:szCs w:val="28"/>
          <w:lang w:val="sk-SK" w:eastAsia="en-GB"/>
        </w:rPr>
        <w:t>Ročná účtovná závierka s prehľadom o príjmoch, zdrojoch príjmov a výdavkoch a určením nákladov na jedného prijímateľa sociálnej služby</w:t>
      </w:r>
    </w:p>
    <w:p w:rsidR="00454C0A" w:rsidRPr="006616AF" w:rsidRDefault="00454C0A" w:rsidP="00DA40C1">
      <w:pPr>
        <w:rPr>
          <w:noProof/>
          <w:lang w:val="sk-SK"/>
        </w:rPr>
      </w:pPr>
    </w:p>
    <w:sectPr w:rsidR="00454C0A" w:rsidRPr="006616AF" w:rsidSect="00CE7507">
      <w:footerReference w:type="default" r:id="rId7"/>
      <w:pgSz w:w="11906" w:h="16838"/>
      <w:pgMar w:top="1440" w:right="1440" w:bottom="1440" w:left="144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C0A" w:rsidRDefault="00454C0A" w:rsidP="008E0EE2">
      <w:pPr>
        <w:spacing w:after="0" w:line="240" w:lineRule="auto"/>
      </w:pPr>
      <w:r>
        <w:separator/>
      </w:r>
    </w:p>
  </w:endnote>
  <w:endnote w:type="continuationSeparator" w:id="0">
    <w:p w:rsidR="00454C0A" w:rsidRDefault="00454C0A" w:rsidP="008E0E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0A" w:rsidRDefault="00454C0A">
    <w:pPr>
      <w:pStyle w:val="Footer"/>
      <w:jc w:val="right"/>
    </w:pPr>
  </w:p>
  <w:p w:rsidR="00454C0A" w:rsidRDefault="00454C0A">
    <w:pPr>
      <w:pStyle w:val="Footer"/>
      <w:jc w:val="right"/>
    </w:pPr>
    <w:fldSimple w:instr="PAGE   \* MERGEFORMAT">
      <w:r w:rsidRPr="007C1622">
        <w:rPr>
          <w:noProof/>
          <w:lang w:val="sk-SK"/>
        </w:rPr>
        <w:t>13</w:t>
      </w:r>
    </w:fldSimple>
  </w:p>
  <w:p w:rsidR="00454C0A" w:rsidRDefault="00454C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C0A" w:rsidRDefault="00454C0A" w:rsidP="008E0EE2">
      <w:pPr>
        <w:spacing w:after="0" w:line="240" w:lineRule="auto"/>
      </w:pPr>
      <w:r>
        <w:separator/>
      </w:r>
    </w:p>
  </w:footnote>
  <w:footnote w:type="continuationSeparator" w:id="0">
    <w:p w:rsidR="00454C0A" w:rsidRDefault="00454C0A" w:rsidP="008E0E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2C71"/>
    <w:multiLevelType w:val="multilevel"/>
    <w:tmpl w:val="62AE08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B345DF4"/>
    <w:multiLevelType w:val="multilevel"/>
    <w:tmpl w:val="4768D6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3F647D6"/>
    <w:multiLevelType w:val="multilevel"/>
    <w:tmpl w:val="3B0245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2DB489A"/>
    <w:multiLevelType w:val="multilevel"/>
    <w:tmpl w:val="037871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CC022D0"/>
    <w:multiLevelType w:val="multilevel"/>
    <w:tmpl w:val="A06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8161ED8"/>
    <w:multiLevelType w:val="multilevel"/>
    <w:tmpl w:val="F092C8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7CB04972"/>
    <w:multiLevelType w:val="multilevel"/>
    <w:tmpl w:val="AF24A8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6"/>
  </w:num>
  <w:num w:numId="3">
    <w:abstractNumId w:val="2"/>
  </w:num>
  <w:num w:numId="4">
    <w:abstractNumId w:val="5"/>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63A6"/>
    <w:rsid w:val="00075D8E"/>
    <w:rsid w:val="00146D29"/>
    <w:rsid w:val="001F4038"/>
    <w:rsid w:val="00267454"/>
    <w:rsid w:val="002B3A93"/>
    <w:rsid w:val="00395694"/>
    <w:rsid w:val="00454C0A"/>
    <w:rsid w:val="004700C3"/>
    <w:rsid w:val="00582D22"/>
    <w:rsid w:val="005E0C3F"/>
    <w:rsid w:val="006616AF"/>
    <w:rsid w:val="007C1622"/>
    <w:rsid w:val="00862ABC"/>
    <w:rsid w:val="008842DF"/>
    <w:rsid w:val="008E0EE2"/>
    <w:rsid w:val="009C20A6"/>
    <w:rsid w:val="009D63A6"/>
    <w:rsid w:val="00C13997"/>
    <w:rsid w:val="00C9749B"/>
    <w:rsid w:val="00CE7507"/>
    <w:rsid w:val="00DA11E7"/>
    <w:rsid w:val="00DA40C1"/>
    <w:rsid w:val="00E359D3"/>
    <w:rsid w:val="00E659AD"/>
    <w:rsid w:val="00E70E1A"/>
    <w:rsid w:val="00FE2C5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507"/>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6616AF"/>
    <w:pPr>
      <w:autoSpaceDE w:val="0"/>
      <w:autoSpaceDN w:val="0"/>
      <w:adjustRightInd w:val="0"/>
    </w:pPr>
    <w:rPr>
      <w:rFonts w:eastAsia="Times New Roman" w:cs="Calibri"/>
      <w:color w:val="000000"/>
      <w:sz w:val="24"/>
      <w:szCs w:val="24"/>
    </w:rPr>
  </w:style>
  <w:style w:type="paragraph" w:styleId="NoSpacing">
    <w:name w:val="No Spacing"/>
    <w:link w:val="NoSpacingChar"/>
    <w:uiPriority w:val="99"/>
    <w:qFormat/>
    <w:rsid w:val="00CE7507"/>
    <w:rPr>
      <w:rFonts w:eastAsia="Times New Roman"/>
    </w:rPr>
  </w:style>
  <w:style w:type="character" w:customStyle="1" w:styleId="NoSpacingChar">
    <w:name w:val="No Spacing Char"/>
    <w:basedOn w:val="DefaultParagraphFont"/>
    <w:link w:val="NoSpacing"/>
    <w:uiPriority w:val="99"/>
    <w:locked/>
    <w:rsid w:val="00CE7507"/>
    <w:rPr>
      <w:rFonts w:eastAsia="Times New Roman" w:cs="Times New Roman"/>
      <w:sz w:val="22"/>
      <w:szCs w:val="22"/>
      <w:lang w:val="en-US" w:eastAsia="en-US" w:bidi="ar-SA"/>
    </w:rPr>
  </w:style>
  <w:style w:type="paragraph" w:styleId="Header">
    <w:name w:val="header"/>
    <w:basedOn w:val="Normal"/>
    <w:link w:val="HeaderChar"/>
    <w:uiPriority w:val="99"/>
    <w:rsid w:val="008E0EE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E0EE2"/>
    <w:rPr>
      <w:rFonts w:cs="Times New Roman"/>
      <w:lang w:val="en-GB"/>
    </w:rPr>
  </w:style>
  <w:style w:type="paragraph" w:styleId="Footer">
    <w:name w:val="footer"/>
    <w:basedOn w:val="Normal"/>
    <w:link w:val="FooterChar"/>
    <w:uiPriority w:val="99"/>
    <w:rsid w:val="008E0EE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E0EE2"/>
    <w:rPr>
      <w:rFonts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Pages>
  <Words>3095</Words>
  <Characters>17643</Characters>
  <Application>Microsoft Office Outlook</Application>
  <DocSecurity>0</DocSecurity>
  <Lines>0</Lines>
  <Paragraphs>0</Paragraphs>
  <ScaleCrop>false</ScaleCrop>
  <Company>oz Vila Vilôčka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 činnosti a hospodárení zariadenia sociálnych služieb Vila Vilôčka za rok 2018</dc:title>
  <dc:subject/>
  <dc:creator>Mgr.Daniela Dianová</dc:creator>
  <cp:keywords/>
  <dc:description/>
  <cp:lastModifiedBy>Lenovo User</cp:lastModifiedBy>
  <cp:revision>2</cp:revision>
  <dcterms:created xsi:type="dcterms:W3CDTF">2019-06-14T11:42:00Z</dcterms:created>
  <dcterms:modified xsi:type="dcterms:W3CDTF">2019-06-14T11:42:00Z</dcterms:modified>
</cp:coreProperties>
</file>