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48"/>
        <w:gridCol w:w="3940"/>
        <w:gridCol w:w="1400"/>
        <w:gridCol w:w="3449"/>
      </w:tblGrid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92,60</w:t>
            </w:r>
          </w:p>
          <w:p w:rsidR="0036189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  <w:p w:rsidR="0036189E" w:rsidRPr="0070048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C92C67">
              <w:rPr>
                <w:b/>
                <w:sz w:val="20"/>
                <w:szCs w:val="20"/>
              </w:rPr>
              <w:t>31.1.2019</w:t>
            </w:r>
          </w:p>
          <w:p w:rsidR="007B1C02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C92C67">
              <w:rPr>
                <w:b/>
                <w:sz w:val="20"/>
                <w:szCs w:val="20"/>
              </w:rPr>
              <w:t>31.1.2019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lastRenderedPageBreak/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vlastného imania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bookmarkStart w:id="0" w:name="_GoBack"/>
      <w:bookmarkEnd w:id="0"/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-5,00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-11 348,25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-11 348,25</w:t>
            </w:r>
          </w:p>
        </w:tc>
      </w:tr>
      <w:tr w:rsidR="00646111" w:rsidRPr="0070048E" w:rsidTr="00E74C7F">
        <w:tc>
          <w:tcPr>
            <w:tcW w:w="5807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46111" w:rsidRDefault="00646111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46111" w:rsidRDefault="00646111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-5,00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577 791,28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577 791,28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F61EF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3 742,57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3 742,57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114 664,70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114 664,70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2 017,28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2 017,28</w:t>
            </w:r>
          </w:p>
        </w:tc>
      </w:tr>
      <w:tr w:rsidR="00646111" w:rsidRPr="0070048E" w:rsidTr="00E74C7F">
        <w:tc>
          <w:tcPr>
            <w:tcW w:w="5807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6111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46111" w:rsidRDefault="0064611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-3 813,94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46111" w:rsidRDefault="0064611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-3 813,94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</w:tr>
      <w:tr w:rsidR="00997001" w:rsidRPr="0070048E" w:rsidTr="00E74C7F">
        <w:tc>
          <w:tcPr>
            <w:tcW w:w="5807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7001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100,00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7001" w:rsidRPr="0070048E" w:rsidRDefault="00997001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100,00</w:t>
            </w: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851"/>
        <w:gridCol w:w="850"/>
        <w:gridCol w:w="992"/>
        <w:gridCol w:w="993"/>
        <w:gridCol w:w="1275"/>
      </w:tblGrid>
      <w:tr w:rsidR="00E267CF" w:rsidRPr="0070048E" w:rsidTr="00E74C7F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E74C7F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</w:tbl>
    <w:p w:rsidR="00E66F23" w:rsidRPr="0070048E" w:rsidRDefault="00E66F23" w:rsidP="00BD6F69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BD6F69" w:rsidRPr="0070048E" w:rsidRDefault="00BD6F69" w:rsidP="00BD6F69">
      <w:pPr>
        <w:autoSpaceDE w:val="0"/>
        <w:autoSpaceDN w:val="0"/>
        <w:adjustRightInd w:val="0"/>
        <w:rPr>
          <w:sz w:val="20"/>
          <w:szCs w:val="20"/>
        </w:rPr>
      </w:pPr>
    </w:p>
    <w:p w:rsidR="003E73B3" w:rsidRPr="0070048E" w:rsidRDefault="003E73B3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852B5B" w:rsidRPr="0070048E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Pr="0070048E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7823D7" w:rsidRPr="0070048E" w:rsidRDefault="007823D7">
      <w:pPr>
        <w:rPr>
          <w:sz w:val="20"/>
          <w:szCs w:val="20"/>
        </w:rPr>
      </w:pPr>
    </w:p>
    <w:sectPr w:rsidR="007823D7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A69B4"/>
    <w:rsid w:val="000B086D"/>
    <w:rsid w:val="000B09D5"/>
    <w:rsid w:val="000C1370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32A38"/>
    <w:rsid w:val="0035440C"/>
    <w:rsid w:val="0036189E"/>
    <w:rsid w:val="00390417"/>
    <w:rsid w:val="003A23F3"/>
    <w:rsid w:val="003B5016"/>
    <w:rsid w:val="003B5F7D"/>
    <w:rsid w:val="003C5A84"/>
    <w:rsid w:val="003E6DC9"/>
    <w:rsid w:val="003E73B3"/>
    <w:rsid w:val="00406567"/>
    <w:rsid w:val="00416235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C50"/>
    <w:rsid w:val="006E06A4"/>
    <w:rsid w:val="0070048E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9056DC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5180"/>
    <w:rsid w:val="00BB2D4A"/>
    <w:rsid w:val="00BC4ED1"/>
    <w:rsid w:val="00BD6F69"/>
    <w:rsid w:val="00BF0899"/>
    <w:rsid w:val="00C05CFE"/>
    <w:rsid w:val="00C2091A"/>
    <w:rsid w:val="00C27A44"/>
    <w:rsid w:val="00C31239"/>
    <w:rsid w:val="00C42CDB"/>
    <w:rsid w:val="00C83EAE"/>
    <w:rsid w:val="00C92C67"/>
    <w:rsid w:val="00CB26EC"/>
    <w:rsid w:val="00CB4F1F"/>
    <w:rsid w:val="00CB599B"/>
    <w:rsid w:val="00CB6A9C"/>
    <w:rsid w:val="00CD34C6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FA6"/>
    <w:rsid w:val="00D6374C"/>
    <w:rsid w:val="00D85557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E051F3"/>
    <w:rsid w:val="00E074D6"/>
    <w:rsid w:val="00E10FA4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B28AC"/>
    <w:rsid w:val="00ED5B0D"/>
    <w:rsid w:val="00EF61EF"/>
    <w:rsid w:val="00F07FB6"/>
    <w:rsid w:val="00F26BFA"/>
    <w:rsid w:val="00F27E43"/>
    <w:rsid w:val="00F366B8"/>
    <w:rsid w:val="00F54819"/>
    <w:rsid w:val="00F62239"/>
    <w:rsid w:val="00F75655"/>
    <w:rsid w:val="00FB4A2D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E5E3F2-AF16-4D2C-8A00-19A367C31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81</TotalTime>
  <Pages>2</Pages>
  <Words>595</Words>
  <Characters>3394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3982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MAJERČÁKOVÁ Andrea</cp:lastModifiedBy>
  <cp:revision>14</cp:revision>
  <cp:lastPrinted>2018-06-13T05:26:00Z</cp:lastPrinted>
  <dcterms:created xsi:type="dcterms:W3CDTF">2018-06-06T07:04:00Z</dcterms:created>
  <dcterms:modified xsi:type="dcterms:W3CDTF">2019-06-11T07:46:00Z</dcterms:modified>
</cp:coreProperties>
</file>