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Medveckého 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48183318          DIČ:  2120087662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06C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48183318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2120087662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6C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0CAE279-FA54-4C2C-B82D-1E7D28AB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DD55-F459-4D31-81B0-FB2FBBC9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F629F69C.dotm</Template>
  <TotalTime>1</TotalTime>
  <Pages>23</Pages>
  <Words>4594</Words>
  <Characters>26188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2019-06-20T11:56:00Z</dcterms:created>
  <dcterms:modified xsi:type="dcterms:W3CDTF">2019-06-20T11:56:00Z</dcterms:modified>
</cp:coreProperties>
</file>