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Walden, s.r.o.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127DA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F2E66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F2E66" w:rsidRPr="00A55E63" w:rsidRDefault="004F2E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F2E66" w:rsidRPr="00451ED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F2E66" w:rsidRPr="00451ED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F2E66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451ED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F2E66" w:rsidRPr="00451ED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2E66" w:rsidRPr="00A55E63" w:rsidRDefault="004F2E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E66" w:rsidRDefault="004F2E66">
      <w:r>
        <w:separator/>
      </w:r>
    </w:p>
  </w:endnote>
  <w:endnote w:type="continuationSeparator" w:id="0">
    <w:p w:rsidR="004F2E66" w:rsidRDefault="004F2E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E66" w:rsidRDefault="004F2E6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4F2E66" w:rsidRDefault="004F2E6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E66" w:rsidRDefault="004F2E66">
      <w:r>
        <w:separator/>
      </w:r>
    </w:p>
  </w:footnote>
  <w:footnote w:type="continuationSeparator" w:id="0">
    <w:p w:rsidR="004F2E66" w:rsidRDefault="004F2E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E66" w:rsidRDefault="004F2E66">
    <w:pPr>
      <w:pStyle w:val="Header"/>
    </w:pPr>
  </w:p>
  <w:p w:rsidR="004F2E66" w:rsidRDefault="004F2E66">
    <w:pPr>
      <w:pStyle w:val="Header"/>
    </w:pPr>
  </w:p>
  <w:p w:rsidR="004F2E66" w:rsidRDefault="004F2E66">
    <w:pPr>
      <w:pStyle w:val="Header"/>
    </w:pPr>
  </w:p>
  <w:p w:rsidR="004F2E66" w:rsidRPr="00D40276" w:rsidRDefault="004F2E66" w:rsidP="00127DA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4F2E66" w:rsidRDefault="004F2E66" w:rsidP="0055784D">
    <w:pPr>
      <w:pStyle w:val="Header"/>
      <w:rPr>
        <w:rFonts w:ascii="Times New Roman" w:hAnsi="Times New Roman"/>
        <w:sz w:val="24"/>
        <w:szCs w:val="24"/>
      </w:rPr>
    </w:pPr>
  </w:p>
  <w:p w:rsidR="004F2E66" w:rsidRDefault="004F2E6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3819"/>
    <w:rsid w:val="000C53AB"/>
    <w:rsid w:val="000D6048"/>
    <w:rsid w:val="00127DA0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4D4B29"/>
    <w:rsid w:val="004D7A90"/>
    <w:rsid w:val="004F2E66"/>
    <w:rsid w:val="00547822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C0794"/>
    <w:rsid w:val="00CC3205"/>
    <w:rsid w:val="00CD545D"/>
    <w:rsid w:val="00CE2BDD"/>
    <w:rsid w:val="00D40276"/>
    <w:rsid w:val="00D84639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1009</Words>
  <Characters>5755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2019-06-18T09:17:00Z</dcterms:created>
  <dcterms:modified xsi:type="dcterms:W3CDTF">2019-06-18T09:17:00Z</dcterms:modified>
</cp:coreProperties>
</file>