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1AA" w:rsidRPr="00A55E63" w:rsidRDefault="008D71AA">
      <w:pPr>
        <w:spacing w:before="2" w:line="140" w:lineRule="exact"/>
        <w:rPr>
          <w:sz w:val="14"/>
          <w:szCs w:val="14"/>
          <w:lang w:val="en-US"/>
        </w:rPr>
      </w:pPr>
    </w:p>
    <w:p w:rsidR="008D71AA" w:rsidRPr="00A55E63" w:rsidRDefault="008D71A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8</w:t>
      </w:r>
    </w:p>
    <w:p w:rsidR="008D71AA" w:rsidRPr="00A55E63" w:rsidRDefault="008D71A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8D71AA" w:rsidRPr="00A55E63" w:rsidRDefault="008D71A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č.MF/18008/2014-74 – FS č.10/2014</w:t>
      </w:r>
      <w:r>
        <w:rPr>
          <w:rFonts w:ascii="Arial Narrow" w:hAnsi="Arial Narrow"/>
        </w:rPr>
        <w:t>; novela č.MF/14775/2017-74 – FS č.17/2017</w:t>
      </w:r>
      <w:bookmarkStart w:id="0" w:name="_GoBack"/>
      <w:bookmarkEnd w:id="0"/>
      <w:r w:rsidRPr="00A55E63">
        <w:rPr>
          <w:rFonts w:ascii="Arial Narrow" w:hAnsi="Arial Narrow"/>
        </w:rPr>
        <w:t>)</w:t>
      </w:r>
    </w:p>
    <w:p w:rsidR="008D71AA" w:rsidRPr="00D40276" w:rsidRDefault="008D71AA" w:rsidP="00AD749D">
      <w:pPr>
        <w:spacing w:before="7" w:line="240" w:lineRule="exact"/>
        <w:jc w:val="both"/>
        <w:rPr>
          <w:rFonts w:ascii="Arial" w:hAnsi="Arial" w:cs="Arial"/>
        </w:rPr>
      </w:pPr>
    </w:p>
    <w:p w:rsidR="008D71AA" w:rsidRPr="00A55E63" w:rsidRDefault="008D71AA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8D71AA" w:rsidRPr="00A55E63" w:rsidRDefault="008D71AA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8D71AA" w:rsidRPr="00A55E63" w:rsidRDefault="008D71AA" w:rsidP="00AD749D">
      <w:pPr>
        <w:spacing w:before="7" w:line="240" w:lineRule="exact"/>
        <w:jc w:val="both"/>
        <w:rPr>
          <w:rFonts w:ascii="Arial" w:hAnsi="Arial" w:cs="Arial"/>
        </w:rPr>
      </w:pPr>
    </w:p>
    <w:p w:rsidR="008D71AA" w:rsidRPr="00A55E63" w:rsidRDefault="008D71AA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8D71AA" w:rsidRPr="00A55E63" w:rsidRDefault="008D71AA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8D71AA" w:rsidRPr="004732A8">
        <w:tc>
          <w:tcPr>
            <w:tcW w:w="3085" w:type="dxa"/>
          </w:tcPr>
          <w:p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UČTO MARTIN, s.r.o.</w:t>
            </w:r>
          </w:p>
        </w:tc>
      </w:tr>
      <w:tr w:rsidR="008D71AA" w:rsidRPr="004732A8">
        <w:tc>
          <w:tcPr>
            <w:tcW w:w="3085" w:type="dxa"/>
          </w:tcPr>
          <w:p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47348755</w:t>
            </w:r>
          </w:p>
        </w:tc>
      </w:tr>
      <w:tr w:rsidR="008D71AA" w:rsidRPr="004732A8">
        <w:tc>
          <w:tcPr>
            <w:tcW w:w="3085" w:type="dxa"/>
          </w:tcPr>
          <w:p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Š.Náhalku 5338/2, Martin</w:t>
            </w:r>
          </w:p>
        </w:tc>
      </w:tr>
    </w:tbl>
    <w:p w:rsidR="008D71AA" w:rsidRPr="00A55E63" w:rsidRDefault="008D71AA" w:rsidP="00EB55FA">
      <w:pPr>
        <w:spacing w:line="260" w:lineRule="exact"/>
        <w:jc w:val="both"/>
        <w:rPr>
          <w:rFonts w:ascii="Arial" w:hAnsi="Arial" w:cs="Arial"/>
        </w:rPr>
      </w:pPr>
    </w:p>
    <w:p w:rsidR="008D71AA" w:rsidRPr="00A55E63" w:rsidRDefault="008D71AA" w:rsidP="00EB55FA">
      <w:pPr>
        <w:spacing w:line="260" w:lineRule="exact"/>
        <w:jc w:val="both"/>
        <w:rPr>
          <w:rFonts w:ascii="Arial" w:hAnsi="Arial" w:cs="Arial"/>
        </w:rPr>
      </w:pPr>
    </w:p>
    <w:p w:rsidR="008D71AA" w:rsidRPr="00A55E63" w:rsidRDefault="008D71A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8D71AA" w:rsidRPr="00A55E63" w:rsidRDefault="008D71A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D71AA" w:rsidRPr="00A55E63" w:rsidRDefault="008D71A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D71AA" w:rsidRPr="00A55E63" w:rsidRDefault="008D71A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8D71AA" w:rsidRPr="00A55E63" w:rsidRDefault="008D71AA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8D71AA" w:rsidRPr="004732A8">
        <w:tc>
          <w:tcPr>
            <w:tcW w:w="4219" w:type="dxa"/>
          </w:tcPr>
          <w:p w:rsidR="008D71AA" w:rsidRPr="004732A8" w:rsidRDefault="008D71AA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8D71AA" w:rsidRPr="004732A8" w:rsidRDefault="008D71AA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8D71AA" w:rsidRPr="004732A8" w:rsidRDefault="008D71AA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8D71AA" w:rsidRPr="004732A8" w:rsidRDefault="008D71AA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8D71AA" w:rsidRPr="004732A8">
        <w:tc>
          <w:tcPr>
            <w:tcW w:w="4219" w:type="dxa"/>
          </w:tcPr>
          <w:p w:rsidR="008D71AA" w:rsidRPr="004732A8" w:rsidRDefault="008D71AA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8D71AA" w:rsidRPr="00A55E63" w:rsidRDefault="008D71AA" w:rsidP="00AD6C8A">
      <w:pPr>
        <w:spacing w:line="260" w:lineRule="exact"/>
        <w:jc w:val="both"/>
        <w:rPr>
          <w:rFonts w:ascii="Arial" w:hAnsi="Arial" w:cs="Arial"/>
        </w:rPr>
      </w:pPr>
    </w:p>
    <w:p w:rsidR="008D71AA" w:rsidRPr="00A55E63" w:rsidRDefault="008D71AA" w:rsidP="00AD749D">
      <w:pPr>
        <w:spacing w:before="1" w:line="280" w:lineRule="exact"/>
        <w:jc w:val="both"/>
        <w:rPr>
          <w:rFonts w:ascii="Arial" w:hAnsi="Arial" w:cs="Arial"/>
        </w:rPr>
      </w:pPr>
    </w:p>
    <w:p w:rsidR="008D71AA" w:rsidRPr="00A55E63" w:rsidRDefault="008D71AA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8D71AA" w:rsidRPr="00A55E63" w:rsidRDefault="008D71AA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8D71AA" w:rsidRPr="00A55E63" w:rsidRDefault="008D71AA" w:rsidP="00AD749D">
      <w:pPr>
        <w:spacing w:before="11" w:line="260" w:lineRule="exact"/>
        <w:jc w:val="both"/>
        <w:rPr>
          <w:rFonts w:ascii="Arial" w:hAnsi="Arial" w:cs="Arial"/>
        </w:rPr>
      </w:pPr>
    </w:p>
    <w:p w:rsidR="008D71AA" w:rsidRPr="00A55E63" w:rsidRDefault="008D71A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8D71AA" w:rsidRPr="00A55E63" w:rsidRDefault="008D71A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8D71AA" w:rsidRPr="00A55E63" w:rsidRDefault="008D71A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8D71AA" w:rsidRPr="00A55E63" w:rsidRDefault="008D71A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D40276">
        <w:rPr>
          <w:rFonts w:ascii="Arial" w:hAnsi="Arial" w:cs="Arial"/>
          <w:sz w:val="20"/>
          <w:szCs w:val="20"/>
        </w:rPr>
        <w:t>Pri stanovení účtovných odpisov</w:t>
      </w:r>
      <w:r>
        <w:rPr>
          <w:rFonts w:ascii="Arial" w:hAnsi="Arial" w:cs="Arial"/>
          <w:sz w:val="20"/>
          <w:szCs w:val="20"/>
        </w:rPr>
        <w:t xml:space="preserve"> boli použíté daňové odpisy.</w:t>
      </w:r>
    </w:p>
    <w:p w:rsidR="008D71AA" w:rsidRPr="00A55E63" w:rsidRDefault="008D71A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8D71AA" w:rsidRPr="00A55E63" w:rsidRDefault="008D71A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D71AA" w:rsidRPr="00A55E63" w:rsidRDefault="008D71A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8D71AA" w:rsidRPr="00A55E63" w:rsidRDefault="008D71A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8D71AA" w:rsidRPr="00A55E63" w:rsidRDefault="008D71AA" w:rsidP="00AD749D">
      <w:pPr>
        <w:spacing w:before="1" w:line="280" w:lineRule="exact"/>
        <w:jc w:val="both"/>
        <w:rPr>
          <w:rFonts w:ascii="Arial" w:hAnsi="Arial" w:cs="Arial"/>
        </w:rPr>
      </w:pPr>
    </w:p>
    <w:p w:rsidR="008D71AA" w:rsidRPr="00A55E63" w:rsidRDefault="008D71AA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8D71AA" w:rsidRPr="00A55E63" w:rsidRDefault="008D71AA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8D71AA" w:rsidRPr="00A55E63" w:rsidRDefault="008D71AA" w:rsidP="00AD749D">
      <w:pPr>
        <w:spacing w:before="11" w:line="260" w:lineRule="exact"/>
        <w:jc w:val="both"/>
        <w:rPr>
          <w:rFonts w:ascii="Arial" w:hAnsi="Arial" w:cs="Arial"/>
        </w:rPr>
      </w:pPr>
    </w:p>
    <w:p w:rsidR="008D71AA" w:rsidRPr="00A55E63" w:rsidRDefault="008D71A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8D71AA" w:rsidRPr="00A55E63" w:rsidRDefault="008D71A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8D71AA" w:rsidRPr="00A55E63" w:rsidRDefault="008D71A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8D71AA" w:rsidRPr="00A55E63" w:rsidRDefault="008D71A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8D71AA" w:rsidRPr="00A55E63" w:rsidRDefault="008D71A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8D71AA" w:rsidRPr="00A55E63" w:rsidRDefault="008D71A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Default="008D71A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8D71AA" w:rsidRDefault="008D71A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8D71AA" w:rsidRPr="00A55E63" w:rsidRDefault="008D71A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8D71AA" w:rsidRPr="00A55E63" w:rsidRDefault="008D71A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8D71AA" w:rsidRPr="00A55E63" w:rsidRDefault="008D71A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8D71AA" w:rsidRPr="00A55E63" w:rsidRDefault="008D71A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8D71AA" w:rsidRPr="00A55E63" w:rsidRDefault="008D71A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D71AA" w:rsidRPr="00A55E63" w:rsidRDefault="008D71A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8D71AA" w:rsidRPr="00A55E63" w:rsidRDefault="008D71A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8D71AA" w:rsidRPr="00A55E63" w:rsidRDefault="008D71A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8D71AA" w:rsidRPr="00A55E63" w:rsidRDefault="008D71A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8D71AA" w:rsidRPr="00A55E63" w:rsidRDefault="008D71A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8D71AA" w:rsidRPr="00451ED3" w:rsidRDefault="008D71A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8D71AA" w:rsidRPr="00451ED3" w:rsidRDefault="008D71A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Default="008D71A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8D71AA" w:rsidRDefault="008D71A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451ED3" w:rsidRDefault="008D71A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8D71AA" w:rsidRPr="00451ED3" w:rsidRDefault="008D71A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8D71AA" w:rsidRPr="00A55E63" w:rsidRDefault="008D71A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Default="008D71A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8D71AA" w:rsidRPr="00A55E63" w:rsidRDefault="008D71A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8D71AA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1AA" w:rsidRDefault="008D71AA">
      <w:r>
        <w:separator/>
      </w:r>
    </w:p>
  </w:endnote>
  <w:endnote w:type="continuationSeparator" w:id="0">
    <w:p w:rsidR="008D71AA" w:rsidRDefault="008D71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1AA" w:rsidRDefault="008D71AA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6192;visibility:visible;mso-position-horizontal-relative:page;mso-position-vertical-relative:page" filled="f" stroked="f">
          <v:textbox inset="0,0,0,0">
            <w:txbxContent>
              <w:p w:rsidR="008D71AA" w:rsidRDefault="008D71AA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1AA" w:rsidRDefault="008D71AA">
      <w:r>
        <w:separator/>
      </w:r>
    </w:p>
  </w:footnote>
  <w:footnote w:type="continuationSeparator" w:id="0">
    <w:p w:rsidR="008D71AA" w:rsidRDefault="008D71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1AA" w:rsidRDefault="008D71AA">
    <w:pPr>
      <w:pStyle w:val="Header"/>
    </w:pPr>
  </w:p>
  <w:p w:rsidR="008D71AA" w:rsidRDefault="008D71AA">
    <w:pPr>
      <w:pStyle w:val="Header"/>
    </w:pPr>
  </w:p>
  <w:p w:rsidR="008D71AA" w:rsidRDefault="008D71AA">
    <w:pPr>
      <w:pStyle w:val="Header"/>
    </w:pPr>
  </w:p>
  <w:p w:rsidR="008D71AA" w:rsidRPr="00D40276" w:rsidRDefault="008D71AA" w:rsidP="00547B4B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47348755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2023829786</w:t>
    </w:r>
  </w:p>
  <w:p w:rsidR="008D71AA" w:rsidRDefault="008D71AA" w:rsidP="0055784D">
    <w:pPr>
      <w:pStyle w:val="Header"/>
      <w:rPr>
        <w:rFonts w:ascii="Times New Roman" w:hAnsi="Times New Roman"/>
        <w:sz w:val="24"/>
        <w:szCs w:val="24"/>
      </w:rPr>
    </w:pPr>
  </w:p>
  <w:p w:rsidR="008D71AA" w:rsidRDefault="008D71A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B3819"/>
    <w:rsid w:val="000C53AB"/>
    <w:rsid w:val="001406AD"/>
    <w:rsid w:val="001A1B05"/>
    <w:rsid w:val="002401F1"/>
    <w:rsid w:val="002B1541"/>
    <w:rsid w:val="002B348B"/>
    <w:rsid w:val="002C12B4"/>
    <w:rsid w:val="002D7E6D"/>
    <w:rsid w:val="003657F5"/>
    <w:rsid w:val="00373635"/>
    <w:rsid w:val="003A5145"/>
    <w:rsid w:val="003D056F"/>
    <w:rsid w:val="00401155"/>
    <w:rsid w:val="0040583C"/>
    <w:rsid w:val="00451ED3"/>
    <w:rsid w:val="004732A8"/>
    <w:rsid w:val="00494087"/>
    <w:rsid w:val="004A2BF3"/>
    <w:rsid w:val="004D464B"/>
    <w:rsid w:val="004D7A90"/>
    <w:rsid w:val="00547822"/>
    <w:rsid w:val="00547B4B"/>
    <w:rsid w:val="0055784D"/>
    <w:rsid w:val="00560DB1"/>
    <w:rsid w:val="00566B86"/>
    <w:rsid w:val="005E2918"/>
    <w:rsid w:val="00623868"/>
    <w:rsid w:val="00637F73"/>
    <w:rsid w:val="00676DB4"/>
    <w:rsid w:val="006831DF"/>
    <w:rsid w:val="00691F3D"/>
    <w:rsid w:val="00731073"/>
    <w:rsid w:val="007E2277"/>
    <w:rsid w:val="0081389C"/>
    <w:rsid w:val="0083096E"/>
    <w:rsid w:val="00861175"/>
    <w:rsid w:val="008771A6"/>
    <w:rsid w:val="008B6E6D"/>
    <w:rsid w:val="008D0BA3"/>
    <w:rsid w:val="008D71AA"/>
    <w:rsid w:val="00913435"/>
    <w:rsid w:val="00916772"/>
    <w:rsid w:val="009825D8"/>
    <w:rsid w:val="009A27D0"/>
    <w:rsid w:val="009A284D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C6D4C"/>
    <w:rsid w:val="00C01CB7"/>
    <w:rsid w:val="00C07843"/>
    <w:rsid w:val="00C71636"/>
    <w:rsid w:val="00CA1DD8"/>
    <w:rsid w:val="00CC0794"/>
    <w:rsid w:val="00CC3205"/>
    <w:rsid w:val="00CD545D"/>
    <w:rsid w:val="00CE2BDD"/>
    <w:rsid w:val="00D40276"/>
    <w:rsid w:val="00DF6AD0"/>
    <w:rsid w:val="00E1750C"/>
    <w:rsid w:val="00E532AD"/>
    <w:rsid w:val="00E6358F"/>
    <w:rsid w:val="00E70F0E"/>
    <w:rsid w:val="00E82C63"/>
    <w:rsid w:val="00EA5D0C"/>
    <w:rsid w:val="00EB3E32"/>
    <w:rsid w:val="00EB4798"/>
    <w:rsid w:val="00EB55FA"/>
    <w:rsid w:val="00EE5474"/>
    <w:rsid w:val="00EF3D41"/>
    <w:rsid w:val="00F01A01"/>
    <w:rsid w:val="00F404E8"/>
    <w:rsid w:val="00F4354C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541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E2918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2B1541"/>
  </w:style>
  <w:style w:type="paragraph" w:customStyle="1" w:styleId="TableParagraph">
    <w:name w:val="Table Paragraph"/>
    <w:basedOn w:val="Normal"/>
    <w:uiPriority w:val="99"/>
    <w:rsid w:val="002B1541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68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3</Pages>
  <Words>1017</Words>
  <Characters>5800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2019-05-14T15:10:00Z</dcterms:created>
  <dcterms:modified xsi:type="dcterms:W3CDTF">2019-05-14T15:10:00Z</dcterms:modified>
</cp:coreProperties>
</file>