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bookmarkStart w:id="0" w:name="_GoBack"/>
      <w:bookmarkEnd w:id="0"/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31.12.2018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01.01.2018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31.12.2018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M1001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Karpatské námestie 10A, Bratislava - mestská časť Rača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52005925          DIČ:  2120862260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5192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5192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244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118700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118700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4F37B7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52005925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2120862260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4F37B7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5:docId w15:val="{699E5E70-E620-4C48-8809-D5BD229B9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9F4A2-66A5-4A31-B91E-56BBE79A5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F04EF17.dotm</Template>
  <TotalTime>1</TotalTime>
  <Pages>23</Pages>
  <Words>4597</Words>
  <Characters>26203</Characters>
  <Application>Microsoft Office Word</Application>
  <DocSecurity>4</DocSecurity>
  <Lines>218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eko2</cp:lastModifiedBy>
  <cp:revision>2</cp:revision>
  <cp:lastPrinted>2015-01-27T14:36:00Z</cp:lastPrinted>
  <dcterms:created xsi:type="dcterms:W3CDTF">2019-06-25T05:51:00Z</dcterms:created>
  <dcterms:modified xsi:type="dcterms:W3CDTF">2019-06-25T05:51:00Z</dcterms:modified>
</cp:coreProperties>
</file>