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M1001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mestská časť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52005925          DIČ:  2120862260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5192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118700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118700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4F37B7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52005925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2120862260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37B7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5:docId w15:val="{699E5E70-E620-4C48-8809-D5BD229B9B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F9F4A2-66A5-4A31-B91E-56BBE79A5E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F04EF17.dotm</Template>
  <TotalTime>1</TotalTime>
  <Pages>23</Pages>
  <Words>4597</Words>
  <Characters>26203</Characters>
  <Application>Microsoft Office Word</Application>
  <DocSecurity>4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eko2</cp:lastModifiedBy>
  <cp:revision>2</cp:revision>
  <cp:lastPrinted>2015-01-27T14:36:00Z</cp:lastPrinted>
  <dcterms:created xsi:type="dcterms:W3CDTF">2019-06-25T05:51:00Z</dcterms:created>
  <dcterms:modified xsi:type="dcterms:W3CDTF">2019-06-25T05:51:00Z</dcterms:modified>
</cp:coreProperties>
</file>