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VIA OFFI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Karpatské námestie 10A, Bratislava - mestská časť Rača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52008053          DIČ:  2120865758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5226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5226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46300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46300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F26B42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52008053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2120865758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26B42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5:docId w15:val="{9C6ABC81-AB07-4880-9E9F-569DB1FD0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A043C9-0E4C-45CA-8F1C-F1CD2B0E87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2861E9A8.dotm</Template>
  <TotalTime>1</TotalTime>
  <Pages>23</Pages>
  <Words>4596</Words>
  <Characters>26203</Characters>
  <Application>Microsoft Office Word</Application>
  <DocSecurity>4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eko2</cp:lastModifiedBy>
  <cp:revision>2</cp:revision>
  <cp:lastPrinted>2015-01-27T14:36:00Z</cp:lastPrinted>
  <dcterms:created xsi:type="dcterms:W3CDTF">2019-06-25T06:49:00Z</dcterms:created>
  <dcterms:modified xsi:type="dcterms:W3CDTF">2019-06-25T06:49:00Z</dcterms:modified>
</cp:coreProperties>
</file>