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D166C5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D166C5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31. 12. 2016</w:t>
            </w:r>
            <w:r w:rsidR="00D166C5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573272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E51F92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843F68" w:rsidRDefault="00E51F92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843F68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9369AF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</w:t>
                                  </w:r>
                                  <w:r w:rsidR="00202D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843F68" w:rsidRDefault="009369AF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</w:t>
                            </w:r>
                            <w:r w:rsidR="00202DCB">
                              <w:rPr>
                                <w:rFonts w:ascii="Arial" w:hAnsi="Arial" w:cs="Arial"/>
                                <w:noProof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0" t="0" r="0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9369AF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</w:t>
                                  </w:r>
                                  <w:r w:rsidR="00202D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843F68" w:rsidRPr="00391121" w:rsidRDefault="009369AF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</w:t>
                            </w:r>
                            <w:r w:rsidR="00202DCB">
                              <w:rPr>
                                <w:rFonts w:ascii="Arial" w:hAnsi="Arial" w:cs="Arial"/>
                                <w:noProof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E51F92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843F68" w:rsidRDefault="00E51F92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843F68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E51F92">
              <w:rPr>
                <w:color w:val="FFFFFF" w:themeColor="background1"/>
              </w:rPr>
              <w:fldChar w:fldCharType="begin"/>
            </w:r>
            <w:r w:rsidR="00E51F92">
              <w:rPr>
                <w:color w:val="FFFFFF" w:themeColor="background1"/>
              </w:rPr>
              <w:instrText xml:space="preserve"> MERGEFIELD  aSUB_ICO  \* MERGEFORMAT </w:instrText>
            </w:r>
            <w:r w:rsidR="00E51F92">
              <w:rPr>
                <w:color w:val="FFFFFF" w:themeColor="background1"/>
              </w:rPr>
              <w:fldChar w:fldCharType="separate"/>
            </w:r>
            <w:r w:rsidR="00843F68" w:rsidRPr="00D617A2">
              <w:rPr>
                <w:color w:val="FFFFFF" w:themeColor="background1"/>
              </w:rPr>
              <w:t>34100733</w:t>
            </w:r>
            <w:r w:rsidR="00E51F92">
              <w:rPr>
                <w:color w:val="FFFFFF" w:themeColor="background1"/>
              </w:rPr>
              <w:fldChar w:fldCharType="end"/>
            </w:r>
          </w:p>
          <w:p w:rsidR="000669B7" w:rsidRDefault="00E51F92" w:rsidP="007A6FE5">
            <w:pPr>
              <w:pStyle w:val="DIC"/>
            </w:pPr>
            <w:r>
              <w:rPr>
                <w:color w:val="FFFFFF" w:themeColor="background1"/>
              </w:rPr>
              <w:fldChar w:fldCharType="begin"/>
            </w:r>
            <w:r>
              <w:rPr>
                <w:color w:val="FFFFFF" w:themeColor="background1"/>
              </w:rPr>
              <w:instrText xml:space="preserve"> MERGEFIELD  aSUB_DIC  \* MERGEFORMAT </w:instrText>
            </w:r>
            <w:r>
              <w:rPr>
                <w:color w:val="FFFFFF" w:themeColor="background1"/>
              </w:rPr>
              <w:fldChar w:fldCharType="separate"/>
            </w:r>
            <w:r w:rsidR="00843F68" w:rsidRPr="00D617A2">
              <w:rPr>
                <w:color w:val="FFFFFF" w:themeColor="background1"/>
              </w:rPr>
              <w:t>2020404067</w:t>
            </w:r>
            <w:r>
              <w:rPr>
                <w:color w:val="FFFFFF" w:themeColor="background1"/>
              </w:rPr>
              <w:fldChar w:fldCharType="end"/>
            </w:r>
            <w:r w:rsidR="00573272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9369AF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</w:t>
                                  </w:r>
                                  <w:r w:rsidR="00202D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843F68" w:rsidRDefault="009369AF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</w:t>
                            </w:r>
                            <w:r w:rsidR="00202DCB">
                              <w:rPr>
                                <w:rFonts w:ascii="Arial" w:hAnsi="Arial" w:cs="Arial"/>
                                <w:noProof/>
                              </w:rPr>
                              <w:t>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73272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9369AF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</w:t>
                                  </w:r>
                                  <w:r w:rsidR="00202D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843F68" w:rsidRDefault="009369AF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</w:t>
                            </w:r>
                            <w:r w:rsidR="00202DCB">
                              <w:rPr>
                                <w:rFonts w:ascii="Arial" w:hAnsi="Arial" w:cs="Arial"/>
                                <w:noProof/>
                              </w:rPr>
                              <w:t>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73272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E51F92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843F68" w:rsidRDefault="00E51F92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843F68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73272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E51F92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843F68" w:rsidRDefault="00E51F92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843F68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0" t="0" r="0" b="0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9369AF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1.1.2008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843F68" w:rsidRPr="00391121" w:rsidRDefault="009369AF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1.1.2008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aSUB_ICO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aSUB_ICO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aSUB_DIC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aSUB_DIC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0" t="0" r="190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843F6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end"/>
                                  </w:r>
                                  <w:r>
                                    <w:t>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843F68" w:rsidRDefault="00843F68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end"/>
                            </w:r>
                            <w:r>
                              <w:t>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0" t="0" r="9525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843F68" w:rsidP="000669B7">
                                  <w:r>
                                    <w:t>32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843F68" w:rsidRDefault="00843F68" w:rsidP="000669B7">
                            <w:r>
                              <w:t>32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0" t="0" r="9525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843F68" w:rsidP="000669B7">
                                  <w:r>
                                    <w:t>0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843F68" w:rsidRDefault="00843F68" w:rsidP="000669B7">
                            <w:r>
                              <w:t>0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57327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0" t="0" r="190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aSUB_NAZOV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aSUB_NAZOV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57327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Default="00E51F92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843F68" w:rsidRDefault="00E51F92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aSUB_ULICA_CISLO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843F68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0" t="0" r="1905" b="952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aSUB_ULICA_ULICA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aSUB_ULICA_ULICA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57327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0" t="0" r="9525" b="9525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aSUB_MESTO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aSUB_MESTO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0" t="0" r="0" b="9525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aSUB_PSC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aSUB_PSC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57327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0" t="0" r="1905" b="952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E51F9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aSUB_TELEFON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="00843F68"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843F68" w:rsidRPr="00391121" w:rsidRDefault="00E51F9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aSUB_TELEFON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="00843F68" w:rsidRPr="00D617A2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57327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0" t="0" r="1905" b="952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43F68" w:rsidRPr="00391121" w:rsidRDefault="00843F6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843F68" w:rsidRPr="00391121" w:rsidRDefault="00843F6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57327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0" t="0" r="190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bookmarkStart w:id="0" w:name="_GoBack"/>
                                <w:bookmarkEnd w:id="0"/>
                                <w:p w:rsidR="00843F68" w:rsidRPr="00391121" w:rsidRDefault="00843F6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bookmarkStart w:id="1" w:name="_GoBack"/>
                          <w:bookmarkEnd w:id="1"/>
                          <w:p w:rsidR="00843F68" w:rsidRPr="00391121" w:rsidRDefault="00843F6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843F68" w:rsidRPr="0073029B" w:rsidRDefault="00D83C9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26.6.2019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:rsidR="00D83C9B" w:rsidRPr="0073029B" w:rsidRDefault="00D83C9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27.6.2019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573272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1270" b="1270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3F68" w:rsidRPr="007C40F2" w:rsidRDefault="00843F68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843F68" w:rsidRPr="007C40F2" w:rsidRDefault="00843F68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96227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51F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a02005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51F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 s01001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51F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 a01058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51F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s01071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51F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a01100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D166C5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D166C5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E51F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E51F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509.11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237888.38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238397.49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D166C5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D166C5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D166C5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51F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s01400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F92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F92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noProof/>
                <w:sz w:val="18"/>
                <w:szCs w:val="18"/>
              </w:rPr>
              <w:t>9418.80</w:t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-809667.12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819085.92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82.07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371.65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172.72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281.00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E51F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a04550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51F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a04600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181995.47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22609.62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204605.09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843F6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1BE6" w:rsidRDefault="00CA1BE6">
      <w:r>
        <w:separator/>
      </w:r>
    </w:p>
  </w:endnote>
  <w:endnote w:type="continuationSeparator" w:id="0">
    <w:p w:rsidR="00CA1BE6" w:rsidRDefault="00CA1B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3F68" w:rsidRDefault="00843F6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43F68" w:rsidRDefault="00843F68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3F68" w:rsidRPr="00010D38" w:rsidRDefault="00843F6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386F2A">
      <w:rPr>
        <w:rStyle w:val="slostrany"/>
        <w:sz w:val="16"/>
        <w:szCs w:val="16"/>
      </w:rPr>
      <w:t>1</w:t>
    </w:r>
    <w:r w:rsidRPr="00010D38">
      <w:rPr>
        <w:rStyle w:val="slostrany"/>
        <w:sz w:val="16"/>
        <w:szCs w:val="16"/>
      </w:rPr>
      <w:fldChar w:fldCharType="end"/>
    </w:r>
  </w:p>
  <w:p w:rsidR="00843F68" w:rsidRDefault="00843F6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1BE6" w:rsidRDefault="00CA1BE6">
      <w:r>
        <w:separator/>
      </w:r>
    </w:p>
  </w:footnote>
  <w:footnote w:type="continuationSeparator" w:id="0">
    <w:p w:rsidR="00CA1BE6" w:rsidRDefault="00CA1B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E51F92">
            <w:rPr>
              <w:noProof/>
            </w:rPr>
            <w:fldChar w:fldCharType="begin"/>
          </w:r>
          <w:r w:rsidR="00E51F92">
            <w:rPr>
              <w:noProof/>
            </w:rPr>
            <w:instrText xml:space="preserve"> STYLEREF  ICO  \* MERGEFORMAT </w:instrText>
          </w:r>
          <w:r w:rsidR="00E51F92">
            <w:rPr>
              <w:noProof/>
            </w:rPr>
            <w:fldChar w:fldCharType="separate"/>
          </w:r>
          <w:r w:rsidR="00D83C9B">
            <w:rPr>
              <w:noProof/>
            </w:rPr>
            <w:t>34100733</w:t>
          </w:r>
          <w:r w:rsidR="00E51F92">
            <w:rPr>
              <w:noProof/>
            </w:rPr>
            <w:fldChar w:fldCharType="end"/>
          </w:r>
        </w:p>
      </w:tc>
    </w:tr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E51F92">
            <w:rPr>
              <w:noProof/>
            </w:rPr>
            <w:fldChar w:fldCharType="begin"/>
          </w:r>
          <w:r w:rsidR="00E51F92">
            <w:rPr>
              <w:noProof/>
            </w:rPr>
            <w:instrText xml:space="preserve"> STYLEREF  DIC  \* MERGEFORMAT </w:instrText>
          </w:r>
          <w:r w:rsidR="00E51F92">
            <w:rPr>
              <w:noProof/>
            </w:rPr>
            <w:fldChar w:fldCharType="separate"/>
          </w:r>
          <w:r w:rsidR="00D83C9B">
            <w:rPr>
              <w:noProof/>
            </w:rPr>
            <w:t>2020404067</w:t>
          </w:r>
          <w:r w:rsidR="00E51F92">
            <w:rPr>
              <w:noProof/>
            </w:rPr>
            <w:fldChar w:fldCharType="end"/>
          </w:r>
        </w:p>
      </w:tc>
    </w:tr>
  </w:tbl>
  <w:p w:rsidR="00843F68" w:rsidRDefault="00843F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E51F92">
            <w:rPr>
              <w:noProof/>
            </w:rPr>
            <w:fldChar w:fldCharType="begin"/>
          </w:r>
          <w:r w:rsidR="00E51F92">
            <w:rPr>
              <w:noProof/>
            </w:rPr>
            <w:instrText xml:space="preserve"> MERGEFIELD  aSUB_ICO  \* MERGEFORMAT </w:instrText>
          </w:r>
          <w:r w:rsidR="00E51F92">
            <w:rPr>
              <w:noProof/>
            </w:rPr>
            <w:fldChar w:fldCharType="separate"/>
          </w:r>
          <w:r w:rsidR="00962273">
            <w:rPr>
              <w:noProof/>
            </w:rPr>
            <w:t>«aSUB_ICO»</w:t>
          </w:r>
          <w:r w:rsidR="00E51F92">
            <w:rPr>
              <w:noProof/>
            </w:rPr>
            <w:fldChar w:fldCharType="end"/>
          </w:r>
        </w:p>
      </w:tc>
    </w:tr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E51F92">
            <w:rPr>
              <w:noProof/>
            </w:rPr>
            <w:fldChar w:fldCharType="begin"/>
          </w:r>
          <w:r w:rsidR="00E51F92">
            <w:rPr>
              <w:noProof/>
            </w:rPr>
            <w:instrText xml:space="preserve"> MERGEFIELD  aSUB_DIC  \* MERGEFORMAT </w:instrText>
          </w:r>
          <w:r w:rsidR="00E51F92">
            <w:rPr>
              <w:noProof/>
            </w:rPr>
            <w:fldChar w:fldCharType="separate"/>
          </w:r>
          <w:r w:rsidR="00962273">
            <w:rPr>
              <w:noProof/>
            </w:rPr>
            <w:t>«aSUB_DIC»</w:t>
          </w:r>
          <w:r w:rsidR="00E51F92">
            <w:rPr>
              <w:noProof/>
            </w:rPr>
            <w:fldChar w:fldCharType="end"/>
          </w:r>
        </w:p>
      </w:tc>
    </w:tr>
  </w:tbl>
  <w:p w:rsidR="00843F68" w:rsidRDefault="00843F6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1"/>
    <w:docVar w:name="arg2" w:val="driver=asa11;dbf=c:\data\tlmace.db;dbn=tlmace;eng=sql;links=tcpip{ip=192.168.1.36};uid=kovacova;con=finus(10.15);pwd=maria"/>
    <w:docVar w:name="arg3" w:val="0"/>
    <w:docVar w:name="arg4" w:val="C:\Users\user\AppData\Local\Temp\3742312.doc"/>
    <w:docVar w:name="arg5" w:val="4"/>
  </w:docVars>
  <w:rsids>
    <w:rsidRoot w:val="00E52B7C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2DCB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6F2A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64D8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272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3F68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369AF"/>
    <w:rsid w:val="009414CE"/>
    <w:rsid w:val="0094468D"/>
    <w:rsid w:val="00951CD2"/>
    <w:rsid w:val="0096055A"/>
    <w:rsid w:val="00962273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A1BE6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166C5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3C9B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1F92"/>
    <w:rsid w:val="00E52B7C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B6676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C4750A"/>
  <w15:docId w15:val="{9E83387E-A71F-4BF3-A932-3238F3EFC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649E3E-43C1-496C-9C3F-0534E31A8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</TotalTime>
  <Pages>24</Pages>
  <Words>7930</Words>
  <Characters>45204</Characters>
  <Application>Microsoft Office Word</Application>
  <DocSecurity>0</DocSecurity>
  <Lines>376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user</dc:creator>
  <cp:lastModifiedBy>Bytreal</cp:lastModifiedBy>
  <cp:revision>3</cp:revision>
  <cp:lastPrinted>2017-06-29T09:20:00Z</cp:lastPrinted>
  <dcterms:created xsi:type="dcterms:W3CDTF">2019-06-26T08:00:00Z</dcterms:created>
  <dcterms:modified xsi:type="dcterms:W3CDTF">2019-06-28T10:03:00Z</dcterms:modified>
</cp:coreProperties>
</file>