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1"/>
        <w:gridCol w:w="292"/>
        <w:gridCol w:w="328"/>
        <w:gridCol w:w="232"/>
        <w:gridCol w:w="270"/>
        <w:gridCol w:w="237"/>
        <w:gridCol w:w="243"/>
        <w:gridCol w:w="239"/>
        <w:gridCol w:w="246"/>
        <w:gridCol w:w="273"/>
        <w:gridCol w:w="275"/>
        <w:gridCol w:w="244"/>
        <w:gridCol w:w="240"/>
        <w:gridCol w:w="257"/>
        <w:gridCol w:w="227"/>
        <w:gridCol w:w="291"/>
        <w:gridCol w:w="226"/>
        <w:gridCol w:w="211"/>
        <w:gridCol w:w="24"/>
        <w:gridCol w:w="235"/>
        <w:gridCol w:w="342"/>
        <w:gridCol w:w="209"/>
        <w:gridCol w:w="273"/>
        <w:gridCol w:w="280"/>
        <w:gridCol w:w="216"/>
        <w:gridCol w:w="209"/>
        <w:gridCol w:w="160"/>
        <w:gridCol w:w="73"/>
        <w:gridCol w:w="189"/>
        <w:gridCol w:w="67"/>
        <w:gridCol w:w="287"/>
        <w:gridCol w:w="253"/>
        <w:gridCol w:w="257"/>
        <w:gridCol w:w="67"/>
        <w:gridCol w:w="178"/>
        <w:gridCol w:w="73"/>
        <w:gridCol w:w="175"/>
        <w:gridCol w:w="73"/>
        <w:gridCol w:w="180"/>
        <w:gridCol w:w="69"/>
        <w:gridCol w:w="166"/>
        <w:gridCol w:w="249"/>
        <w:gridCol w:w="160"/>
      </w:tblGrid>
      <w:tr w:rsidR="000669B7" w:rsidRPr="0073029B" w:rsidTr="00F455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834" w:type="pct"/>
            <w:gridSpan w:val="4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1C3F51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Príloha č. 3a k opatreniu č. </w:t>
            </w:r>
            <w:r w:rsidR="001C3F51">
              <w:rPr>
                <w:rFonts w:ascii="Arial Narrow" w:hAnsi="Arial Narrow"/>
                <w:sz w:val="22"/>
                <w:szCs w:val="22"/>
                <w:lang w:eastAsia="sk-SK"/>
              </w:rPr>
              <w:t>MF/23378/2014-74</w:t>
            </w: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POZNÁMKY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zostavenej k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</w:t>
            </w:r>
            <w:r w:rsidR="00D166C5">
              <w:rPr>
                <w:rFonts w:ascii="Arial Narrow" w:hAnsi="Arial Narrow"/>
                <w:sz w:val="22"/>
                <w:szCs w:val="22"/>
                <w:lang w:eastAsia="sk-SK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instrText xml:space="preserve"> MERGEFIELD aDEF_DTDO </w:instrText>
            </w:r>
            <w:r w:rsidR="00D166C5">
              <w:rPr>
                <w:rFonts w:ascii="Arial Narrow" w:hAnsi="Arial Narrow"/>
                <w:sz w:val="22"/>
                <w:szCs w:val="22"/>
                <w:lang w:eastAsia="sk-SK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t>31. 12. 2016</w:t>
            </w:r>
            <w:r w:rsidR="00D166C5">
              <w:rPr>
                <w:rFonts w:ascii="Arial Narrow" w:hAnsi="Arial Narrow"/>
                <w:sz w:val="22"/>
                <w:szCs w:val="22"/>
                <w:lang w:eastAsia="sk-SK"/>
              </w:rPr>
              <w:fldChar w:fldCharType="end"/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v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8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903" w:type="pct"/>
            <w:gridSpan w:val="11"/>
            <w:tcBorders>
              <w:left w:val="single" w:sz="6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celých eurách *)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46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538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27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5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573272" w:rsidP="00F4554D">
            <w:pPr>
              <w:ind w:left="-44" w:hanging="27"/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0" t="0" r="0" b="952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E51F92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aDMDO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0.45pt;margin-top:11.5pt;width:38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">
                      <v:textbox>
                        <w:txbxContent>
                          <w:p w:rsidR="00843F68" w:rsidRDefault="00E51F92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aDMDO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843F68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146050</wp:posOffset>
                      </wp:positionV>
                      <wp:extent cx="492760" cy="238125"/>
                      <wp:effectExtent l="0" t="0" r="2540" b="952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9369AF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</w:t>
                                  </w:r>
                                  <w:r w:rsidR="00202DC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414.95pt;margin-top:11.5pt;width:38.8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">
                      <v:textbox>
                        <w:txbxContent>
                          <w:p w:rsidR="00843F68" w:rsidRDefault="009369AF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>201</w:t>
                            </w:r>
                            <w:r w:rsidR="00202DCB">
                              <w:rPr>
                                <w:rFonts w:ascii="Arial" w:hAnsi="Arial" w:cs="Arial"/>
                                <w:noProof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3508375</wp:posOffset>
                      </wp:positionH>
                      <wp:positionV relativeFrom="paragraph">
                        <wp:posOffset>146050</wp:posOffset>
                      </wp:positionV>
                      <wp:extent cx="504190" cy="238125"/>
                      <wp:effectExtent l="0" t="0" r="0" b="952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19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9369AF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</w:t>
                                  </w:r>
                                  <w:r w:rsidR="00202DC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276.25pt;margin-top:11.5pt;width:39.7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">
                      <v:textbox>
                        <w:txbxContent>
                          <w:p w:rsidR="00843F68" w:rsidRPr="00391121" w:rsidRDefault="009369AF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>201</w:t>
                            </w:r>
                            <w:r w:rsidR="00202DCB">
                              <w:rPr>
                                <w:rFonts w:ascii="Arial" w:hAnsi="Arial" w:cs="Arial"/>
                                <w:noProof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0" t="0" r="0" b="952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E51F92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aDMOD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223.2pt;margin-top:11.5pt;width:38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">
                      <v:textbox>
                        <w:txbxContent>
                          <w:p w:rsidR="00843F68" w:rsidRDefault="00E51F92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aDMOD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843F68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                         m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r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m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r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Za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</w:p>
          <w:p w:rsidR="000669B7" w:rsidRPr="007F12E0" w:rsidRDefault="000669B7" w:rsidP="007A6FE5">
            <w:pPr>
              <w:pStyle w:val="ICO"/>
              <w:rPr>
                <w:color w:val="FFFFFF" w:themeColor="background1"/>
              </w:rPr>
            </w:pPr>
            <w:r w:rsidRPr="007F12E0">
              <w:rPr>
                <w:color w:val="FFFFFF" w:themeColor="background1"/>
              </w:rPr>
              <w:t> </w:t>
            </w:r>
            <w:r w:rsidR="00E51F92">
              <w:rPr>
                <w:color w:val="FFFFFF" w:themeColor="background1"/>
              </w:rPr>
              <w:fldChar w:fldCharType="begin"/>
            </w:r>
            <w:r w:rsidR="00E51F92">
              <w:rPr>
                <w:color w:val="FFFFFF" w:themeColor="background1"/>
              </w:rPr>
              <w:instrText xml:space="preserve"> MERGEFIELD  aSUB_ICO  \* MERGEFORMAT </w:instrText>
            </w:r>
            <w:r w:rsidR="00E51F92">
              <w:rPr>
                <w:color w:val="FFFFFF" w:themeColor="background1"/>
              </w:rPr>
              <w:fldChar w:fldCharType="separate"/>
            </w:r>
            <w:r w:rsidR="00843F68" w:rsidRPr="00D617A2">
              <w:rPr>
                <w:color w:val="FFFFFF" w:themeColor="background1"/>
              </w:rPr>
              <w:t>34100733</w:t>
            </w:r>
            <w:r w:rsidR="00E51F92">
              <w:rPr>
                <w:color w:val="FFFFFF" w:themeColor="background1"/>
              </w:rPr>
              <w:fldChar w:fldCharType="end"/>
            </w:r>
          </w:p>
          <w:p w:rsidR="000669B7" w:rsidRDefault="00E51F92" w:rsidP="007A6FE5">
            <w:pPr>
              <w:pStyle w:val="DIC"/>
            </w:pPr>
            <w:r>
              <w:rPr>
                <w:color w:val="FFFFFF" w:themeColor="background1"/>
              </w:rPr>
              <w:fldChar w:fldCharType="begin"/>
            </w:r>
            <w:r>
              <w:rPr>
                <w:color w:val="FFFFFF" w:themeColor="background1"/>
              </w:rPr>
              <w:instrText xml:space="preserve"> MERGEFIELD  aSUB_DIC  \* MERGEFORMAT </w:instrText>
            </w:r>
            <w:r>
              <w:rPr>
                <w:color w:val="FFFFFF" w:themeColor="background1"/>
              </w:rPr>
              <w:fldChar w:fldCharType="separate"/>
            </w:r>
            <w:r w:rsidR="00843F68" w:rsidRPr="00D617A2">
              <w:rPr>
                <w:color w:val="FFFFFF" w:themeColor="background1"/>
              </w:rPr>
              <w:t>2020404067</w:t>
            </w:r>
            <w:r>
              <w:rPr>
                <w:color w:val="FFFFFF" w:themeColor="background1"/>
              </w:rPr>
              <w:fldChar w:fldCharType="end"/>
            </w:r>
            <w:r w:rsidR="00573272"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3529965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0" t="0" r="0" b="952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9369AF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</w:t>
                                  </w:r>
                                  <w:r w:rsidR="00202DC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277.95pt;margin-top:6.65pt;width:38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">
                      <v:textbox>
                        <w:txbxContent>
                          <w:p w:rsidR="00843F68" w:rsidRDefault="009369AF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>201</w:t>
                            </w:r>
                            <w:r w:rsidR="00202DCB">
                              <w:rPr>
                                <w:rFonts w:ascii="Arial" w:hAnsi="Arial" w:cs="Arial"/>
                                <w:noProof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3272"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0" t="0" r="0" b="952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9369AF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</w:t>
                                  </w:r>
                                  <w:r w:rsidR="00202DC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414.95pt;margin-top:6.65pt;width:38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">
                      <v:textbox>
                        <w:txbxContent>
                          <w:p w:rsidR="00843F68" w:rsidRDefault="009369AF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>201</w:t>
                            </w:r>
                            <w:r w:rsidR="00202DCB">
                              <w:rPr>
                                <w:rFonts w:ascii="Arial" w:hAnsi="Arial" w:cs="Arial"/>
                                <w:noProof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3272"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0" t="0" r="0" b="952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E51F92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aDMDO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350.45pt;margin-top:6.65pt;width:38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MIk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">
                      <v:textbox>
                        <w:txbxContent>
                          <w:p w:rsidR="00843F68" w:rsidRDefault="00E51F92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aDMDO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843F68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3272"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0" t="0" r="0" b="952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E51F92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aDMOD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223.2pt;margin-top:6.65pt;width:38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g40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">
                      <v:textbox>
                        <w:txbxContent>
                          <w:p w:rsidR="00843F68" w:rsidRDefault="00E51F92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aDMOD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843F68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tabs>
                <w:tab w:val="left" w:pos="6600"/>
                <w:tab w:val="left" w:pos="6660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Bezprostredne predchádzajúce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025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1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976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573272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13335</wp:posOffset>
                      </wp:positionV>
                      <wp:extent cx="1583690" cy="228600"/>
                      <wp:effectExtent l="0" t="0" r="0" b="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369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9369AF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1.1.2008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5.65pt;margin-top:1.05pt;width:124.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">
                      <v:textbox>
                        <w:txbxContent>
                          <w:p w:rsidR="00843F68" w:rsidRPr="00391121" w:rsidRDefault="009369AF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1.1.2008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28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69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mimoriadna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690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  priebežná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tcBorders>
              <w:top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gridSpan w:val="3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327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573272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141605</wp:posOffset>
                      </wp:positionV>
                      <wp:extent cx="1226820" cy="238125"/>
                      <wp:effectExtent l="0" t="0" r="0" b="952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E51F9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aSUB_ICO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34100733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margin-left:-1.9pt;margin-top:11.15pt;width:96.6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">
                      <v:textbox>
                        <w:txbxContent>
                          <w:p w:rsidR="00843F68" w:rsidRPr="00391121" w:rsidRDefault="00E51F9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aSUB_ICO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D617A2">
                              <w:rPr>
                                <w:rFonts w:ascii="Arial" w:hAnsi="Arial" w:cs="Arial"/>
                                <w:noProof/>
                              </w:rPr>
                              <w:t>34100733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IČO</w:t>
            </w:r>
          </w:p>
        </w:tc>
        <w:tc>
          <w:tcPr>
            <w:tcW w:w="18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573272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141605</wp:posOffset>
                      </wp:positionV>
                      <wp:extent cx="1270635" cy="247015"/>
                      <wp:effectExtent l="0" t="0" r="5715" b="127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E51F9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aSUB_DIC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2020404067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.3pt;margin-top:11.15pt;width:100.05pt;height:19.4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">
                      <v:textbox style="mso-fit-shape-to-text:t">
                        <w:txbxContent>
                          <w:p w:rsidR="00843F68" w:rsidRPr="00391121" w:rsidRDefault="00E51F9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aSUB_DIC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D617A2">
                              <w:rPr>
                                <w:rFonts w:ascii="Arial" w:hAnsi="Arial" w:cs="Arial"/>
                                <w:noProof/>
                              </w:rPr>
                              <w:t>2020404067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07" w:type="pct"/>
            <w:gridSpan w:val="8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 xml:space="preserve">Kód SK NACE </w:t>
            </w:r>
          </w:p>
        </w:tc>
        <w:tc>
          <w:tcPr>
            <w:tcW w:w="157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573272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0</wp:posOffset>
                      </wp:positionV>
                      <wp:extent cx="455295" cy="238125"/>
                      <wp:effectExtent l="0" t="0" r="1905" b="952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843F68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aSUB_SKNACE12  \* MERGEFORMAT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t>68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margin-left:4.25pt;margin-top:0;width:35.8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">
                      <v:textbox>
                        <w:txbxContent>
                          <w:p w:rsidR="00843F68" w:rsidRDefault="00843F68" w:rsidP="000669B7">
                            <w:r>
                              <w:fldChar w:fldCharType="begin"/>
                            </w:r>
                            <w:r>
                              <w:instrText xml:space="preserve"> MERGEFIELD  aSUB_SKNACE12  \* MERGEFORMAT </w:instrText>
                            </w:r>
                            <w:r>
                              <w:fldChar w:fldCharType="end"/>
                            </w:r>
                            <w:r>
                              <w:t>68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noWrap/>
          </w:tcPr>
          <w:p w:rsidR="000669B7" w:rsidRPr="0073029B" w:rsidRDefault="00573272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635</wp:posOffset>
                      </wp:positionV>
                      <wp:extent cx="409575" cy="238125"/>
                      <wp:effectExtent l="0" t="0" r="9525" b="952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843F68" w:rsidP="000669B7">
                                  <w:r>
                                    <w:t>32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aSUB_SKNACE34  \* MERGEFORMAT 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margin-left:-3.55pt;margin-top:.05pt;width:32.2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">
                      <v:textbox>
                        <w:txbxContent>
                          <w:p w:rsidR="00843F68" w:rsidRDefault="00843F68" w:rsidP="000669B7">
                            <w:r>
                              <w:t>32</w:t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aSUB_SKNACE34  \* MERGEFORMAT 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573272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0</wp:posOffset>
                      </wp:positionV>
                      <wp:extent cx="409575" cy="238125"/>
                      <wp:effectExtent l="0" t="0" r="9525" b="952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843F68" w:rsidP="000669B7">
                                  <w:r>
                                    <w:t>0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aSUB_SKNACE5  \* MERGEFORMAT 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margin-left:-.7pt;margin-top:0;width:32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">
                      <v:textbox>
                        <w:txbxContent>
                          <w:p w:rsidR="00843F68" w:rsidRDefault="00843F68" w:rsidP="000669B7">
                            <w:r>
                              <w:t>0</w:t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aSUB_SKNACE5  \* MERGEFORMAT 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87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573272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62865</wp:posOffset>
                      </wp:positionV>
                      <wp:extent cx="5846445" cy="238125"/>
                      <wp:effectExtent l="0" t="0" r="1905" b="952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E51F9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aSUB_NAZOV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BYTREAL Tlmače s.r.o.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margin-left:-1.9pt;margin-top:4.95pt;width:460.3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H2CLA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">
                      <v:textbox>
                        <w:txbxContent>
                          <w:p w:rsidR="00843F68" w:rsidRPr="00391121" w:rsidRDefault="00E51F9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aSUB_NAZOV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D617A2">
                              <w:rPr>
                                <w:rFonts w:ascii="Arial" w:hAnsi="Arial" w:cs="Arial"/>
                                <w:noProof/>
                              </w:rPr>
                              <w:t>BYTREAL Tlmače s.r.o.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Sídlo účtovnej jednotky</w:t>
            </w:r>
          </w:p>
          <w:p w:rsidR="000669B7" w:rsidRPr="0073029B" w:rsidRDefault="00573272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4871720</wp:posOffset>
                      </wp:positionH>
                      <wp:positionV relativeFrom="paragraph">
                        <wp:posOffset>135890</wp:posOffset>
                      </wp:positionV>
                      <wp:extent cx="950595" cy="238125"/>
                      <wp:effectExtent l="0" t="0" r="1905" b="952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05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Default="00E51F92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aSUB_ULICA_CISLO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margin-left:383.6pt;margin-top:10.7pt;width:74.8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">
                      <v:textbox>
                        <w:txbxContent>
                          <w:p w:rsidR="00843F68" w:rsidRDefault="00E51F92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aSUB_ULICA_CISLO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843F68">
                              <w:rPr>
                                <w:rFonts w:ascii="Arial" w:hAnsi="Arial" w:cs="Arial"/>
                                <w:noProof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135890</wp:posOffset>
                      </wp:positionV>
                      <wp:extent cx="4474845" cy="238125"/>
                      <wp:effectExtent l="0" t="0" r="1905" b="952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E51F9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aSUB_ULICA_ULICA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Kotlárska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margin-left:-1.9pt;margin-top:10.7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">
                      <v:textbox>
                        <w:txbxContent>
                          <w:p w:rsidR="00843F68" w:rsidRPr="00391121" w:rsidRDefault="00E51F9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aSUB_ULICA_ULICA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D617A2">
                              <w:rPr>
                                <w:rFonts w:ascii="Arial" w:hAnsi="Arial" w:cs="Arial"/>
                                <w:noProof/>
                              </w:rPr>
                              <w:t>Kotlárska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433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573272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8890</wp:posOffset>
                      </wp:positionV>
                      <wp:extent cx="4619625" cy="238125"/>
                      <wp:effectExtent l="0" t="0" r="9525" b="952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E51F9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aSUB_MESTO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Tlmače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202" style="position:absolute;margin-left:94.7pt;margin-top:.7pt;width:363.7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">
                      <v:textbox>
                        <w:txbxContent>
                          <w:p w:rsidR="00843F68" w:rsidRPr="00391121" w:rsidRDefault="00E51F9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aSUB_MESTO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D617A2">
                              <w:rPr>
                                <w:rFonts w:ascii="Arial" w:hAnsi="Arial" w:cs="Arial"/>
                                <w:noProof/>
                              </w:rPr>
                              <w:t>Tlmače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8890</wp:posOffset>
                      </wp:positionV>
                      <wp:extent cx="1131570" cy="238125"/>
                      <wp:effectExtent l="0" t="0" r="0" b="952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E51F9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aSUB_PSC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93521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type="#_x0000_t202" style="position:absolute;margin-left:-1.9pt;margin-top:.7pt;width:89.1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YnXKwIAAFg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">
                      <v:textbox>
                        <w:txbxContent>
                          <w:p w:rsidR="00843F68" w:rsidRPr="00391121" w:rsidRDefault="00E51F9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aSUB_PSC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D617A2">
                              <w:rPr>
                                <w:rFonts w:ascii="Arial" w:hAnsi="Arial" w:cs="Arial"/>
                                <w:noProof/>
                              </w:rPr>
                              <w:t>93521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05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573272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5715</wp:posOffset>
                      </wp:positionV>
                      <wp:extent cx="2436495" cy="238125"/>
                      <wp:effectExtent l="0" t="0" r="1905" b="952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E51F9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aSUB_TELEFON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="00843F68"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036/6340192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type="#_x0000_t202" style="position:absolute;margin-left:-1.9pt;margin-top:.45pt;width:191.8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">
                      <v:textbox>
                        <w:txbxContent>
                          <w:p w:rsidR="00843F68" w:rsidRPr="00391121" w:rsidRDefault="00E51F9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aSUB_TELEFON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="00843F68" w:rsidRPr="00D617A2">
                              <w:rPr>
                                <w:rFonts w:ascii="Arial" w:hAnsi="Arial" w:cs="Arial"/>
                                <w:noProof/>
                              </w:rPr>
                              <w:t>036/6340192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573272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5715</wp:posOffset>
                      </wp:positionV>
                      <wp:extent cx="3350895" cy="238125"/>
                      <wp:effectExtent l="0" t="0" r="1905" b="952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08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F68" w:rsidRPr="00391121" w:rsidRDefault="00843F68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margin-left:7.4pt;margin-top:.45pt;width:263.8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">
                      <v:textbox>
                        <w:txbxContent>
                          <w:p w:rsidR="00843F68" w:rsidRPr="00391121" w:rsidRDefault="00843F68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573272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-10160</wp:posOffset>
                      </wp:positionV>
                      <wp:extent cx="5846445" cy="238125"/>
                      <wp:effectExtent l="0" t="0" r="190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bookmarkStart w:id="0" w:name="_GoBack"/>
                                <w:bookmarkEnd w:id="0"/>
                                <w:p w:rsidR="00843F68" w:rsidRPr="00391121" w:rsidRDefault="00843F68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7" type="#_x0000_t202" style="position:absolute;margin-left:-1.9pt;margin-top:-.8pt;width:460.3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C5Kw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">
                      <v:textbox>
                        <w:txbxContent>
                          <w:bookmarkStart w:id="1" w:name="_GoBack"/>
                          <w:bookmarkEnd w:id="1"/>
                          <w:p w:rsidR="00843F68" w:rsidRPr="00391121" w:rsidRDefault="00843F68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850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Zostavené dňa:</w:t>
            </w:r>
          </w:p>
          <w:p w:rsidR="00843F68" w:rsidRPr="0073029B" w:rsidRDefault="00D83C9B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26.6.2019</w:t>
            </w:r>
          </w:p>
        </w:tc>
        <w:tc>
          <w:tcPr>
            <w:tcW w:w="123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5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0669B7" w:rsidRPr="0073029B" w:rsidTr="00787135">
        <w:trPr>
          <w:trHeight w:val="848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Schválené dňa:</w:t>
            </w:r>
          </w:p>
          <w:p w:rsidR="00D83C9B" w:rsidRPr="0073029B" w:rsidRDefault="00D83C9B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27.6.2019</w:t>
            </w:r>
          </w:p>
        </w:tc>
        <w:tc>
          <w:tcPr>
            <w:tcW w:w="1233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15" w:type="pct"/>
            <w:gridSpan w:val="1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</w:tbl>
    <w:p w:rsidR="000669B7" w:rsidRPr="0073029B" w:rsidRDefault="00573272" w:rsidP="000669B7">
      <w:pPr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0" t="0" r="1270" b="127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3F68" w:rsidRPr="007C40F2" w:rsidRDefault="00843F68" w:rsidP="000669B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48" type="#_x0000_t202" style="position:absolute;left:0;text-align:left;margin-left:68.2pt;margin-top:.1pt;width:11.9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">
                <v:textbox inset="0,0,1.5mm">
                  <w:txbxContent>
                    <w:p w:rsidR="00843F68" w:rsidRPr="007C40F2" w:rsidRDefault="00843F68" w:rsidP="000669B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669B7" w:rsidRPr="0073029B">
        <w:rPr>
          <w:rFonts w:ascii="Arial Narrow" w:hAnsi="Arial Narrow"/>
          <w:sz w:val="22"/>
          <w:szCs w:val="22"/>
        </w:rPr>
        <w:t xml:space="preserve">*) Vyznačuje sa    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 xml:space="preserve"> </w:t>
      </w:r>
    </w:p>
    <w:p w:rsidR="000669B7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7E4E98" w:rsidRDefault="007E4E98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  <w:r w:rsidRPr="0073029B">
        <w:rPr>
          <w:rFonts w:ascii="Arial Narrow" w:hAnsi="Arial Narrow"/>
          <w:sz w:val="28"/>
          <w:szCs w:val="28"/>
        </w:rPr>
        <w:lastRenderedPageBreak/>
        <w:t>A. Informácie o účtovnej jednotke</w:t>
      </w: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p01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Pr="0073029B">
        <w:rPr>
          <w:rFonts w:ascii="Arial Narrow" w:hAnsi="Arial Narrow"/>
          <w:sz w:val="22"/>
          <w:szCs w:val="22"/>
        </w:rPr>
        <w:t>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2596"/>
        <w:gridCol w:w="2821"/>
      </w:tblGrid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D45B56" w:rsidRDefault="000669B7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45B56">
              <w:rPr>
                <w:rFonts w:ascii="Arial Narrow" w:hAnsi="Arial Narrow"/>
                <w:bCs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highlight w:val="green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962273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  <w:highlight w:val="green"/>
              </w:rPr>
            </w:pPr>
            <w:r>
              <w:rPr>
                <w:rFonts w:ascii="Arial Narrow" w:hAnsi="Arial Narrow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p02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C. Informácie o konsolidovanom celku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p06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E. Informácie o použitých účtovných zásadách a účtovných metódach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F. Informácie o údajoch vykázaných na strane aktív súvahy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="005572BC">
        <w:rPr>
          <w:rFonts w:ascii="Arial Narrow" w:hAnsi="Arial Narrow"/>
          <w:sz w:val="22"/>
          <w:szCs w:val="22"/>
        </w:rPr>
        <w:t xml:space="preserve"> </w:t>
      </w:r>
      <w:r w:rsidR="005572BC" w:rsidRPr="0073029B">
        <w:rPr>
          <w:rFonts w:ascii="Arial Narrow" w:hAnsi="Arial Narrow"/>
          <w:sz w:val="22"/>
          <w:szCs w:val="22"/>
        </w:rPr>
        <w:t>prílohy č. 3</w:t>
      </w:r>
      <w:r w:rsidR="000669B7" w:rsidRPr="0073029B">
        <w:rPr>
          <w:rFonts w:ascii="Arial Narrow" w:hAnsi="Arial Narrow"/>
          <w:sz w:val="22"/>
          <w:szCs w:val="22"/>
        </w:rPr>
        <w:t> časti F. písm. a) o dlhodobom nehmotnom majetku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5"/>
        <w:gridCol w:w="891"/>
        <w:gridCol w:w="706"/>
        <w:gridCol w:w="880"/>
        <w:gridCol w:w="918"/>
        <w:gridCol w:w="6"/>
        <w:gridCol w:w="28"/>
        <w:gridCol w:w="824"/>
        <w:gridCol w:w="30"/>
        <w:gridCol w:w="31"/>
        <w:gridCol w:w="14"/>
        <w:gridCol w:w="632"/>
        <w:gridCol w:w="1126"/>
        <w:gridCol w:w="1111"/>
      </w:tblGrid>
      <w:tr w:rsidR="000669B7" w:rsidRPr="0073029B" w:rsidTr="00F4554D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E51F92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a02005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p09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5"/>
        <w:gridCol w:w="891"/>
        <w:gridCol w:w="706"/>
        <w:gridCol w:w="879"/>
        <w:gridCol w:w="901"/>
        <w:gridCol w:w="10"/>
        <w:gridCol w:w="14"/>
        <w:gridCol w:w="842"/>
        <w:gridCol w:w="9"/>
        <w:gridCol w:w="16"/>
        <w:gridCol w:w="690"/>
        <w:gridCol w:w="1127"/>
        <w:gridCol w:w="1112"/>
      </w:tblGrid>
      <w:tr w:rsidR="000669B7" w:rsidRPr="0073029B" w:rsidTr="00F4554D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E51F92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 s01001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7"/>
        <w:gridCol w:w="2925"/>
      </w:tblGrid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nehmotný majetok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4</w:t>
      </w:r>
      <w:r w:rsidR="000669B7" w:rsidRPr="0073029B">
        <w:rPr>
          <w:rFonts w:ascii="Arial Narrow" w:hAnsi="Arial Narrow"/>
          <w:sz w:val="22"/>
          <w:szCs w:val="22"/>
        </w:rPr>
        <w:t>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a) o dlhodobom hmotnom majetku</w:t>
      </w:r>
      <w:r w:rsidR="000669B7" w:rsidRPr="0073029B">
        <w:rPr>
          <w:rFonts w:ascii="Arial Narrow" w:hAnsi="Arial Narrow"/>
          <w:sz w:val="22"/>
          <w:szCs w:val="22"/>
        </w:rPr>
        <w:tab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27"/>
        <w:gridCol w:w="10"/>
        <w:gridCol w:w="6"/>
        <w:gridCol w:w="808"/>
        <w:gridCol w:w="11"/>
        <w:gridCol w:w="14"/>
        <w:gridCol w:w="11"/>
        <w:gridCol w:w="647"/>
        <w:gridCol w:w="11"/>
        <w:gridCol w:w="14"/>
        <w:gridCol w:w="1051"/>
        <w:gridCol w:w="11"/>
        <w:gridCol w:w="25"/>
        <w:gridCol w:w="28"/>
        <w:gridCol w:w="17"/>
        <w:gridCol w:w="741"/>
        <w:gridCol w:w="10"/>
        <w:gridCol w:w="20"/>
        <w:gridCol w:w="14"/>
        <w:gridCol w:w="20"/>
        <w:gridCol w:w="793"/>
        <w:gridCol w:w="8"/>
        <w:gridCol w:w="14"/>
        <w:gridCol w:w="51"/>
        <w:gridCol w:w="785"/>
        <w:gridCol w:w="20"/>
        <w:gridCol w:w="11"/>
        <w:gridCol w:w="616"/>
        <w:gridCol w:w="14"/>
        <w:gridCol w:w="17"/>
        <w:gridCol w:w="1048"/>
        <w:gridCol w:w="669"/>
      </w:tblGrid>
      <w:tr w:rsidR="000669B7" w:rsidRPr="0073029B" w:rsidTr="00F4554D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155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E51F92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 a01058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23091.17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46182.34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65210.00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111392.34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46182.34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65210.00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111392.34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p12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63"/>
        <w:gridCol w:w="821"/>
        <w:gridCol w:w="14"/>
        <w:gridCol w:w="28"/>
        <w:gridCol w:w="697"/>
        <w:gridCol w:w="14"/>
        <w:gridCol w:w="14"/>
        <w:gridCol w:w="1045"/>
        <w:gridCol w:w="14"/>
        <w:gridCol w:w="9"/>
        <w:gridCol w:w="33"/>
        <w:gridCol w:w="836"/>
        <w:gridCol w:w="14"/>
        <w:gridCol w:w="14"/>
        <w:gridCol w:w="849"/>
        <w:gridCol w:w="14"/>
        <w:gridCol w:w="14"/>
        <w:gridCol w:w="28"/>
        <w:gridCol w:w="738"/>
        <w:gridCol w:w="28"/>
        <w:gridCol w:w="627"/>
        <w:gridCol w:w="28"/>
        <w:gridCol w:w="1031"/>
        <w:gridCol w:w="669"/>
      </w:tblGrid>
      <w:tr w:rsidR="000669B7" w:rsidRPr="0073029B" w:rsidTr="00F4554D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155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E51F92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s01071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751F5F" w:rsidP="000669B7">
      <w:pPr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5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>. Informácie k </w:t>
      </w:r>
      <w:r w:rsidRPr="0073029B">
        <w:rPr>
          <w:rFonts w:ascii="Arial Narrow" w:hAnsi="Arial Narrow"/>
          <w:b/>
          <w:bCs/>
          <w:sz w:val="22"/>
          <w:szCs w:val="22"/>
        </w:rPr>
        <w:t>príloh</w:t>
      </w:r>
      <w:r>
        <w:rPr>
          <w:rFonts w:ascii="Arial Narrow" w:hAnsi="Arial Narrow"/>
          <w:b/>
          <w:bCs/>
          <w:sz w:val="22"/>
          <w:szCs w:val="22"/>
        </w:rPr>
        <w:t>e</w:t>
      </w:r>
      <w:r w:rsidRPr="0073029B">
        <w:rPr>
          <w:rFonts w:ascii="Arial Narrow" w:hAnsi="Arial Narrow"/>
          <w:b/>
          <w:bCs/>
          <w:sz w:val="22"/>
          <w:szCs w:val="22"/>
        </w:rPr>
        <w:t xml:space="preserve"> č. 3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 xml:space="preserve">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1"/>
        <w:gridCol w:w="3241"/>
      </w:tblGrid>
      <w:tr w:rsidR="000669B7" w:rsidRPr="0073029B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751F5F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6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Pr="0073029B">
        <w:rPr>
          <w:rFonts w:ascii="Arial Narrow" w:hAnsi="Arial Narrow"/>
          <w:sz w:val="22"/>
          <w:szCs w:val="22"/>
        </w:rPr>
        <w:t>príloh</w:t>
      </w:r>
      <w:r>
        <w:rPr>
          <w:rFonts w:ascii="Arial Narrow" w:hAnsi="Arial Narrow"/>
          <w:sz w:val="22"/>
          <w:szCs w:val="22"/>
        </w:rPr>
        <w:t>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j) o  dlhodobom finančnom majetku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2"/>
        <w:gridCol w:w="951"/>
        <w:gridCol w:w="11"/>
        <w:gridCol w:w="1239"/>
        <w:gridCol w:w="46"/>
        <w:gridCol w:w="836"/>
        <w:gridCol w:w="28"/>
        <w:gridCol w:w="15"/>
        <w:gridCol w:w="724"/>
        <w:gridCol w:w="14"/>
        <w:gridCol w:w="727"/>
        <w:gridCol w:w="12"/>
        <w:gridCol w:w="11"/>
        <w:gridCol w:w="884"/>
        <w:gridCol w:w="10"/>
        <w:gridCol w:w="15"/>
        <w:gridCol w:w="746"/>
        <w:gridCol w:w="12"/>
        <w:gridCol w:w="870"/>
        <w:gridCol w:w="599"/>
      </w:tblGrid>
      <w:tr w:rsidR="000669B7" w:rsidRPr="0073029B" w:rsidTr="00F4554D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:rsidTr="00F4554D">
        <w:trPr>
          <w:trHeight w:val="195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E51F92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a01100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3"/>
        <w:gridCol w:w="953"/>
        <w:gridCol w:w="29"/>
        <w:gridCol w:w="1246"/>
        <w:gridCol w:w="24"/>
        <w:gridCol w:w="32"/>
        <w:gridCol w:w="776"/>
        <w:gridCol w:w="32"/>
        <w:gridCol w:w="7"/>
        <w:gridCol w:w="11"/>
        <w:gridCol w:w="709"/>
        <w:gridCol w:w="22"/>
        <w:gridCol w:w="12"/>
        <w:gridCol w:w="662"/>
        <w:gridCol w:w="56"/>
        <w:gridCol w:w="22"/>
        <w:gridCol w:w="12"/>
        <w:gridCol w:w="921"/>
        <w:gridCol w:w="6"/>
        <w:gridCol w:w="14"/>
        <w:gridCol w:w="722"/>
        <w:gridCol w:w="16"/>
        <w:gridCol w:w="866"/>
        <w:gridCol w:w="599"/>
      </w:tblGrid>
      <w:tr w:rsidR="000669B7" w:rsidRPr="0073029B" w:rsidTr="00F4554D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:rsidTr="00F4554D">
        <w:trPr>
          <w:trHeight w:val="83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387060" w:rsidRPr="0073029B" w:rsidRDefault="00387060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7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m) o dlhodobom finančnom majetku </w:t>
      </w:r>
    </w:p>
    <w:tbl>
      <w:tblPr>
        <w:tblW w:w="498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9"/>
        <w:gridCol w:w="3164"/>
      </w:tblGrid>
      <w:tr w:rsidR="000669B7" w:rsidRPr="0073029B" w:rsidTr="00387060">
        <w:trPr>
          <w:trHeight w:val="149"/>
          <w:jc w:val="center"/>
        </w:trPr>
        <w:tc>
          <w:tcPr>
            <w:tcW w:w="59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387060">
        <w:trPr>
          <w:trHeight w:val="219"/>
          <w:jc w:val="center"/>
        </w:trPr>
        <w:tc>
          <w:tcPr>
            <w:tcW w:w="5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8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k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1241"/>
        <w:gridCol w:w="1479"/>
        <w:gridCol w:w="1479"/>
        <w:gridCol w:w="1479"/>
        <w:gridCol w:w="1479"/>
      </w:tblGrid>
      <w:tr w:rsidR="000669B7" w:rsidRPr="0073029B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Bežné účtovné obdobie </w:t>
            </w:r>
          </w:p>
        </w:tc>
      </w:tr>
      <w:tr w:rsidR="000669B7" w:rsidRPr="0073029B" w:rsidTr="00F4554D">
        <w:trPr>
          <w:trHeight w:val="1394"/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</w:t>
            </w:r>
            <w:r w:rsidRPr="0073029B">
              <w:br/>
              <w:t xml:space="preserve"> vlastného imania ÚJ, v ktorej má ÚJ </w:t>
            </w:r>
            <w:r w:rsidRPr="0073029B">
              <w:lastRenderedPageBreak/>
              <w:t>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Účtovná hodnota DFM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Dcérske účtovné jednotky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Účtovné jednotky s podstatným vplyvom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Ostatné realizovateľné CP a podiely  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Obstarávaný DFM na účely vykonania vplyvu v inej ÚJ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A00889" w:rsidP="00A00889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DFM </w: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>
        <w:rPr>
          <w:rFonts w:ascii="Arial Narrow" w:hAnsi="Arial Narrow"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sz w:val="22"/>
          <w:szCs w:val="22"/>
        </w:rPr>
        <w:t xml:space="preserve">k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5"/>
        <w:gridCol w:w="906"/>
        <w:gridCol w:w="1144"/>
        <w:gridCol w:w="1144"/>
        <w:gridCol w:w="977"/>
        <w:gridCol w:w="1312"/>
        <w:gridCol w:w="1144"/>
      </w:tblGrid>
      <w:tr w:rsidR="000669B7" w:rsidRPr="0073029B" w:rsidTr="00F4554D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</w:t>
            </w:r>
            <w:r w:rsidRPr="0073029B">
              <w:br/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Vyradenie dlhového CP </w:t>
            </w:r>
            <w:r w:rsidRPr="0073029B">
              <w:br/>
              <w:t xml:space="preserve">z účtovníctva 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v 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konci účtovného obdobia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rokov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</w:t>
            </w:r>
            <w:r w:rsidRPr="0073029B">
              <w:rPr>
                <w:rFonts w:ascii="Arial Narrow" w:hAnsi="Arial Narrow"/>
                <w:sz w:val="22"/>
                <w:szCs w:val="22"/>
              </w:rPr>
              <w:t>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Dlhové CP držané do splatnosti spolu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4"/>
        <w:gridCol w:w="1430"/>
        <w:gridCol w:w="1119"/>
        <w:gridCol w:w="1091"/>
        <w:gridCol w:w="1398"/>
        <w:gridCol w:w="1280"/>
      </w:tblGrid>
      <w:tr w:rsidR="000669B7" w:rsidRPr="0073029B" w:rsidTr="00F4554D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Vyradenie pôžičky z účtovníctva v 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 konci účtovného obdobia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 rokov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o) o opravných položkách k zásobám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5"/>
        <w:gridCol w:w="1147"/>
        <w:gridCol w:w="1064"/>
        <w:gridCol w:w="1642"/>
        <w:gridCol w:w="1712"/>
        <w:gridCol w:w="1172"/>
      </w:tblGrid>
      <w:tr w:rsidR="000669B7" w:rsidRPr="0073029B" w:rsidTr="00F4554D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  <w:p w:rsidR="000669B7" w:rsidRPr="0073029B" w:rsidRDefault="000669B7" w:rsidP="00F4554D">
            <w:pPr>
              <w:pStyle w:val="TopHeader"/>
            </w:pPr>
            <w:r w:rsidRPr="0073029B">
              <w:t>Tvorba 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:rsidTr="00F4554D">
        <w:trPr>
          <w:trHeight w:hRule="exact" w:val="277"/>
          <w:jc w:val="center"/>
        </w:trPr>
        <w:tc>
          <w:tcPr>
            <w:tcW w:w="2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a</w: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Poskytnuté preddavky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1"/>
        <w:gridCol w:w="2961"/>
      </w:tblGrid>
      <w:tr w:rsidR="000669B7" w:rsidRPr="0073029B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</w:t>
            </w:r>
          </w:p>
        </w:tc>
      </w:tr>
      <w:tr w:rsidR="000669B7" w:rsidRPr="0073029B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F4554D" w:rsidRDefault="000669B7" w:rsidP="000669B7">
      <w:pPr>
        <w:pStyle w:val="Nzov"/>
        <w:jc w:val="both"/>
        <w:rPr>
          <w:rFonts w:ascii="Arial Narrow" w:hAnsi="Arial Narrow"/>
          <w:b w:val="0"/>
          <w:sz w:val="22"/>
          <w:szCs w:val="22"/>
        </w:rPr>
      </w:pPr>
    </w:p>
    <w:p w:rsidR="000669B7" w:rsidRPr="00F4554D" w:rsidRDefault="00D166C5" w:rsidP="000669B7">
      <w:pPr>
        <w:rPr>
          <w:rFonts w:ascii="Arial Narrow" w:hAnsi="Arial Narrow"/>
          <w:sz w:val="22"/>
          <w:szCs w:val="22"/>
        </w:rPr>
      </w:pPr>
      <w:r w:rsidRPr="00F4554D">
        <w:rPr>
          <w:rFonts w:ascii="Arial Narrow" w:hAnsi="Arial Narrow"/>
          <w:sz w:val="22"/>
          <w:szCs w:val="22"/>
        </w:rPr>
        <w:fldChar w:fldCharType="begin"/>
      </w:r>
      <w:r w:rsidR="000669B7" w:rsidRPr="00F4554D">
        <w:rPr>
          <w:rFonts w:ascii="Arial Narrow" w:hAnsi="Arial Narrow"/>
          <w:sz w:val="22"/>
          <w:szCs w:val="22"/>
        </w:rPr>
        <w:instrText xml:space="preserve"> MERGEFIELD p22 </w:instrText>
      </w:r>
      <w:r w:rsidRPr="00F4554D"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p) o zásobách, na </w:t>
      </w:r>
      <w:r w:rsidR="001F68D9">
        <w:rPr>
          <w:rFonts w:ascii="Arial Narrow" w:hAnsi="Arial Narrow"/>
          <w:sz w:val="22"/>
          <w:szCs w:val="22"/>
        </w:rPr>
        <w:t>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8"/>
      </w:tblGrid>
      <w:tr w:rsidR="000669B7" w:rsidRPr="0073029B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223C24" w:rsidRPr="0073029B" w:rsidRDefault="00223C24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28560E" w:rsidRDefault="00D166C5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28560E">
        <w:rPr>
          <w:rFonts w:ascii="Arial Narrow" w:hAnsi="Arial Narrow"/>
          <w:b w:val="0"/>
          <w:sz w:val="22"/>
          <w:szCs w:val="22"/>
        </w:rPr>
        <w:fldChar w:fldCharType="begin"/>
      </w:r>
      <w:r w:rsidR="000669B7" w:rsidRPr="0028560E">
        <w:rPr>
          <w:rFonts w:ascii="Arial Narrow" w:hAnsi="Arial Narrow"/>
          <w:b w:val="0"/>
          <w:sz w:val="22"/>
          <w:szCs w:val="22"/>
        </w:rPr>
        <w:instrText xml:space="preserve"> MERGEFIELD p23 </w:instrText>
      </w:r>
      <w:r w:rsidRPr="0028560E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q) o zákazkovej výrobe a o zákazkovej výstavbe nehnuteľnosti určenej na predaj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6"/>
        <w:gridCol w:w="2072"/>
        <w:gridCol w:w="2101"/>
        <w:gridCol w:w="2143"/>
      </w:tblGrid>
      <w:tr w:rsidR="000669B7" w:rsidRPr="0073029B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10"/>
        <w:gridCol w:w="2487"/>
        <w:gridCol w:w="2845"/>
      </w:tblGrid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2033"/>
        <w:gridCol w:w="1990"/>
        <w:gridCol w:w="2151"/>
      </w:tblGrid>
      <w:tr w:rsidR="000669B7" w:rsidRPr="0073029B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:rsidTr="00F4554D">
        <w:trPr>
          <w:trHeight w:val="98"/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a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7"/>
        <w:gridCol w:w="2628"/>
        <w:gridCol w:w="2707"/>
      </w:tblGrid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r)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259"/>
        <w:gridCol w:w="1119"/>
        <w:gridCol w:w="1678"/>
        <w:gridCol w:w="1817"/>
        <w:gridCol w:w="1283"/>
      </w:tblGrid>
      <w:tr w:rsidR="000669B7" w:rsidRPr="0073029B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a </w:t>
            </w:r>
            <w:r w:rsidR="00F8061C">
              <w:rPr>
                <w:rFonts w:ascii="Arial Narrow" w:hAnsi="Arial Narrow"/>
                <w:sz w:val="22"/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B85E76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B85E76" w:rsidRPr="00B85E76">
        <w:rPr>
          <w:rFonts w:ascii="Arial Narrow" w:hAnsi="Arial Narrow"/>
          <w:sz w:val="22"/>
          <w:szCs w:val="22"/>
        </w:rPr>
        <w:t xml:space="preserve"> </w:t>
      </w:r>
      <w:r w:rsidR="00B85E76">
        <w:rPr>
          <w:rFonts w:ascii="Arial Narrow" w:hAnsi="Arial Narrow"/>
          <w:sz w:val="22"/>
          <w:szCs w:val="22"/>
        </w:rPr>
        <w:t>prílohe</w:t>
      </w:r>
      <w:r w:rsidR="00B85E76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s) o </w:t>
      </w:r>
      <w:r w:rsidR="00B85E76">
        <w:rPr>
          <w:rFonts w:ascii="Arial Narrow" w:hAnsi="Arial Narrow"/>
          <w:sz w:val="22"/>
          <w:szCs w:val="22"/>
        </w:rPr>
        <w:t>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7"/>
        <w:gridCol w:w="1985"/>
        <w:gridCol w:w="1985"/>
        <w:gridCol w:w="1995"/>
      </w:tblGrid>
      <w:tr w:rsidR="000669B7" w:rsidRPr="0073029B" w:rsidTr="005C0183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Pohľadávky spolu</w:t>
            </w:r>
          </w:p>
        </w:tc>
      </w:tr>
      <w:tr w:rsidR="000669B7" w:rsidRPr="0073029B" w:rsidTr="005C0183">
        <w:trPr>
          <w:trHeight w:hRule="exact" w:val="227"/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Dlhodobé pohľadávky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E51F92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a04225b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E51F92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a04225bc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spoločníkom, </w:t>
            </w:r>
            <w:r w:rsidR="00F8061C">
              <w:rPr>
                <w:rFonts w:ascii="Arial Narrow" w:hAnsi="Arial Narrow"/>
                <w:sz w:val="22"/>
                <w:szCs w:val="22"/>
              </w:rPr>
              <w:t>č</w:t>
            </w:r>
            <w:r w:rsidRPr="0073029B">
              <w:rPr>
                <w:rFonts w:ascii="Arial Narrow" w:hAnsi="Arial Narrow"/>
                <w:sz w:val="22"/>
                <w:szCs w:val="22"/>
              </w:rPr>
              <w:t>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a04228bc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a04229bc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</w:t>
            </w:r>
          </w:p>
        </w:tc>
      </w:tr>
      <w:tr w:rsidR="000669B7" w:rsidRPr="0073029B" w:rsidTr="005C0183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a04231bc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a04232bc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a04233bc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a04234bc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a04235bc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5C0183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5C0183" w:rsidRPr="005C0183">
        <w:rPr>
          <w:rFonts w:ascii="Arial Narrow" w:hAnsi="Arial Narrow"/>
          <w:sz w:val="22"/>
          <w:szCs w:val="22"/>
        </w:rPr>
        <w:t xml:space="preserve"> </w:t>
      </w:r>
      <w:r w:rsidR="005C0183">
        <w:rPr>
          <w:rFonts w:ascii="Arial Narrow" w:hAnsi="Arial Narrow"/>
          <w:sz w:val="22"/>
          <w:szCs w:val="22"/>
        </w:rPr>
        <w:t>prílohe</w:t>
      </w:r>
      <w:r w:rsidR="005C0183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t) a u) o pohľadávkach zabezpečených záložným právom a</w:t>
      </w:r>
      <w:r w:rsidR="005C0183">
        <w:rPr>
          <w:rFonts w:ascii="Arial Narrow" w:hAnsi="Arial Narrow"/>
          <w:sz w:val="22"/>
          <w:szCs w:val="22"/>
        </w:rPr>
        <w:t>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4"/>
        <w:gridCol w:w="2656"/>
        <w:gridCol w:w="2262"/>
      </w:tblGrid>
      <w:tr w:rsidR="000669B7" w:rsidRPr="0073029B" w:rsidTr="00894FE1">
        <w:trPr>
          <w:jc w:val="center"/>
        </w:trPr>
        <w:tc>
          <w:tcPr>
            <w:tcW w:w="42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predmetu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pohľadávky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17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w) o krátkodobom finančnom majetku </w:t>
      </w: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5"/>
        <w:gridCol w:w="2625"/>
        <w:gridCol w:w="2302"/>
      </w:tblGrid>
      <w:tr w:rsidR="000669B7" w:rsidRPr="0073029B" w:rsidTr="00F4554D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509.11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554FC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Bežné </w:t>
            </w:r>
            <w:r w:rsidR="00554FC2">
              <w:rPr>
                <w:rFonts w:ascii="Arial Narrow" w:hAnsi="Arial Narrow"/>
                <w:sz w:val="22"/>
                <w:szCs w:val="22"/>
              </w:rPr>
              <w:t>účty v banke alebo v pobočke zahraničnej 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237888.38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554FC2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238397.49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s04254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193BAE" w:rsidRDefault="00D166C5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begin"/>
      </w:r>
      <w:r w:rsidR="000669B7" w:rsidRPr="00193BAE">
        <w:rPr>
          <w:rFonts w:ascii="Arial Narrow" w:hAnsi="Arial Narrow"/>
          <w:b w:val="0"/>
          <w:bCs w:val="0"/>
          <w:sz w:val="22"/>
          <w:szCs w:val="22"/>
        </w:rPr>
        <w:instrText xml:space="preserve"> MERGEFIELD p32 </w:instrText>
      </w: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end"/>
      </w: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1"/>
        <w:gridCol w:w="1251"/>
        <w:gridCol w:w="1020"/>
        <w:gridCol w:w="972"/>
        <w:gridCol w:w="972"/>
        <w:gridCol w:w="1686"/>
      </w:tblGrid>
      <w:tr w:rsidR="008D2421" w:rsidRPr="0073029B" w:rsidTr="00DE1422">
        <w:trPr>
          <w:jc w:val="center"/>
        </w:trPr>
        <w:tc>
          <w:tcPr>
            <w:tcW w:w="32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Krátkodobý  finančný majetok</w:t>
            </w:r>
          </w:p>
        </w:tc>
        <w:tc>
          <w:tcPr>
            <w:tcW w:w="6024" w:type="dxa"/>
            <w:gridSpan w:val="5"/>
            <w:tcBorders>
              <w:top w:val="single" w:sz="12" w:space="0" w:color="auto"/>
            </w:tcBorders>
          </w:tcPr>
          <w:p w:rsidR="008D2421" w:rsidRPr="0073029B" w:rsidRDefault="008D2421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02E" w:rsidRDefault="008D2421" w:rsidP="00F4554D">
            <w:pPr>
              <w:pStyle w:val="TopHeader"/>
            </w:pPr>
            <w:r w:rsidRPr="0073029B">
              <w:t>Stav </w:t>
            </w:r>
          </w:p>
          <w:p w:rsidR="008D2421" w:rsidRPr="0073029B" w:rsidRDefault="008D2421" w:rsidP="00F4554D">
            <w:pPr>
              <w:pStyle w:val="TopHeader"/>
            </w:pPr>
            <w:r w:rsidRPr="0073029B">
              <w:t>na začiatku účtovného obdobia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Prírastky</w:t>
            </w:r>
          </w:p>
          <w:p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Úbytky</w:t>
            </w:r>
          </w:p>
          <w:p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CA1" w:rsidRDefault="00456CA1" w:rsidP="00F4554D">
            <w:pPr>
              <w:pStyle w:val="TopHeader"/>
            </w:pPr>
          </w:p>
          <w:p w:rsidR="008D2421" w:rsidRPr="0073029B" w:rsidRDefault="008D2421" w:rsidP="00F4554D">
            <w:pPr>
              <w:pStyle w:val="TopHeader"/>
            </w:pPr>
            <w:r>
              <w:t>Presuny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0202E" w:rsidRPr="0073029B" w:rsidTr="00DE1422">
        <w:trPr>
          <w:trHeight w:val="74"/>
          <w:jc w:val="center"/>
        </w:trPr>
        <w:tc>
          <w:tcPr>
            <w:tcW w:w="32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a03261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fldChar w:fldCharType="begin"/>
      </w:r>
      <w:r w:rsidR="000669B7">
        <w:rPr>
          <w:rFonts w:ascii="Arial Narrow" w:hAnsi="Arial Narrow"/>
          <w:sz w:val="22"/>
          <w:szCs w:val="22"/>
          <w:lang w:eastAsia="sk-SK"/>
        </w:rPr>
        <w:instrText xml:space="preserve"> MERGEFIELD p33 </w:instrText>
      </w:r>
      <w:r>
        <w:rPr>
          <w:rFonts w:ascii="Arial Narrow" w:hAnsi="Arial Narrow"/>
          <w:sz w:val="22"/>
          <w:szCs w:val="22"/>
          <w:lang w:eastAsia="sk-SK"/>
        </w:rPr>
        <w:fldChar w:fldCharType="end"/>
      </w: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>1</w:t>
      </w:r>
      <w:r w:rsidR="006923C5">
        <w:rPr>
          <w:rFonts w:ascii="Arial Narrow" w:hAnsi="Arial Narrow"/>
          <w:sz w:val="22"/>
          <w:szCs w:val="22"/>
          <w:lang w:eastAsia="sk-SK"/>
        </w:rPr>
        <w:t>8</w:t>
      </w:r>
      <w:r w:rsidRPr="0073029B">
        <w:rPr>
          <w:rFonts w:ascii="Arial Narrow" w:hAnsi="Arial Narrow"/>
          <w:sz w:val="22"/>
          <w:szCs w:val="22"/>
          <w:lang w:eastAsia="sk-SK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1147"/>
        <w:gridCol w:w="816"/>
        <w:gridCol w:w="1587"/>
        <w:gridCol w:w="1698"/>
        <w:gridCol w:w="1103"/>
      </w:tblGrid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 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 OP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vyradenia majetku z účtovníctva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 OP na konci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1"/>
        <w:gridCol w:w="2471"/>
      </w:tblGrid>
      <w:tr w:rsidR="000669B7" w:rsidRPr="0073029B" w:rsidTr="008965F0">
        <w:trPr>
          <w:trHeight w:val="397"/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za bežné účtovné obdobie</w:t>
            </w:r>
          </w:p>
        </w:tc>
      </w:tr>
      <w:tr w:rsidR="000669B7" w:rsidRPr="0073029B" w:rsidTr="008965F0">
        <w:trPr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Krátkodobý  finančný majetok, na ktorý bolo zriadené záložné právo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08"/>
        <w:gridCol w:w="1927"/>
        <w:gridCol w:w="2219"/>
        <w:gridCol w:w="1588"/>
      </w:tblGrid>
      <w:tr w:rsidR="000669B7" w:rsidRPr="0073029B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Zvýšenie/ zníženie hodnoty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Vplyv ocenenia</w:t>
            </w:r>
            <w:r w:rsidRPr="0073029B">
              <w:br/>
              <w:t xml:space="preserve">na výsledok </w:t>
            </w:r>
            <w:r w:rsidRPr="0073029B">
              <w:lastRenderedPageBreak/>
              <w:t>hospodárenia 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Vplyv ocenenia</w:t>
            </w:r>
            <w:r w:rsidRPr="0073029B">
              <w:br/>
              <w:t>na vlastné imanie</w:t>
            </w:r>
          </w:p>
        </w:tc>
      </w:tr>
      <w:tr w:rsidR="000669B7" w:rsidRPr="0073029B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z</w:t>
      </w:r>
      <w:r w:rsidR="006923C5">
        <w:rPr>
          <w:rFonts w:ascii="Arial Narrow" w:hAnsi="Arial Narrow"/>
          <w:sz w:val="22"/>
          <w:szCs w:val="22"/>
        </w:rPr>
        <w:t>c</w:t>
      </w:r>
      <w:r w:rsidRPr="0073029B">
        <w:rPr>
          <w:rFonts w:ascii="Arial Narrow" w:hAnsi="Arial Narrow"/>
          <w:sz w:val="22"/>
          <w:szCs w:val="22"/>
        </w:rPr>
        <w:t>)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669B7" w:rsidRPr="0073029B" w:rsidTr="00F4554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:rsidTr="00F4554D">
        <w:trPr>
          <w:trHeight w:val="7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a) tretiemu bodu o rozdelení účtovného zisku alebo o vysporiadaní účtovnej straty 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59"/>
        <w:gridCol w:w="2283"/>
      </w:tblGrid>
      <w:tr w:rsidR="000669B7" w:rsidRPr="0073029B" w:rsidTr="00F4554D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FD553E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FD553E" w:rsidRDefault="00D166C5" w:rsidP="000669B7">
      <w:pPr>
        <w:rPr>
          <w:rFonts w:ascii="Arial Narrow" w:hAnsi="Arial Narrow"/>
          <w:sz w:val="22"/>
          <w:szCs w:val="22"/>
        </w:rPr>
      </w:pPr>
      <w:r w:rsidRPr="00FD553E">
        <w:rPr>
          <w:rFonts w:ascii="Arial Narrow" w:hAnsi="Arial Narrow"/>
          <w:sz w:val="22"/>
          <w:szCs w:val="22"/>
        </w:rPr>
        <w:fldChar w:fldCharType="begin"/>
      </w:r>
      <w:r w:rsidR="000669B7" w:rsidRPr="00FD553E">
        <w:rPr>
          <w:rFonts w:ascii="Arial Narrow" w:hAnsi="Arial Narrow"/>
          <w:sz w:val="22"/>
          <w:szCs w:val="22"/>
        </w:rPr>
        <w:instrText xml:space="preserve"> MERGEFIELD p40 </w:instrText>
      </w:r>
      <w:r w:rsidRPr="00FD553E"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59"/>
        <w:gridCol w:w="2283"/>
      </w:tblGrid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spoločníkmi</w:t>
            </w:r>
            <w:r w:rsidR="000D57C3">
              <w:rPr>
                <w:rFonts w:ascii="Arial Narrow" w:hAnsi="Arial Narrow"/>
                <w:sz w:val="22"/>
                <w:szCs w:val="22"/>
              </w:rPr>
              <w:t>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</w:p>
    <w:p w:rsidR="000669B7" w:rsidRPr="000053B0" w:rsidRDefault="00D166C5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0053B0">
        <w:rPr>
          <w:rFonts w:ascii="Arial Narrow" w:hAnsi="Arial Narrow"/>
          <w:b w:val="0"/>
          <w:sz w:val="22"/>
          <w:szCs w:val="22"/>
        </w:rPr>
        <w:fldChar w:fldCharType="begin"/>
      </w:r>
      <w:r w:rsidR="000669B7" w:rsidRPr="000053B0">
        <w:rPr>
          <w:rFonts w:ascii="Arial Narrow" w:hAnsi="Arial Narrow"/>
          <w:b w:val="0"/>
          <w:sz w:val="22"/>
          <w:szCs w:val="22"/>
        </w:rPr>
        <w:instrText xml:space="preserve"> MERGEFIELD p41 </w:instrText>
      </w:r>
      <w:r w:rsidRPr="000053B0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b) o rezervách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20"/>
        <w:gridCol w:w="1662"/>
        <w:gridCol w:w="984"/>
        <w:gridCol w:w="13"/>
        <w:gridCol w:w="959"/>
        <w:gridCol w:w="27"/>
        <w:gridCol w:w="977"/>
        <w:gridCol w:w="1402"/>
      </w:tblGrid>
      <w:tr w:rsidR="000669B7" w:rsidRPr="0073029B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 aTxt01401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 aTxt01402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 aTxt01403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 aTxt01404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0B015D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0B015D" w:rsidRPr="000B015D">
              <w:rPr>
                <w:rFonts w:ascii="Arial Narrow" w:hAnsi="Arial Narrow"/>
                <w:bCs/>
                <w:sz w:val="22"/>
                <w:szCs w:val="22"/>
              </w:rPr>
              <w:instrText xml:space="preserve"> MERGEFIELD  aTxt01405 </w:instrText>
            </w: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aTxt01412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aTxt01413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aTxt01415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aTxt01416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0B015D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0B015D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0B015D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lastRenderedPageBreak/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20"/>
        <w:gridCol w:w="1662"/>
        <w:gridCol w:w="984"/>
        <w:gridCol w:w="13"/>
        <w:gridCol w:w="959"/>
        <w:gridCol w:w="27"/>
        <w:gridCol w:w="977"/>
        <w:gridCol w:w="1402"/>
      </w:tblGrid>
      <w:tr w:rsidR="000669B7" w:rsidRPr="0073029B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E51F92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s01400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aTxt01401s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aTxt01402s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aTxt01403s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aTxt01404s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MERGEFIELD aTxt01405s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aTxt01415s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aTxt01416s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F9573B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F9573B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F9573B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24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c) a d)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0669B7" w:rsidRPr="0073029B" w:rsidTr="00F4554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E51F92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instrText xml:space="preserve"> MERGEFIELD  a04431s12  \* MERGEFORMAT </w:instrText>
            </w: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D166C5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E51BAB"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D166C5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E51BAB"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E51F92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instrText xml:space="preserve"> MERGEFIELD  a04430s12  \* MERGEFORMAT </w:instrText>
            </w: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noProof/>
                <w:sz w:val="18"/>
                <w:szCs w:val="18"/>
              </w:rPr>
              <w:t>9418.80</w:t>
            </w: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a04430s2 </w:instrTex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-809667.12</w: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E51BAB" w:rsidRPr="0073029B" w:rsidTr="00F4554D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D166C5" w:rsidP="00D71752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E51BAB" w:rsidRPr="00F571F6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a04430s1 </w:instrTex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819085.92</w: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spacing w:after="120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v) a časti G. písm. f) o odloženej daňovej pohľadávke alebo o odloženom daňovom záväzku</w:t>
      </w:r>
    </w:p>
    <w:p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289"/>
        <w:gridCol w:w="2367"/>
        <w:gridCol w:w="2386"/>
      </w:tblGrid>
      <w:tr w:rsidR="000669B7" w:rsidRPr="0073029B" w:rsidTr="00F4554D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Názov 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6C6361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Zaúčtovaná  ako </w:t>
            </w:r>
            <w:r w:rsidR="006C6361">
              <w:rPr>
                <w:rFonts w:ascii="Arial Narrow" w:hAnsi="Arial Narrow"/>
                <w:sz w:val="22"/>
                <w:szCs w:val="22"/>
              </w:rPr>
              <w:t>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511BB9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511BB9">
        <w:trPr>
          <w:trHeight w:val="345"/>
        </w:trPr>
        <w:tc>
          <w:tcPr>
            <w:tcW w:w="21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11BB9" w:rsidRPr="0073029B" w:rsidTr="00511BB9">
        <w:trPr>
          <w:trHeight w:val="34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BB9" w:rsidRPr="0073029B" w:rsidRDefault="00511BB9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g)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85"/>
        <w:gridCol w:w="2424"/>
        <w:gridCol w:w="2433"/>
      </w:tblGrid>
      <w:tr w:rsidR="000669B7" w:rsidRPr="0073029B" w:rsidTr="00F4554D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82.07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371.65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172.72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281.00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7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h)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3"/>
        <w:gridCol w:w="1382"/>
        <w:gridCol w:w="1382"/>
        <w:gridCol w:w="1382"/>
        <w:gridCol w:w="1382"/>
      </w:tblGrid>
      <w:tr w:rsidR="000669B7" w:rsidRPr="0073029B" w:rsidTr="00F4554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405CD9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28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i) o bankových úveroch, pôžičkách a krátkodobých finančných výpomociach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07"/>
        <w:gridCol w:w="771"/>
        <w:gridCol w:w="864"/>
        <w:gridCol w:w="1068"/>
        <w:gridCol w:w="1576"/>
        <w:gridCol w:w="1213"/>
        <w:gridCol w:w="1543"/>
      </w:tblGrid>
      <w:tr w:rsidR="005E5AD7" w:rsidRPr="0073029B" w:rsidTr="002578DE">
        <w:trPr>
          <w:trHeight w:val="99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:rsidR="005E5AD7" w:rsidRPr="0073029B" w:rsidRDefault="005E5AD7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AD7" w:rsidRDefault="005E5AD7" w:rsidP="00F4554D">
            <w:pPr>
              <w:pStyle w:val="TopHeader"/>
            </w:pPr>
          </w:p>
          <w:p w:rsidR="005E5AD7" w:rsidRPr="0073029B" w:rsidRDefault="005E5AD7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45"/>
          <w:jc w:val="center"/>
        </w:trPr>
        <w:tc>
          <w:tcPr>
            <w:tcW w:w="2068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6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497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2"/>
        <w:gridCol w:w="771"/>
        <w:gridCol w:w="892"/>
        <w:gridCol w:w="1056"/>
        <w:gridCol w:w="1295"/>
        <w:gridCol w:w="1157"/>
        <w:gridCol w:w="1954"/>
      </w:tblGrid>
      <w:tr w:rsidR="002D450E" w:rsidRPr="0073029B" w:rsidTr="00330AB1">
        <w:trPr>
          <w:trHeight w:val="99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:rsidR="002D450E" w:rsidRPr="0073029B" w:rsidRDefault="002D450E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450E" w:rsidRDefault="002D450E" w:rsidP="00F4554D">
            <w:pPr>
              <w:pStyle w:val="TopHeader"/>
            </w:pPr>
          </w:p>
          <w:p w:rsidR="002D450E" w:rsidRPr="0073029B" w:rsidRDefault="002D450E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finančné výpomoci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D450E" w:rsidRPr="0073029B" w:rsidTr="00330AB1">
        <w:trPr>
          <w:trHeight w:val="345"/>
          <w:jc w:val="center"/>
        </w:trPr>
        <w:tc>
          <w:tcPr>
            <w:tcW w:w="1927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405CD9" w:rsidP="000669B7">
      <w:pPr>
        <w:pStyle w:val="Nzov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 G. písm. k) o významných položkách derivátov za bežné účtovné obdobie 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53"/>
        <w:gridCol w:w="1454"/>
        <w:gridCol w:w="14"/>
        <w:gridCol w:w="1576"/>
        <w:gridCol w:w="2145"/>
      </w:tblGrid>
      <w:tr w:rsidR="000669B7" w:rsidRPr="0073029B" w:rsidTr="00F4554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Dohodnutá cena  podkladového nástroja</w:t>
            </w:r>
          </w:p>
        </w:tc>
      </w:tr>
      <w:tr w:rsidR="000669B7" w:rsidRPr="0073029B" w:rsidTr="00F4554D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106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44"/>
        <w:gridCol w:w="1388"/>
        <w:gridCol w:w="969"/>
        <w:gridCol w:w="1392"/>
        <w:gridCol w:w="1449"/>
      </w:tblGrid>
      <w:tr w:rsidR="000669B7" w:rsidRPr="0073029B" w:rsidTr="00F4554D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Zmena reálnej hodnoty </w:t>
            </w:r>
            <w:r w:rsidRPr="0073029B">
              <w:br/>
              <w:t>(+/-) s 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Zmena reálnej hodnoty (+/-) s vplyvom na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</w:tr>
      <w:tr w:rsidR="000669B7" w:rsidRPr="0073029B" w:rsidTr="00F4554D">
        <w:trPr>
          <w:trHeight w:val="149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405CD9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405CD9" w:rsidRPr="00405CD9">
        <w:rPr>
          <w:rFonts w:ascii="Arial Narrow" w:hAnsi="Arial Narrow"/>
          <w:sz w:val="22"/>
          <w:szCs w:val="22"/>
        </w:rPr>
        <w:t xml:space="preserve"> </w:t>
      </w:r>
      <w:r w:rsidR="00405CD9">
        <w:rPr>
          <w:rFonts w:ascii="Arial Narrow" w:hAnsi="Arial Narrow"/>
          <w:sz w:val="22"/>
          <w:szCs w:val="22"/>
        </w:rPr>
        <w:t>prílohe</w:t>
      </w:r>
      <w:r w:rsidR="00405C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l)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60"/>
        <w:gridCol w:w="1931"/>
        <w:gridCol w:w="1951"/>
      </w:tblGrid>
      <w:tr w:rsidR="000669B7" w:rsidRPr="0073029B" w:rsidTr="00F4554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Reálna hodnota</w:t>
            </w:r>
          </w:p>
        </w:tc>
      </w:tr>
      <w:tr w:rsidR="000669B7" w:rsidRPr="0073029B" w:rsidTr="00F4554D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167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m)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669B7" w:rsidRPr="0073029B" w:rsidTr="00F4554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:rsidTr="00F4554D">
        <w:trPr>
          <w:trHeight w:val="151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  <w:r w:rsidRPr="00AB4291">
        <w:rPr>
          <w:rFonts w:ascii="Arial Narrow" w:hAnsi="Arial Narrow"/>
          <w:b w:val="0"/>
          <w:sz w:val="22"/>
          <w:szCs w:val="22"/>
        </w:rPr>
        <w:fldChar w:fldCharType="begin"/>
      </w:r>
      <w:r w:rsidR="000669B7" w:rsidRPr="00AB4291">
        <w:rPr>
          <w:rFonts w:ascii="Arial Narrow" w:hAnsi="Arial Narrow"/>
          <w:b w:val="0"/>
          <w:sz w:val="22"/>
          <w:szCs w:val="22"/>
        </w:rPr>
        <w:instrText xml:space="preserve"> MERGEFIELD p54 </w:instrText>
      </w:r>
      <w:r w:rsidRPr="00AB4291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AB4291" w:rsidRDefault="000669B7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b)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59"/>
        <w:gridCol w:w="1111"/>
        <w:gridCol w:w="1082"/>
        <w:gridCol w:w="1279"/>
        <w:gridCol w:w="1406"/>
        <w:gridCol w:w="1705"/>
      </w:tblGrid>
      <w:tr w:rsidR="000669B7" w:rsidRPr="0073029B" w:rsidTr="00F4554D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Zmena stavu vnútroorganizačných zásob </w:t>
            </w:r>
          </w:p>
        </w:tc>
      </w:tr>
      <w:tr w:rsidR="000669B7" w:rsidRPr="0073029B" w:rsidTr="00F4554D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144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73029B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E51F92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a04550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s04550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Manká a 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E51F92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a04600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vnútroorga-nizačných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g)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669B7" w:rsidRPr="0073029B" w:rsidTr="00F4554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181995.47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22609.62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204605.09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5A0A25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5A0A25" w:rsidRPr="005A0A25" w:rsidRDefault="005A0A25" w:rsidP="005A0A25">
      <w:pPr>
        <w:pStyle w:val="Nzov"/>
        <w:keepNext/>
        <w:jc w:val="left"/>
        <w:outlineLvl w:val="0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Pr="0036548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časti </w:t>
      </w:r>
      <w:r>
        <w:rPr>
          <w:rFonts w:ascii="Arial Narrow" w:hAnsi="Arial Narrow"/>
          <w:sz w:val="22"/>
          <w:szCs w:val="22"/>
        </w:rPr>
        <w:t xml:space="preserve">I. </w:t>
      </w:r>
      <w:r w:rsidRPr="005A0A25">
        <w:rPr>
          <w:rFonts w:ascii="Arial Narrow" w:hAnsi="Arial Narrow"/>
          <w:sz w:val="22"/>
          <w:szCs w:val="22"/>
        </w:rPr>
        <w:t>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5A0A25" w:rsidRPr="003F477D" w:rsidTr="00843F68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843F6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843F6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843F68">
            <w:pPr>
              <w:rPr>
                <w:b/>
                <w:szCs w:val="22"/>
              </w:rPr>
            </w:pPr>
            <w:r w:rsidRPr="005A0A25">
              <w:rPr>
                <w:rFonts w:ascii="Arial Narrow" w:hAnsi="Arial Narrow"/>
                <w:b/>
                <w:bCs/>
                <w:sz w:val="22"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A0A25" w:rsidRPr="003F477D" w:rsidRDefault="005A0A25" w:rsidP="005A0A25">
      <w:pPr>
        <w:pStyle w:val="Nzov"/>
        <w:jc w:val="left"/>
        <w:rPr>
          <w:szCs w:val="22"/>
        </w:rPr>
      </w:pPr>
    </w:p>
    <w:p w:rsidR="000669B7" w:rsidRPr="0073029B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35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>
        <w:rPr>
          <w:rFonts w:ascii="Arial Narrow" w:hAnsi="Arial Narrow"/>
          <w:sz w:val="22"/>
          <w:szCs w:val="22"/>
        </w:rPr>
        <w:t> 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písm. a) až e)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669B7" w:rsidRPr="0073029B" w:rsidTr="00F4554D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p60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A0A25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36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5A0A2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 písm. f) a g)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68"/>
        <w:gridCol w:w="1943"/>
        <w:gridCol w:w="648"/>
        <w:gridCol w:w="647"/>
        <w:gridCol w:w="1942"/>
        <w:gridCol w:w="647"/>
        <w:gridCol w:w="647"/>
      </w:tblGrid>
      <w:tr w:rsidR="000669B7" w:rsidRPr="0073029B" w:rsidTr="00F4554D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Výsledok hospodárenia pred 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Vysvetlivky:</w:t>
      </w: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(1) </w:t>
      </w:r>
      <w:r w:rsidR="00D532A4" w:rsidRPr="00D532A4">
        <w:rPr>
          <w:rFonts w:ascii="Arial Narrow" w:hAnsi="Arial Narrow"/>
          <w:sz w:val="22"/>
          <w:szCs w:val="22"/>
        </w:rPr>
        <w:t>Daňové identifikačné číslo sa vyplňuje, ak ho má účtovná jednotka pridelené.</w:t>
      </w: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lastRenderedPageBreak/>
        <w:t xml:space="preserve">(2)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Identifikačné číslo organizácie (IČO) sa vyplňuje podľa Registra organizácií vedeného Štatistickým úradom Slovenskej republiky.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(3)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Kód SK NACE sa vypĺňa podľa vyhlášky Štatistického úradu Slovenskej republiky č. 306/2007 Z. z., ktorou sa vydáva Štatistická klasifikácia ekonomických činností.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(4)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Údaje, ktorými sú číslo telefónu, číslo faxu, e-mailová adresa, podpisový záznam osoby zodpovednej za vedenie účtovníctva a podpisový záznam osoby zodpovednej za zostavenie účtovnej závierky, sú dobrovoľne vypĺňanými údajmi.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(5)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V bodoch č. 2, 4 a 6 sa prvotným ocenením majetku rozumie jeho ocenenie podľa § 25 zákona.</w:t>
      </w:r>
      <w:r w:rsidRPr="0073029B">
        <w:rPr>
          <w:rFonts w:ascii="Arial Narrow" w:hAnsi="Arial Narrow"/>
          <w:sz w:val="22"/>
          <w:szCs w:val="22"/>
          <w:lang w:eastAsia="sk-SK"/>
        </w:rPr>
        <w:t xml:space="preserve"> 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pStyle w:val="Nzov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(6) </w:t>
      </w:r>
      <w:r w:rsidR="00D532A4" w:rsidRPr="00D532A4">
        <w:rPr>
          <w:rFonts w:ascii="Arial Narrow" w:hAnsi="Arial Narrow"/>
          <w:b w:val="0"/>
          <w:bCs w:val="0"/>
          <w:sz w:val="22"/>
          <w:szCs w:val="22"/>
        </w:rPr>
        <w:t>V bodoch č. 8, 23, 27, 28 a 29 sa obsahová náplň tabuliek a počet riadkov v nich uvádzajú podľa potrieb účtovnej jednotky.</w:t>
      </w:r>
    </w:p>
    <w:p w:rsidR="00D532A4" w:rsidRDefault="00D532A4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Použité  skratky: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CP - cenný papier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č. -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DFM – dlhodobý finančný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DHM – dlhodobý 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DIČ – daňové identifikačné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DNM – dlhodobý nehmotný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DÚJ – dcérska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IČO – identifikačné číslo organizácie</w:t>
      </w:r>
    </w:p>
    <w:p w:rsidR="00D532A4" w:rsidRDefault="00D532A4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kons. </w:t>
      </w:r>
      <w:r>
        <w:rPr>
          <w:rFonts w:ascii="Arial Narrow" w:hAnsi="Arial Narrow"/>
          <w:sz w:val="22"/>
          <w:szCs w:val="22"/>
        </w:rPr>
        <w:t>–</w:t>
      </w:r>
      <w:r w:rsidRPr="0073029B">
        <w:rPr>
          <w:rFonts w:ascii="Arial Narrow" w:hAnsi="Arial Narrow"/>
          <w:sz w:val="22"/>
          <w:szCs w:val="22"/>
        </w:rPr>
        <w:t xml:space="preserve"> konsolidovaný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MÚJ - </w:t>
      </w:r>
      <w:r w:rsidRPr="00D532A4">
        <w:rPr>
          <w:rFonts w:ascii="Arial Narrow" w:hAnsi="Arial Narrow"/>
          <w:sz w:val="22"/>
          <w:szCs w:val="22"/>
        </w:rPr>
        <w:t>materská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OP – opravná položka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p. a. – per annum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PSČ – poštové smerovacie číslo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ÚJ – účtovná jednotka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VI – vlastné imanie</w:t>
      </w:r>
    </w:p>
    <w:p w:rsidR="00F47675" w:rsidRPr="00D532A4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ZI – základné imanie</w:t>
      </w:r>
    </w:p>
    <w:sectPr w:rsidR="00F47675" w:rsidRPr="00D532A4" w:rsidSect="00787135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8" w:right="1416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BE6" w:rsidRDefault="00CA1BE6">
      <w:r>
        <w:separator/>
      </w:r>
    </w:p>
  </w:endnote>
  <w:endnote w:type="continuationSeparator" w:id="0">
    <w:p w:rsidR="00CA1BE6" w:rsidRDefault="00CA1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F68" w:rsidRDefault="00843F68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43F68" w:rsidRDefault="00843F68" w:rsidP="002509F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F68" w:rsidRPr="00010D38" w:rsidRDefault="00843F68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386F2A">
      <w:rPr>
        <w:rStyle w:val="slostrany"/>
        <w:sz w:val="16"/>
        <w:szCs w:val="16"/>
      </w:rPr>
      <w:t>1</w:t>
    </w:r>
    <w:r w:rsidRPr="00010D38">
      <w:rPr>
        <w:rStyle w:val="slostrany"/>
        <w:sz w:val="16"/>
        <w:szCs w:val="16"/>
      </w:rPr>
      <w:fldChar w:fldCharType="end"/>
    </w:r>
  </w:p>
  <w:p w:rsidR="00843F68" w:rsidRDefault="00843F68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BE6" w:rsidRDefault="00CA1BE6">
      <w:r>
        <w:separator/>
      </w:r>
    </w:p>
  </w:footnote>
  <w:footnote w:type="continuationSeparator" w:id="0">
    <w:p w:rsidR="00CA1BE6" w:rsidRDefault="00CA1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50"/>
      <w:gridCol w:w="2658"/>
      <w:gridCol w:w="3206"/>
      <w:gridCol w:w="3490"/>
    </w:tblGrid>
    <w:tr w:rsidR="00843F68" w:rsidRPr="0073029B" w:rsidTr="00D71752">
      <w:trPr>
        <w:trHeight w:val="59"/>
      </w:trPr>
      <w:tc>
        <w:tcPr>
          <w:tcW w:w="416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843F68" w:rsidRPr="0073029B" w:rsidRDefault="00843F68" w:rsidP="00787135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1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843F68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843F68" w:rsidRPr="0073029B" w:rsidRDefault="00843F68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r w:rsidR="00E51F92">
            <w:rPr>
              <w:noProof/>
            </w:rPr>
            <w:fldChar w:fldCharType="begin"/>
          </w:r>
          <w:r w:rsidR="00E51F92">
            <w:rPr>
              <w:noProof/>
            </w:rPr>
            <w:instrText xml:space="preserve"> STYLEREF  ICO  \* MERGEFORMAT </w:instrText>
          </w:r>
          <w:r w:rsidR="00E51F92">
            <w:rPr>
              <w:noProof/>
            </w:rPr>
            <w:fldChar w:fldCharType="separate"/>
          </w:r>
          <w:r w:rsidR="00D83C9B">
            <w:rPr>
              <w:noProof/>
            </w:rPr>
            <w:t>34100733</w:t>
          </w:r>
          <w:r w:rsidR="00E51F92">
            <w:rPr>
              <w:noProof/>
            </w:rPr>
            <w:fldChar w:fldCharType="end"/>
          </w:r>
        </w:p>
      </w:tc>
    </w:tr>
    <w:tr w:rsidR="00843F68" w:rsidRPr="0073029B" w:rsidTr="00D71752">
      <w:trPr>
        <w:trHeight w:val="59"/>
      </w:trPr>
      <w:tc>
        <w:tcPr>
          <w:tcW w:w="416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843F68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843F68" w:rsidRPr="0073029B" w:rsidRDefault="00843F68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r w:rsidR="00E51F92">
            <w:rPr>
              <w:noProof/>
            </w:rPr>
            <w:fldChar w:fldCharType="begin"/>
          </w:r>
          <w:r w:rsidR="00E51F92">
            <w:rPr>
              <w:noProof/>
            </w:rPr>
            <w:instrText xml:space="preserve"> STYLEREF  DIC  \* MERGEFORMAT </w:instrText>
          </w:r>
          <w:r w:rsidR="00E51F92">
            <w:rPr>
              <w:noProof/>
            </w:rPr>
            <w:fldChar w:fldCharType="separate"/>
          </w:r>
          <w:r w:rsidR="00D83C9B">
            <w:rPr>
              <w:noProof/>
            </w:rPr>
            <w:t>2020404067</w:t>
          </w:r>
          <w:r w:rsidR="00E51F92">
            <w:rPr>
              <w:noProof/>
            </w:rPr>
            <w:fldChar w:fldCharType="end"/>
          </w:r>
        </w:p>
      </w:tc>
    </w:tr>
  </w:tbl>
  <w:p w:rsidR="00843F68" w:rsidRDefault="00843F6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50"/>
      <w:gridCol w:w="2658"/>
      <w:gridCol w:w="3206"/>
      <w:gridCol w:w="3490"/>
    </w:tblGrid>
    <w:tr w:rsidR="00843F68" w:rsidRPr="0073029B" w:rsidTr="00D71752">
      <w:trPr>
        <w:trHeight w:val="59"/>
      </w:trPr>
      <w:tc>
        <w:tcPr>
          <w:tcW w:w="416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4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843F68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r w:rsidR="00E51F92">
            <w:rPr>
              <w:noProof/>
            </w:rPr>
            <w:fldChar w:fldCharType="begin"/>
          </w:r>
          <w:r w:rsidR="00E51F92">
            <w:rPr>
              <w:noProof/>
            </w:rPr>
            <w:instrText xml:space="preserve"> MERGEFIELD  aSUB_ICO  \* MERGEFORMAT </w:instrText>
          </w:r>
          <w:r w:rsidR="00E51F92">
            <w:rPr>
              <w:noProof/>
            </w:rPr>
            <w:fldChar w:fldCharType="separate"/>
          </w:r>
          <w:r w:rsidR="00962273">
            <w:rPr>
              <w:noProof/>
            </w:rPr>
            <w:t>«aSUB_ICO»</w:t>
          </w:r>
          <w:r w:rsidR="00E51F92">
            <w:rPr>
              <w:noProof/>
            </w:rPr>
            <w:fldChar w:fldCharType="end"/>
          </w:r>
        </w:p>
      </w:tc>
    </w:tr>
    <w:tr w:rsidR="00843F68" w:rsidRPr="0073029B" w:rsidTr="00D71752">
      <w:trPr>
        <w:trHeight w:val="59"/>
      </w:trPr>
      <w:tc>
        <w:tcPr>
          <w:tcW w:w="416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843F68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r w:rsidR="00E51F92">
            <w:rPr>
              <w:noProof/>
            </w:rPr>
            <w:fldChar w:fldCharType="begin"/>
          </w:r>
          <w:r w:rsidR="00E51F92">
            <w:rPr>
              <w:noProof/>
            </w:rPr>
            <w:instrText xml:space="preserve"> MERGEFIELD  aSUB_DIC  \* MERGEFORMAT </w:instrText>
          </w:r>
          <w:r w:rsidR="00E51F92">
            <w:rPr>
              <w:noProof/>
            </w:rPr>
            <w:fldChar w:fldCharType="separate"/>
          </w:r>
          <w:r w:rsidR="00962273">
            <w:rPr>
              <w:noProof/>
            </w:rPr>
            <w:t>«aSUB_DIC»</w:t>
          </w:r>
          <w:r w:rsidR="00E51F92">
            <w:rPr>
              <w:noProof/>
            </w:rPr>
            <w:fldChar w:fldCharType="end"/>
          </w:r>
        </w:p>
      </w:tc>
    </w:tr>
  </w:tbl>
  <w:p w:rsidR="00843F68" w:rsidRDefault="00843F6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E1DFB"/>
    <w:multiLevelType w:val="hybridMultilevel"/>
    <w:tmpl w:val="2174D922"/>
    <w:lvl w:ilvl="0" w:tplc="EEB07E20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4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8816D58"/>
    <w:multiLevelType w:val="hybridMultilevel"/>
    <w:tmpl w:val="896EA622"/>
    <w:lvl w:ilvl="0" w:tplc="432C72FC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6669D2"/>
    <w:multiLevelType w:val="hybridMultilevel"/>
    <w:tmpl w:val="5A62E192"/>
    <w:lvl w:ilvl="0" w:tplc="ED8A7606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161"/>
    <w:docVar w:name="arg2" w:val="driver=asa11;dbf=c:\data\tlmace.db;dbn=tlmace;eng=sql;links=tcpip{ip=192.168.1.36};uid=kovacova;con=finus(10.15);pwd=maria"/>
    <w:docVar w:name="arg3" w:val="0"/>
    <w:docVar w:name="arg4" w:val="C:\Users\user\AppData\Local\Temp\3742312.doc"/>
    <w:docVar w:name="arg5" w:val="4"/>
  </w:docVars>
  <w:rsids>
    <w:rsidRoot w:val="00E52B7C"/>
    <w:rsid w:val="0000202E"/>
    <w:rsid w:val="000053B0"/>
    <w:rsid w:val="00011EDC"/>
    <w:rsid w:val="000234F7"/>
    <w:rsid w:val="0002470E"/>
    <w:rsid w:val="00030DEB"/>
    <w:rsid w:val="000422B9"/>
    <w:rsid w:val="000461D1"/>
    <w:rsid w:val="00051D36"/>
    <w:rsid w:val="000669B7"/>
    <w:rsid w:val="00070A5B"/>
    <w:rsid w:val="000722C5"/>
    <w:rsid w:val="000772A5"/>
    <w:rsid w:val="0008070F"/>
    <w:rsid w:val="00083284"/>
    <w:rsid w:val="00085147"/>
    <w:rsid w:val="000929AD"/>
    <w:rsid w:val="000954D3"/>
    <w:rsid w:val="00097E02"/>
    <w:rsid w:val="00097E73"/>
    <w:rsid w:val="000B015D"/>
    <w:rsid w:val="000B5B43"/>
    <w:rsid w:val="000B63F5"/>
    <w:rsid w:val="000B7785"/>
    <w:rsid w:val="000C0CBC"/>
    <w:rsid w:val="000C553E"/>
    <w:rsid w:val="000D57C3"/>
    <w:rsid w:val="000F0107"/>
    <w:rsid w:val="00103E1A"/>
    <w:rsid w:val="00120F10"/>
    <w:rsid w:val="0012652D"/>
    <w:rsid w:val="0013217B"/>
    <w:rsid w:val="00136610"/>
    <w:rsid w:val="0014597D"/>
    <w:rsid w:val="001465C1"/>
    <w:rsid w:val="0015103D"/>
    <w:rsid w:val="00152B1C"/>
    <w:rsid w:val="0015454F"/>
    <w:rsid w:val="00163764"/>
    <w:rsid w:val="001664BB"/>
    <w:rsid w:val="001746CD"/>
    <w:rsid w:val="001811A5"/>
    <w:rsid w:val="00193BAE"/>
    <w:rsid w:val="0019621E"/>
    <w:rsid w:val="00197241"/>
    <w:rsid w:val="00197E0F"/>
    <w:rsid w:val="001B6B5C"/>
    <w:rsid w:val="001C3F51"/>
    <w:rsid w:val="001C7A18"/>
    <w:rsid w:val="001D2AB6"/>
    <w:rsid w:val="001E33AE"/>
    <w:rsid w:val="001E538B"/>
    <w:rsid w:val="001F17B9"/>
    <w:rsid w:val="001F68D9"/>
    <w:rsid w:val="001F7461"/>
    <w:rsid w:val="00200A6E"/>
    <w:rsid w:val="00202DCB"/>
    <w:rsid w:val="002066E2"/>
    <w:rsid w:val="00207A36"/>
    <w:rsid w:val="00212499"/>
    <w:rsid w:val="00220DC1"/>
    <w:rsid w:val="00223C24"/>
    <w:rsid w:val="00224039"/>
    <w:rsid w:val="002247A4"/>
    <w:rsid w:val="00224F8F"/>
    <w:rsid w:val="00230F36"/>
    <w:rsid w:val="00240D97"/>
    <w:rsid w:val="00241F9D"/>
    <w:rsid w:val="002509F7"/>
    <w:rsid w:val="00251EEE"/>
    <w:rsid w:val="00253A0A"/>
    <w:rsid w:val="00254422"/>
    <w:rsid w:val="002578DE"/>
    <w:rsid w:val="002739DE"/>
    <w:rsid w:val="00280B22"/>
    <w:rsid w:val="0028560E"/>
    <w:rsid w:val="00292243"/>
    <w:rsid w:val="00292AC0"/>
    <w:rsid w:val="002B2255"/>
    <w:rsid w:val="002C5CE4"/>
    <w:rsid w:val="002D0906"/>
    <w:rsid w:val="002D0F3E"/>
    <w:rsid w:val="002D450E"/>
    <w:rsid w:val="002E14BB"/>
    <w:rsid w:val="002E4E32"/>
    <w:rsid w:val="002F002B"/>
    <w:rsid w:val="002F1265"/>
    <w:rsid w:val="002F24B7"/>
    <w:rsid w:val="002F733E"/>
    <w:rsid w:val="0030373C"/>
    <w:rsid w:val="0031248C"/>
    <w:rsid w:val="003212F5"/>
    <w:rsid w:val="00330AB1"/>
    <w:rsid w:val="00337BB7"/>
    <w:rsid w:val="00354A2E"/>
    <w:rsid w:val="003607F8"/>
    <w:rsid w:val="00365482"/>
    <w:rsid w:val="00386F2A"/>
    <w:rsid w:val="00387060"/>
    <w:rsid w:val="0038798B"/>
    <w:rsid w:val="00391121"/>
    <w:rsid w:val="00392BB9"/>
    <w:rsid w:val="003934AB"/>
    <w:rsid w:val="003B4653"/>
    <w:rsid w:val="003E5CE2"/>
    <w:rsid w:val="003F1699"/>
    <w:rsid w:val="00403D96"/>
    <w:rsid w:val="00405CD9"/>
    <w:rsid w:val="004100DF"/>
    <w:rsid w:val="00422144"/>
    <w:rsid w:val="0042364E"/>
    <w:rsid w:val="00436EDC"/>
    <w:rsid w:val="0044062B"/>
    <w:rsid w:val="00442EE3"/>
    <w:rsid w:val="0044430B"/>
    <w:rsid w:val="00444AB0"/>
    <w:rsid w:val="00447203"/>
    <w:rsid w:val="004508BD"/>
    <w:rsid w:val="004528F6"/>
    <w:rsid w:val="00456CA1"/>
    <w:rsid w:val="0047156B"/>
    <w:rsid w:val="00473992"/>
    <w:rsid w:val="00474E35"/>
    <w:rsid w:val="004920E3"/>
    <w:rsid w:val="00495CAE"/>
    <w:rsid w:val="004969BE"/>
    <w:rsid w:val="004A64D8"/>
    <w:rsid w:val="004A7E73"/>
    <w:rsid w:val="004B16CA"/>
    <w:rsid w:val="004C1789"/>
    <w:rsid w:val="004C2826"/>
    <w:rsid w:val="004D77A8"/>
    <w:rsid w:val="004E08B1"/>
    <w:rsid w:val="004E1617"/>
    <w:rsid w:val="00511537"/>
    <w:rsid w:val="00511BB9"/>
    <w:rsid w:val="0053372C"/>
    <w:rsid w:val="0053676C"/>
    <w:rsid w:val="00546167"/>
    <w:rsid w:val="00554FC2"/>
    <w:rsid w:val="005572BC"/>
    <w:rsid w:val="005576CC"/>
    <w:rsid w:val="005723C1"/>
    <w:rsid w:val="00572A39"/>
    <w:rsid w:val="00573272"/>
    <w:rsid w:val="00573DF0"/>
    <w:rsid w:val="00583D8D"/>
    <w:rsid w:val="00590A9F"/>
    <w:rsid w:val="00590AC7"/>
    <w:rsid w:val="00592EA0"/>
    <w:rsid w:val="005947AF"/>
    <w:rsid w:val="00596287"/>
    <w:rsid w:val="005A0A25"/>
    <w:rsid w:val="005A2C6A"/>
    <w:rsid w:val="005A3AA4"/>
    <w:rsid w:val="005B1909"/>
    <w:rsid w:val="005C0183"/>
    <w:rsid w:val="005C6EF7"/>
    <w:rsid w:val="005D44A5"/>
    <w:rsid w:val="005E5613"/>
    <w:rsid w:val="005E5AD7"/>
    <w:rsid w:val="005F037D"/>
    <w:rsid w:val="0060758C"/>
    <w:rsid w:val="00614891"/>
    <w:rsid w:val="00631973"/>
    <w:rsid w:val="00643188"/>
    <w:rsid w:val="00660AB8"/>
    <w:rsid w:val="00663DC0"/>
    <w:rsid w:val="0066542A"/>
    <w:rsid w:val="00674100"/>
    <w:rsid w:val="006818FD"/>
    <w:rsid w:val="00683EB7"/>
    <w:rsid w:val="006851AB"/>
    <w:rsid w:val="006923C5"/>
    <w:rsid w:val="006A3399"/>
    <w:rsid w:val="006B2D46"/>
    <w:rsid w:val="006B3ABB"/>
    <w:rsid w:val="006B4786"/>
    <w:rsid w:val="006B6170"/>
    <w:rsid w:val="006C6361"/>
    <w:rsid w:val="006D3E16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1F5F"/>
    <w:rsid w:val="00752C7A"/>
    <w:rsid w:val="00755C3C"/>
    <w:rsid w:val="00760DAD"/>
    <w:rsid w:val="0076308E"/>
    <w:rsid w:val="00764ED3"/>
    <w:rsid w:val="007772AA"/>
    <w:rsid w:val="007822F9"/>
    <w:rsid w:val="00787135"/>
    <w:rsid w:val="00793C02"/>
    <w:rsid w:val="0079716F"/>
    <w:rsid w:val="007A6FE5"/>
    <w:rsid w:val="007A7376"/>
    <w:rsid w:val="007B42AA"/>
    <w:rsid w:val="007B478D"/>
    <w:rsid w:val="007B49DB"/>
    <w:rsid w:val="007C5B6C"/>
    <w:rsid w:val="007C71E0"/>
    <w:rsid w:val="007E020B"/>
    <w:rsid w:val="007E4E98"/>
    <w:rsid w:val="007F0FEA"/>
    <w:rsid w:val="007F12E0"/>
    <w:rsid w:val="007F1872"/>
    <w:rsid w:val="007F63F2"/>
    <w:rsid w:val="00801080"/>
    <w:rsid w:val="00820918"/>
    <w:rsid w:val="00825BB7"/>
    <w:rsid w:val="0083409F"/>
    <w:rsid w:val="00843F68"/>
    <w:rsid w:val="00845909"/>
    <w:rsid w:val="0086010C"/>
    <w:rsid w:val="0087241F"/>
    <w:rsid w:val="00874C86"/>
    <w:rsid w:val="00880EE0"/>
    <w:rsid w:val="00881D09"/>
    <w:rsid w:val="00894FE1"/>
    <w:rsid w:val="008965F0"/>
    <w:rsid w:val="008A0E11"/>
    <w:rsid w:val="008B2D38"/>
    <w:rsid w:val="008B4077"/>
    <w:rsid w:val="008C1980"/>
    <w:rsid w:val="008D2421"/>
    <w:rsid w:val="008D6310"/>
    <w:rsid w:val="00901C02"/>
    <w:rsid w:val="0090277A"/>
    <w:rsid w:val="00917B6D"/>
    <w:rsid w:val="00924809"/>
    <w:rsid w:val="009265BB"/>
    <w:rsid w:val="00935402"/>
    <w:rsid w:val="009369AF"/>
    <w:rsid w:val="009414CE"/>
    <w:rsid w:val="0094468D"/>
    <w:rsid w:val="00951CD2"/>
    <w:rsid w:val="0096055A"/>
    <w:rsid w:val="00962273"/>
    <w:rsid w:val="009A278B"/>
    <w:rsid w:val="009E1BB8"/>
    <w:rsid w:val="009E6601"/>
    <w:rsid w:val="009F2298"/>
    <w:rsid w:val="009F386C"/>
    <w:rsid w:val="009F61B4"/>
    <w:rsid w:val="00A00889"/>
    <w:rsid w:val="00A02DF7"/>
    <w:rsid w:val="00A052AA"/>
    <w:rsid w:val="00A0740D"/>
    <w:rsid w:val="00A44202"/>
    <w:rsid w:val="00A4559A"/>
    <w:rsid w:val="00A45CBB"/>
    <w:rsid w:val="00A548D2"/>
    <w:rsid w:val="00A61D74"/>
    <w:rsid w:val="00A65012"/>
    <w:rsid w:val="00A67AA4"/>
    <w:rsid w:val="00A80683"/>
    <w:rsid w:val="00A82CC0"/>
    <w:rsid w:val="00A97460"/>
    <w:rsid w:val="00AB4291"/>
    <w:rsid w:val="00AC1897"/>
    <w:rsid w:val="00AD5EAF"/>
    <w:rsid w:val="00AD6F86"/>
    <w:rsid w:val="00B01A26"/>
    <w:rsid w:val="00B1198E"/>
    <w:rsid w:val="00B20E3B"/>
    <w:rsid w:val="00B21A23"/>
    <w:rsid w:val="00B24C48"/>
    <w:rsid w:val="00B30D51"/>
    <w:rsid w:val="00B461FE"/>
    <w:rsid w:val="00B5159F"/>
    <w:rsid w:val="00B53D26"/>
    <w:rsid w:val="00B6597A"/>
    <w:rsid w:val="00B85E76"/>
    <w:rsid w:val="00B85F0B"/>
    <w:rsid w:val="00B9049A"/>
    <w:rsid w:val="00B943F2"/>
    <w:rsid w:val="00BB2432"/>
    <w:rsid w:val="00BB5DA2"/>
    <w:rsid w:val="00BB64C5"/>
    <w:rsid w:val="00BC1B5E"/>
    <w:rsid w:val="00BC2414"/>
    <w:rsid w:val="00BD226B"/>
    <w:rsid w:val="00BD28DC"/>
    <w:rsid w:val="00BD2A75"/>
    <w:rsid w:val="00BE4106"/>
    <w:rsid w:val="00C0036E"/>
    <w:rsid w:val="00C0216D"/>
    <w:rsid w:val="00C05815"/>
    <w:rsid w:val="00C11151"/>
    <w:rsid w:val="00C165AD"/>
    <w:rsid w:val="00C213A6"/>
    <w:rsid w:val="00C26642"/>
    <w:rsid w:val="00C32EEF"/>
    <w:rsid w:val="00C3539E"/>
    <w:rsid w:val="00C41449"/>
    <w:rsid w:val="00C419BE"/>
    <w:rsid w:val="00C43B24"/>
    <w:rsid w:val="00C52CD8"/>
    <w:rsid w:val="00C53EFA"/>
    <w:rsid w:val="00C6138D"/>
    <w:rsid w:val="00C64245"/>
    <w:rsid w:val="00C736A2"/>
    <w:rsid w:val="00C74B1A"/>
    <w:rsid w:val="00C77B5A"/>
    <w:rsid w:val="00C82075"/>
    <w:rsid w:val="00CA16E9"/>
    <w:rsid w:val="00CA1BE6"/>
    <w:rsid w:val="00CB5868"/>
    <w:rsid w:val="00CB6966"/>
    <w:rsid w:val="00CC0C8C"/>
    <w:rsid w:val="00CD2022"/>
    <w:rsid w:val="00CD6DB7"/>
    <w:rsid w:val="00CE23A8"/>
    <w:rsid w:val="00CE28FD"/>
    <w:rsid w:val="00CE5EE1"/>
    <w:rsid w:val="00CF690C"/>
    <w:rsid w:val="00D009DF"/>
    <w:rsid w:val="00D01172"/>
    <w:rsid w:val="00D01B9C"/>
    <w:rsid w:val="00D166C5"/>
    <w:rsid w:val="00D250F3"/>
    <w:rsid w:val="00D40CBA"/>
    <w:rsid w:val="00D42477"/>
    <w:rsid w:val="00D43DE2"/>
    <w:rsid w:val="00D45B56"/>
    <w:rsid w:val="00D46F86"/>
    <w:rsid w:val="00D47486"/>
    <w:rsid w:val="00D501B8"/>
    <w:rsid w:val="00D532A4"/>
    <w:rsid w:val="00D536C2"/>
    <w:rsid w:val="00D55236"/>
    <w:rsid w:val="00D57937"/>
    <w:rsid w:val="00D71752"/>
    <w:rsid w:val="00D83C37"/>
    <w:rsid w:val="00D83C9B"/>
    <w:rsid w:val="00D84B5C"/>
    <w:rsid w:val="00D8555B"/>
    <w:rsid w:val="00DA1033"/>
    <w:rsid w:val="00DA1207"/>
    <w:rsid w:val="00DA4018"/>
    <w:rsid w:val="00DB1FF0"/>
    <w:rsid w:val="00DB4A38"/>
    <w:rsid w:val="00DC0931"/>
    <w:rsid w:val="00DC7516"/>
    <w:rsid w:val="00DE1422"/>
    <w:rsid w:val="00DE4789"/>
    <w:rsid w:val="00DE4A85"/>
    <w:rsid w:val="00DF7339"/>
    <w:rsid w:val="00E15A6B"/>
    <w:rsid w:val="00E22677"/>
    <w:rsid w:val="00E51BAB"/>
    <w:rsid w:val="00E51C26"/>
    <w:rsid w:val="00E51F92"/>
    <w:rsid w:val="00E52B7C"/>
    <w:rsid w:val="00E56EB4"/>
    <w:rsid w:val="00E61EAC"/>
    <w:rsid w:val="00E62CA8"/>
    <w:rsid w:val="00E83ED5"/>
    <w:rsid w:val="00E85CCA"/>
    <w:rsid w:val="00E91A19"/>
    <w:rsid w:val="00E9202B"/>
    <w:rsid w:val="00EA31BC"/>
    <w:rsid w:val="00EA3CDD"/>
    <w:rsid w:val="00EA6F2E"/>
    <w:rsid w:val="00EC328A"/>
    <w:rsid w:val="00EC656A"/>
    <w:rsid w:val="00ED4DCA"/>
    <w:rsid w:val="00EE25B5"/>
    <w:rsid w:val="00EE423C"/>
    <w:rsid w:val="00EF4BFA"/>
    <w:rsid w:val="00EF754E"/>
    <w:rsid w:val="00F018C0"/>
    <w:rsid w:val="00F13F7C"/>
    <w:rsid w:val="00F2247B"/>
    <w:rsid w:val="00F42BB3"/>
    <w:rsid w:val="00F4554D"/>
    <w:rsid w:val="00F475A7"/>
    <w:rsid w:val="00F47675"/>
    <w:rsid w:val="00F50F2E"/>
    <w:rsid w:val="00F535E8"/>
    <w:rsid w:val="00F57F6C"/>
    <w:rsid w:val="00F62577"/>
    <w:rsid w:val="00F8061C"/>
    <w:rsid w:val="00F918DE"/>
    <w:rsid w:val="00F9573B"/>
    <w:rsid w:val="00FB6676"/>
    <w:rsid w:val="00FC4108"/>
    <w:rsid w:val="00FC4134"/>
    <w:rsid w:val="00FD16FC"/>
    <w:rsid w:val="00FD553E"/>
    <w:rsid w:val="00FE3A1E"/>
    <w:rsid w:val="00FE4246"/>
    <w:rsid w:val="00FF7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C4750A"/>
  <w15:docId w15:val="{9E83387E-A71F-4BF3-A932-3238F3EFC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99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itleChar1">
    <w:name w:val="Title Char1"/>
    <w:basedOn w:val="Predvolenpsmoodseku"/>
    <w:uiPriority w:val="99"/>
    <w:locked/>
    <w:rsid w:val="005A0A25"/>
    <w:rPr>
      <w:rFonts w:eastAsia="Times New Roman" w:cs="Times New Roman"/>
      <w:b/>
      <w:bCs/>
      <w:kern w:val="28"/>
      <w:sz w:val="32"/>
      <w:szCs w:val="32"/>
    </w:rPr>
  </w:style>
  <w:style w:type="paragraph" w:customStyle="1" w:styleId="ICO">
    <w:name w:val="ICO"/>
    <w:basedOn w:val="Normlny"/>
    <w:link w:val="ICOChar"/>
    <w:qFormat/>
    <w:rsid w:val="007A6FE5"/>
    <w:rPr>
      <w:rFonts w:ascii="Arial Narrow" w:hAnsi="Arial Narrow"/>
      <w:noProof/>
      <w:sz w:val="22"/>
      <w:szCs w:val="22"/>
      <w:lang w:eastAsia="sk-SK"/>
    </w:rPr>
  </w:style>
  <w:style w:type="paragraph" w:customStyle="1" w:styleId="DIC">
    <w:name w:val="DIC"/>
    <w:basedOn w:val="ICO"/>
    <w:link w:val="DICChar"/>
    <w:qFormat/>
    <w:rsid w:val="007A6FE5"/>
  </w:style>
  <w:style w:type="character" w:customStyle="1" w:styleId="ICOChar">
    <w:name w:val="ICO Char"/>
    <w:basedOn w:val="Predvolenpsmoodseku"/>
    <w:link w:val="ICO"/>
    <w:rsid w:val="007A6FE5"/>
    <w:rPr>
      <w:rFonts w:ascii="Arial Narrow" w:hAnsi="Arial Narrow"/>
      <w:noProof/>
      <w:sz w:val="22"/>
      <w:szCs w:val="22"/>
    </w:rPr>
  </w:style>
  <w:style w:type="character" w:customStyle="1" w:styleId="DICChar">
    <w:name w:val="DIC Char"/>
    <w:basedOn w:val="ICOChar"/>
    <w:link w:val="DIC"/>
    <w:rsid w:val="007A6FE5"/>
    <w:rPr>
      <w:rFonts w:ascii="Arial Narrow" w:hAnsi="Arial Narrow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podnikatelia_2014_UCPOD3_04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49E3E-43C1-496C-9C3F-0534E31A8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poznamky_podnikatelia_2014_UCPOD3_04</Template>
  <TotalTime>1</TotalTime>
  <Pages>24</Pages>
  <Words>7930</Words>
  <Characters>45204</Characters>
  <Application>Microsoft Office Word</Application>
  <DocSecurity>0</DocSecurity>
  <Lines>376</Lines>
  <Paragraphs>106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«najomca_nazov»</vt:lpstr>
      <vt:lpstr>«najomca_nazov»</vt:lpstr>
      <vt:lpstr>«najomca_nazov»</vt:lpstr>
    </vt:vector>
  </TitlesOfParts>
  <Company>None</Company>
  <LinksUpToDate>false</LinksUpToDate>
  <CharactersWithSpaces>53028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«najomca_nazov»</dc:title>
  <dc:creator>user</dc:creator>
  <cp:lastModifiedBy>Bytreal</cp:lastModifiedBy>
  <cp:revision>3</cp:revision>
  <cp:lastPrinted>2017-06-29T09:20:00Z</cp:lastPrinted>
  <dcterms:created xsi:type="dcterms:W3CDTF">2019-06-26T08:00:00Z</dcterms:created>
  <dcterms:modified xsi:type="dcterms:W3CDTF">2019-06-28T10:03:00Z</dcterms:modified>
</cp:coreProperties>
</file>