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92"/>
        <w:gridCol w:w="328"/>
        <w:gridCol w:w="232"/>
        <w:gridCol w:w="270"/>
        <w:gridCol w:w="237"/>
        <w:gridCol w:w="243"/>
        <w:gridCol w:w="239"/>
        <w:gridCol w:w="246"/>
        <w:gridCol w:w="273"/>
        <w:gridCol w:w="275"/>
        <w:gridCol w:w="244"/>
        <w:gridCol w:w="240"/>
        <w:gridCol w:w="257"/>
        <w:gridCol w:w="227"/>
        <w:gridCol w:w="291"/>
        <w:gridCol w:w="226"/>
        <w:gridCol w:w="211"/>
        <w:gridCol w:w="24"/>
        <w:gridCol w:w="235"/>
        <w:gridCol w:w="342"/>
        <w:gridCol w:w="209"/>
        <w:gridCol w:w="273"/>
        <w:gridCol w:w="280"/>
        <w:gridCol w:w="216"/>
        <w:gridCol w:w="209"/>
        <w:gridCol w:w="160"/>
        <w:gridCol w:w="73"/>
        <w:gridCol w:w="189"/>
        <w:gridCol w:w="67"/>
        <w:gridCol w:w="287"/>
        <w:gridCol w:w="253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60"/>
      </w:tblGrid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31. 12. 2018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347CF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5A106F" wp14:editId="1E355B87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3926" w:rsidRDefault="00FC1163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293926" w:rsidRPr="001241C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5A10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    <v:textbox>
                        <w:txbxContent>
                          <w:p w:rsidR="00293926" w:rsidRDefault="00FC1163" w:rsidP="000669B7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293926" w:rsidRPr="001241C4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004FE6C" wp14:editId="5AA1276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3926" w:rsidRDefault="00FC1163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293926" w:rsidRPr="001241C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2018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4FE6C" id="_x0000_s1027" type="#_x0000_t202" style="position:absolute;left:0;text-align:left;margin-left:414.95pt;margin-top:11.5pt;width:38.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    <v:textbox>
                        <w:txbxContent>
                          <w:p w:rsidR="00293926" w:rsidRDefault="00FC1163" w:rsidP="000669B7">
                            <w:r>
                              <w:fldChar w:fldCharType="begin"/>
                            </w:r>
                            <w:r>
                              <w:instrText xml:space="preserve"> MERGEFIELD  aDRDO  \* MERGEFORMAT </w:instrText>
                            </w:r>
                            <w:r>
                              <w:fldChar w:fldCharType="separate"/>
                            </w:r>
                            <w:r w:rsidR="00293926" w:rsidRPr="001241C4">
                              <w:rPr>
                                <w:rFonts w:ascii="Arial" w:hAnsi="Arial" w:cs="Arial"/>
                                <w:noProof/>
                              </w:rPr>
                              <w:t>2018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372C1FC" wp14:editId="1488E77F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3926" w:rsidRPr="00391121" w:rsidRDefault="00293926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4B52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2C1FC" id="_x0000_s1028" type="#_x0000_t202" style="position:absolute;left:0;text-align:left;margin-left:276.25pt;margin-top:11.5pt;width:39.7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    <v:textbox>
                        <w:txbxContent>
                          <w:p w:rsidR="00293926" w:rsidRPr="00391121" w:rsidRDefault="00293926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4B5226">
                              <w:rPr>
                                <w:rFonts w:ascii="Arial" w:hAnsi="Arial" w:cs="Arial"/>
                                <w:noProof/>
                              </w:rPr>
                              <w:t>2018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25ABDB" wp14:editId="373EDDA8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3926" w:rsidRDefault="00FC1163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293926" w:rsidRPr="001241C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5ABDB" id="_x0000_s1029" type="#_x0000_t202" style="position:absolute;left:0;text-align:left;margin-left:223.2pt;margin-top:11.5pt;width:38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    <v:textbox>
                        <w:txbxContent>
                          <w:p w:rsidR="00293926" w:rsidRDefault="00FC1163" w:rsidP="000669B7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293926" w:rsidRPr="001241C4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1241C4" w:rsidRPr="004B5226">
              <w:rPr>
                <w:color w:val="FFFFFF" w:themeColor="background1"/>
              </w:rPr>
              <w:t>31734359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1241C4" w:rsidRPr="004B5226">
              <w:rPr>
                <w:color w:val="FFFFFF" w:themeColor="background1"/>
              </w:rPr>
              <w:t>2020494399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1CA3B7E" wp14:editId="465912DC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3926" w:rsidRDefault="00FC1163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aDRODo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293926" w:rsidRPr="001241C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2017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A3B7E" id="_x0000_s1030" type="#_x0000_t202" style="position:absolute;margin-left:277.95pt;margin-top:6.65pt;width:38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    <v:textbox>
                        <w:txbxContent>
                          <w:p w:rsidR="00293926" w:rsidRDefault="00FC1163" w:rsidP="000669B7">
                            <w:r>
                              <w:fldChar w:fldCharType="begin"/>
                            </w:r>
                            <w:r>
                              <w:instrText xml:space="preserve"> MERGEFIELD  aDRODo  \* MERGEFORMAT </w:instrText>
                            </w:r>
                            <w:r>
                              <w:fldChar w:fldCharType="separate"/>
                            </w:r>
                            <w:r w:rsidR="00293926" w:rsidRPr="001241C4">
                              <w:rPr>
                                <w:rFonts w:ascii="Arial" w:hAnsi="Arial" w:cs="Arial"/>
                                <w:noProof/>
                              </w:rPr>
                              <w:t>2017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23563B4" wp14:editId="353EE2C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3926" w:rsidRDefault="00FC1163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aDRDOo  \* MERGEFORMAT </w:instrText>
                                  </w:r>
                                  <w:r>
                                    <w:fldChar w:fldCharType="separate"/>
                                  </w:r>
                                  <w:r w:rsidR="00293926" w:rsidRPr="001241C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2017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563B4" id="_x0000_s1031" type="#_x0000_t202" style="position:absolute;margin-left:414.9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    <v:textbox>
                        <w:txbxContent>
                          <w:p w:rsidR="00293926" w:rsidRDefault="00FC1163" w:rsidP="000669B7">
                            <w:r>
                              <w:fldChar w:fldCharType="begin"/>
                            </w:r>
                            <w:r>
                              <w:instrText xml:space="preserve"> MERGEFIELD  aDRDOo  \* MERGEFORMAT </w:instrText>
                            </w:r>
                            <w:r>
                              <w:fldChar w:fldCharType="separate"/>
                            </w:r>
                            <w:r w:rsidR="00293926" w:rsidRPr="001241C4">
                              <w:rPr>
                                <w:rFonts w:ascii="Arial" w:hAnsi="Arial" w:cs="Arial"/>
                                <w:noProof/>
                              </w:rPr>
                              <w:t>2017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8FE0B0" wp14:editId="52AB9056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3926" w:rsidRDefault="00FC1163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293926" w:rsidRPr="001241C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8FE0B0" id="_x0000_s1032" type="#_x0000_t202" style="position:absolute;margin-left:350.45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    <v:textbox>
                        <w:txbxContent>
                          <w:p w:rsidR="00293926" w:rsidRDefault="00FC1163" w:rsidP="000669B7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293926" w:rsidRPr="001241C4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ACD0943" wp14:editId="46E916E5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3926" w:rsidRDefault="00FC1163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293926" w:rsidRPr="001241C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D0943" id="_x0000_s1033" type="#_x0000_t202" style="position:absolute;margin-left:223.2pt;margin-top:6.65pt;width:38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    <v:textbox>
                        <w:txbxContent>
                          <w:p w:rsidR="00293926" w:rsidRDefault="00FC1163" w:rsidP="000669B7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293926" w:rsidRPr="001241C4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EC351BF" wp14:editId="4623DC1C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3926" w:rsidRPr="00391121" w:rsidRDefault="00293926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27. 9. 1996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C351BF" id="_x0000_s1034" type="#_x0000_t202" style="position:absolute;margin-left:5.65pt;margin-top:1.05pt;width:124.7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    <v:textbox>
                        <w:txbxContent>
                          <w:p w:rsidR="00293926" w:rsidRPr="00391121" w:rsidRDefault="00293926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27. 9. 1996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57F555C" wp14:editId="00FA4E8B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3926" w:rsidRPr="00391121" w:rsidRDefault="00293926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4B52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31734359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F555C" id="_x0000_s1035" type="#_x0000_t202" style="position:absolute;margin-left:-1.9pt;margin-top:11.15pt;width:96.6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    <v:textbox>
                        <w:txbxContent>
                          <w:p w:rsidR="00293926" w:rsidRPr="00391121" w:rsidRDefault="00293926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4B5226">
                              <w:rPr>
                                <w:rFonts w:ascii="Arial" w:hAnsi="Arial" w:cs="Arial"/>
                                <w:noProof/>
                              </w:rPr>
                              <w:t>31734359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DA3CCBE" wp14:editId="2FF248E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3926" w:rsidRPr="00391121" w:rsidRDefault="00293926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4B52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2020494399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DA3CCBE" id="_x0000_s1036" type="#_x0000_t202" style="position:absolute;margin-left:.3pt;margin-top:11.15pt;width:100.05pt;height:19.45pt;z-index:251639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    <v:textbox style="mso-fit-shape-to-text:t">
                        <w:txbxContent>
                          <w:p w:rsidR="00293926" w:rsidRPr="00391121" w:rsidRDefault="00293926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4B5226">
                              <w:rPr>
                                <w:rFonts w:ascii="Arial" w:hAnsi="Arial" w:cs="Arial"/>
                                <w:noProof/>
                              </w:rPr>
                              <w:t>2020494399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B03A008" wp14:editId="651F3F67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3926" w:rsidRDefault="00FC1163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aSUB_SKNACE12  \* MERGEFORMAT </w:instrText>
                                  </w:r>
                                  <w:r>
                                    <w:fldChar w:fldCharType="separate"/>
                                  </w:r>
                                  <w:r w:rsidR="00293926" w:rsidRPr="001241C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68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3A008" id="_x0000_s1037" type="#_x0000_t202" style="position:absolute;margin-left:4.25pt;margin-top:0;width:35.85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    <v:textbox>
                        <w:txbxContent>
                          <w:p w:rsidR="00293926" w:rsidRDefault="00FC1163" w:rsidP="000669B7">
                            <w:r>
                              <w:fldChar w:fldCharType="begin"/>
                            </w:r>
                            <w:r>
                              <w:instrText xml:space="preserve"> MERGEFIELD  aSUB_SKNACE12  \* MERGEFORMAT </w:instrText>
                            </w:r>
                            <w:r>
                              <w:fldChar w:fldCharType="separate"/>
                            </w:r>
                            <w:r w:rsidR="00293926" w:rsidRPr="001241C4">
                              <w:rPr>
                                <w:rFonts w:ascii="Arial" w:hAnsi="Arial" w:cs="Arial"/>
                                <w:noProof/>
                              </w:rPr>
                              <w:t>68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AD02CDA" wp14:editId="1F55B09E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3926" w:rsidRDefault="00FC1163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aSUB_SKNACE34  \* MERGEFORMAT </w:instrText>
                                  </w:r>
                                  <w:r>
                                    <w:fldChar w:fldCharType="separate"/>
                                  </w:r>
                                  <w:r w:rsidR="00293926" w:rsidRPr="001241C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02CDA" id="_x0000_s1038" type="#_x0000_t202" style="position:absolute;margin-left:-3.55pt;margin-top:.05pt;width:32.2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    <v:textbox>
                        <w:txbxContent>
                          <w:p w:rsidR="00293926" w:rsidRDefault="00FC1163" w:rsidP="000669B7">
                            <w:r>
                              <w:fldChar w:fldCharType="begin"/>
                            </w:r>
                            <w:r>
                              <w:instrText xml:space="preserve"> MERGEFIELD  aSUB_SKNACE34  \* MERGEFORMAT </w:instrText>
                            </w:r>
                            <w:r>
                              <w:fldChar w:fldCharType="separate"/>
                            </w:r>
                            <w:r w:rsidR="00293926" w:rsidRPr="001241C4">
                              <w:rPr>
                                <w:rFonts w:ascii="Arial" w:hAnsi="Arial" w:cs="Arial"/>
                                <w:noProof/>
                              </w:rPr>
                              <w:t>32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56555F8" wp14:editId="0B9FEA4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3926" w:rsidRDefault="00FC1163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aSUB_SKNACE5  \* MERGEFORMAT </w:instrText>
                                  </w:r>
                                  <w:r>
                                    <w:fldChar w:fldCharType="separate"/>
                                  </w:r>
                                  <w:r w:rsidR="00293926" w:rsidRPr="001241C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555F8" id="_x0000_s1039" type="#_x0000_t202" style="position:absolute;margin-left:-.7pt;margin-top:0;width:32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    <v:textbox>
                        <w:txbxContent>
                          <w:p w:rsidR="00293926" w:rsidRDefault="00FC1163" w:rsidP="000669B7">
                            <w:r>
                              <w:fldChar w:fldCharType="begin"/>
                            </w:r>
                            <w:r>
                              <w:instrText xml:space="preserve"> MERGEFIELD  aSUB_SKNACE5  \* MERGEFORMAT </w:instrText>
                            </w:r>
                            <w:r>
                              <w:fldChar w:fldCharType="separate"/>
                            </w:r>
                            <w:r w:rsidR="00293926" w:rsidRPr="001241C4">
                              <w:rPr>
                                <w:rFonts w:ascii="Arial" w:hAnsi="Arial" w:cs="Arial"/>
                                <w:noProof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E4D0A44" wp14:editId="3C8F83A2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3926" w:rsidRPr="00391121" w:rsidRDefault="00293926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4B52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Subop plus, s. r. o.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D0A44" id="_x0000_s1040" type="#_x0000_t202" style="position:absolute;margin-left:-1.9pt;margin-top:4.95pt;width:460.3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    <v:textbox>
                        <w:txbxContent>
                          <w:p w:rsidR="00293926" w:rsidRPr="00391121" w:rsidRDefault="00293926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4B5226">
                              <w:rPr>
                                <w:rFonts w:ascii="Arial" w:hAnsi="Arial" w:cs="Arial"/>
                                <w:noProof/>
                              </w:rPr>
                              <w:t>Subop plus, s. r. o.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8B9A8C7" wp14:editId="358CCCB6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3926" w:rsidRDefault="00FC1163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fldChar w:fldCharType="separate"/>
                                  </w:r>
                                  <w:r w:rsidR="00293926" w:rsidRPr="001241C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9A8C7" id="_x0000_s1041" type="#_x0000_t202" style="position:absolute;margin-left:383.6pt;margin-top:10.7pt;width:74.8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    <v:textbox>
                        <w:txbxContent>
                          <w:p w:rsidR="00293926" w:rsidRDefault="00FC1163" w:rsidP="000669B7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fldChar w:fldCharType="separate"/>
                            </w:r>
                            <w:r w:rsidR="00293926" w:rsidRPr="001241C4">
                              <w:rPr>
                                <w:rFonts w:ascii="Arial" w:hAnsi="Arial" w:cs="Arial"/>
                                <w:noProof/>
                              </w:rPr>
                              <w:t>19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596239A" wp14:editId="1BE0C1B6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3926" w:rsidRPr="00391121" w:rsidRDefault="00293926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4B52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Mlynárska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6239A" id="_x0000_s1042" type="#_x0000_t202" style="position:absolute;margin-left:-1.9pt;margin-top:10.7pt;width:352.3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    <v:textbox>
                        <w:txbxContent>
                          <w:p w:rsidR="00293926" w:rsidRPr="00391121" w:rsidRDefault="00293926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4B5226">
                              <w:rPr>
                                <w:rFonts w:ascii="Arial" w:hAnsi="Arial" w:cs="Arial"/>
                                <w:noProof/>
                              </w:rPr>
                              <w:t>Mlynárska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AE6141" wp14:editId="5CD5BEF2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3926" w:rsidRPr="00391121" w:rsidRDefault="00293926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4B52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Košice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E6141" id="_x0000_s1043" type="#_x0000_t202" style="position:absolute;margin-left:94.7pt;margin-top:.7pt;width:363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    <v:textbox>
                        <w:txbxContent>
                          <w:p w:rsidR="00293926" w:rsidRPr="00391121" w:rsidRDefault="00293926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4B5226">
                              <w:rPr>
                                <w:rFonts w:ascii="Arial" w:hAnsi="Arial" w:cs="Arial"/>
                                <w:noProof/>
                              </w:rPr>
                              <w:t>Košice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0B3CEF" wp14:editId="3D2D4955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3926" w:rsidRPr="00391121" w:rsidRDefault="00293926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4B52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04001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B3CEF" id="_x0000_s1044" type="#_x0000_t202" style="position:absolute;margin-left:-1.9pt;margin-top:.7pt;width:89.1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    <v:textbox>
                        <w:txbxContent>
                          <w:p w:rsidR="00293926" w:rsidRPr="00391121" w:rsidRDefault="00293926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4B5226">
                              <w:rPr>
                                <w:rFonts w:ascii="Arial" w:hAnsi="Arial" w:cs="Arial"/>
                                <w:noProof/>
                              </w:rPr>
                              <w:t>04001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6317AD" wp14:editId="2D8FFA80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3926" w:rsidRPr="00391121" w:rsidRDefault="00293926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4B52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055/6782691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317AD" id="_x0000_s1045" type="#_x0000_t202" style="position:absolute;margin-left:-1.9pt;margin-top:.45pt;width:191.8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    <v:textbox>
                        <w:txbxContent>
                          <w:p w:rsidR="00293926" w:rsidRPr="00391121" w:rsidRDefault="00293926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4B5226">
                              <w:rPr>
                                <w:rFonts w:ascii="Arial" w:hAnsi="Arial" w:cs="Arial"/>
                                <w:noProof/>
                              </w:rPr>
                              <w:t>055/6782691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89D240" wp14:editId="4D539B3E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3926" w:rsidRPr="00391121" w:rsidRDefault="00293926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9D240" id="_x0000_s1046" type="#_x0000_t202" style="position:absolute;margin-left:7.4pt;margin-top:.45pt;width:263.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    <v:textbox>
                        <w:txbxContent>
                          <w:p w:rsidR="00293926" w:rsidRPr="00391121" w:rsidRDefault="00293926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2504FA1" wp14:editId="7E0B8AC8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3926" w:rsidRPr="00391121" w:rsidRDefault="00293926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4B522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subop@subop.sk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04FA1" id="_x0000_s1047" type="#_x0000_t202" style="position:absolute;margin-left:-1.9pt;margin-top:-.8pt;width:460.3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    <v:textbox>
                        <w:txbxContent>
                          <w:p w:rsidR="00293926" w:rsidRPr="00391121" w:rsidRDefault="00293926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4B5226">
                              <w:rPr>
                                <w:rFonts w:ascii="Arial" w:hAnsi="Arial" w:cs="Arial"/>
                                <w:noProof/>
                              </w:rPr>
                              <w:t>subop@subop.sk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  <w:p w:rsidR="002F7002" w:rsidRPr="0073029B" w:rsidRDefault="002F7002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27.6.2019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9ABDE05" wp14:editId="11712F1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926" w:rsidRPr="007C40F2" w:rsidRDefault="00293926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BDE05" id="Text Box 6" o:spid="_x0000_s1048" type="#_x0000_t202" style="position:absolute;left:0;text-align:left;margin-left:68.2pt;margin-top:.1pt;width:11.9pt;height:11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    <v:textbox inset="0,0,1.5mm">
                  <w:txbxContent>
                    <w:p w:rsidR="00293926" w:rsidRPr="007C40F2" w:rsidRDefault="00293926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2F7002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669B7" w:rsidRPr="0073029B" w:rsidRDefault="002F7002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2F7002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669B7" w:rsidRPr="0073029B" w:rsidRDefault="002F7002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2F7002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669B7" w:rsidRPr="0073029B" w:rsidRDefault="002F7002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0669B7" w:rsidRPr="0073029B" w:rsidTr="00CA5E52">
        <w:trPr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1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CA5E52">
        <w:trPr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0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CA5E52">
        <w:trPr>
          <w:trHeight w:val="80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0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CA5E52">
        <w:trPr>
          <w:trHeight w:val="266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-859.00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-859.00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64051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3436.00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64051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3436.00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64051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-4295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F64051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-4295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A5E52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5E52" w:rsidRPr="0073029B" w:rsidRDefault="00CA5E52" w:rsidP="00CA5E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16316.48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16316.48</w:t>
            </w:r>
          </w:p>
        </w:tc>
      </w:tr>
      <w:tr w:rsidR="00CA5E52" w:rsidRPr="0073029B" w:rsidTr="00CA5E52">
        <w:trPr>
          <w:trHeight w:val="290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5E52" w:rsidRPr="0073029B" w:rsidRDefault="00CA5E52" w:rsidP="00CA5E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12880.48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12880.48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79"/>
        <w:gridCol w:w="901"/>
        <w:gridCol w:w="10"/>
        <w:gridCol w:w="14"/>
        <w:gridCol w:w="842"/>
        <w:gridCol w:w="9"/>
        <w:gridCol w:w="16"/>
        <w:gridCol w:w="690"/>
        <w:gridCol w:w="1127"/>
        <w:gridCol w:w="1112"/>
      </w:tblGrid>
      <w:tr w:rsidR="000669B7" w:rsidRPr="0073029B" w:rsidTr="00CA5E52">
        <w:trPr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19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CA5E52">
        <w:trPr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CA5E52">
        <w:trPr>
          <w:trHeight w:val="80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CA5E52">
        <w:trPr>
          <w:trHeight w:val="266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10736.08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10736.08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F5C8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17175.48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F5C80">
              <w:rPr>
                <w:rFonts w:ascii="Arial Narrow" w:hAnsi="Arial Narrow"/>
                <w:noProof/>
                <w:sz w:val="18"/>
                <w:szCs w:val="18"/>
              </w:rPr>
              <w:t>6439.40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F5C8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23614.88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F5C8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17175.48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F5C80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F5C8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17175.48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F5C8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F5C8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17175.48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F5C8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859.00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F5C8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859.00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F5C8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-859.00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F5C8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-859.00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F5C8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CA5E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10736.08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10736.08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A5E52" w:rsidRPr="0073029B" w:rsidTr="00CA5E52">
        <w:trPr>
          <w:trHeight w:val="290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5E52" w:rsidRPr="0073029B" w:rsidRDefault="00CA5E52" w:rsidP="00CA5E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16316,48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5E52" w:rsidRPr="003511A5" w:rsidRDefault="00CA5E52" w:rsidP="00CA5E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16316,48</w:t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7"/>
        <w:gridCol w:w="2925"/>
      </w:tblGrid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3629.76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77263.74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47705.07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128598.57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31B3D">
              <w:rPr>
                <w:rFonts w:ascii="Arial Narrow" w:hAnsi="Arial Narrow"/>
                <w:noProof/>
                <w:sz w:val="18"/>
                <w:szCs w:val="18"/>
              </w:rPr>
              <w:t>0.0</w:t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731B3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04E61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3629.76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04E61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77263.74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04E61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18356.49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731B3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731B3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99249.99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04E61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04E61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04E61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731B3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59846.97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46542.23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106389.20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A14F3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17416.77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A14F3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1162.84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A14F3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18579.61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A14F3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77263.74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A14F3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18356.49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A14F3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95620.23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A14F3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A14F3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A14F3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29348.58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3629.76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9295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17416.77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9295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43052,84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9295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22209.37</w:t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9295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137593.71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9295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9295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3629.76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77263.74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47705.07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128598.57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3629.76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77263.74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47705.07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128598.57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-57914.97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-45235.23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-103150.20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2F7002" w:rsidP="002F700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1932.00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2F700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1307.00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2F700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3239.00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-</w:t>
            </w:r>
            <w:r w:rsidR="002F7002">
              <w:rPr>
                <w:rFonts w:ascii="Arial Narrow" w:hAnsi="Arial Narrow"/>
                <w:noProof/>
                <w:sz w:val="18"/>
                <w:szCs w:val="18"/>
              </w:rPr>
              <w:t>59846.97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-</w:t>
            </w:r>
            <w:r w:rsidR="002F7002">
              <w:rPr>
                <w:rFonts w:ascii="Arial Narrow" w:hAnsi="Arial Narrow"/>
                <w:noProof/>
                <w:sz w:val="18"/>
                <w:szCs w:val="18"/>
              </w:rPr>
              <w:t>46542.23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89344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2F7002">
              <w:rPr>
                <w:rFonts w:ascii="Arial Narrow" w:hAnsi="Arial Narrow"/>
                <w:sz w:val="18"/>
                <w:szCs w:val="18"/>
              </w:rPr>
              <w:t>106389.20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3629.76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2F700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19348.77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2F700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2469.84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2F700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25448.37</w:t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3629.76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2F700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17416.77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2F700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1162.84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2F700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22209.37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0669B7" w:rsidRPr="0073029B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0669B7" w:rsidRPr="0073029B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9"/>
        <w:gridCol w:w="3164"/>
      </w:tblGrid>
      <w:tr w:rsidR="000669B7" w:rsidRPr="0073029B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</w:t>
            </w:r>
          </w:p>
        </w:tc>
      </w:tr>
      <w:tr w:rsidR="000669B7" w:rsidRPr="0073029B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 xml:space="preserve"> vlastného imania ÚJ, v ktorej má ÚJ </w:t>
            </w:r>
            <w:r w:rsidRPr="0073029B">
              <w:lastRenderedPageBreak/>
              <w:t>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0669B7" w:rsidRPr="0073029B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0669B7" w:rsidRPr="0073029B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0669B7" w:rsidRPr="0073029B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  <w:p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28560E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2F700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2859.46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2F700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2859.46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2F700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2859.46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2F700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2859.46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7"/>
        <w:gridCol w:w="1985"/>
        <w:gridCol w:w="1985"/>
        <w:gridCol w:w="1995"/>
      </w:tblGrid>
      <w:tr w:rsidR="000669B7" w:rsidRPr="0073029B" w:rsidTr="0058133C">
        <w:trPr>
          <w:jc w:val="center"/>
        </w:trPr>
        <w:tc>
          <w:tcPr>
            <w:tcW w:w="30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:rsidTr="0058133C">
        <w:trPr>
          <w:trHeight w:hRule="exact" w:val="227"/>
          <w:jc w:val="center"/>
        </w:trPr>
        <w:tc>
          <w:tcPr>
            <w:tcW w:w="30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58133C">
        <w:trPr>
          <w:trHeight w:hRule="exact" w:val="329"/>
          <w:jc w:val="center"/>
        </w:trPr>
        <w:tc>
          <w:tcPr>
            <w:tcW w:w="9042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Dlhodobé pohľadávky</w:t>
            </w:r>
          </w:p>
        </w:tc>
      </w:tr>
      <w:tr w:rsidR="000669B7" w:rsidRPr="0073029B" w:rsidTr="0058133C">
        <w:trPr>
          <w:trHeight w:hRule="exact" w:val="329"/>
          <w:jc w:val="center"/>
        </w:trPr>
        <w:tc>
          <w:tcPr>
            <w:tcW w:w="30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a04225b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a04225bc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8133C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8133C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8133C">
        <w:trPr>
          <w:jc w:val="center"/>
        </w:trPr>
        <w:tc>
          <w:tcPr>
            <w:tcW w:w="307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8133C" w:rsidRPr="0073029B" w:rsidTr="0058133C">
        <w:trPr>
          <w:trHeight w:hRule="exact" w:val="329"/>
          <w:jc w:val="center"/>
        </w:trPr>
        <w:tc>
          <w:tcPr>
            <w:tcW w:w="30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133C" w:rsidRPr="0073029B" w:rsidRDefault="0058133C" w:rsidP="0058133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2372050.13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top w:val="single" w:sz="6" w:space="0" w:color="auto"/>
            </w:tcBorders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2372050.13</w:t>
            </w:r>
          </w:p>
        </w:tc>
      </w:tr>
      <w:tr w:rsidR="0058133C" w:rsidRPr="0073029B" w:rsidTr="0058133C">
        <w:trPr>
          <w:trHeight w:hRule="exact" w:val="329"/>
          <w:jc w:val="center"/>
        </w:trPr>
        <w:tc>
          <w:tcPr>
            <w:tcW w:w="30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33C" w:rsidRPr="0073029B" w:rsidRDefault="0058133C" w:rsidP="005813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2372050.13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2372050.13</w:t>
            </w:r>
          </w:p>
        </w:tc>
      </w:tr>
      <w:tr w:rsidR="0058133C" w:rsidRPr="0073029B" w:rsidTr="0058133C">
        <w:trPr>
          <w:trHeight w:hRule="exact" w:val="329"/>
          <w:jc w:val="center"/>
        </w:trPr>
        <w:tc>
          <w:tcPr>
            <w:tcW w:w="904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133C" w:rsidRPr="0073029B" w:rsidRDefault="0058133C" w:rsidP="005813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58133C" w:rsidRPr="0073029B" w:rsidTr="0058133C">
        <w:trPr>
          <w:trHeight w:val="397"/>
          <w:jc w:val="center"/>
        </w:trPr>
        <w:tc>
          <w:tcPr>
            <w:tcW w:w="30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33C" w:rsidRPr="0073029B" w:rsidRDefault="0058133C" w:rsidP="0058133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33C" w:rsidRPr="00F571F6" w:rsidRDefault="00893440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29117.55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58133C" w:rsidRPr="00F571F6" w:rsidRDefault="00893440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12066.11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:rsidR="0058133C" w:rsidRPr="00F571F6" w:rsidRDefault="00C3798B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41183.66</w:t>
            </w:r>
          </w:p>
        </w:tc>
      </w:tr>
      <w:tr w:rsidR="0058133C" w:rsidRPr="0073029B" w:rsidTr="0058133C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:rsidR="0058133C" w:rsidRPr="0073029B" w:rsidRDefault="0058133C" w:rsidP="0058133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8133C" w:rsidRPr="0073029B" w:rsidTr="0058133C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:rsidR="0058133C" w:rsidRPr="0073029B" w:rsidRDefault="0058133C" w:rsidP="0058133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8133C" w:rsidRPr="0073029B" w:rsidTr="0058133C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:rsidR="0058133C" w:rsidRPr="0073029B" w:rsidRDefault="0058133C" w:rsidP="0058133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8133C" w:rsidRPr="0073029B" w:rsidTr="0058133C">
        <w:trPr>
          <w:trHeight w:hRule="exact" w:val="329"/>
          <w:jc w:val="center"/>
        </w:trPr>
        <w:tc>
          <w:tcPr>
            <w:tcW w:w="307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8133C" w:rsidRPr="0073029B" w:rsidRDefault="0058133C" w:rsidP="0058133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bottom w:val="single" w:sz="6" w:space="0" w:color="auto"/>
            </w:tcBorders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8133C" w:rsidRPr="0073029B" w:rsidTr="0058133C">
        <w:trPr>
          <w:trHeight w:hRule="exact" w:val="329"/>
          <w:jc w:val="center"/>
        </w:trPr>
        <w:tc>
          <w:tcPr>
            <w:tcW w:w="30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133C" w:rsidRPr="0073029B" w:rsidRDefault="0058133C" w:rsidP="0058133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133C" w:rsidRPr="00F571F6" w:rsidRDefault="00966C49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1479.90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top w:val="single" w:sz="6" w:space="0" w:color="auto"/>
            </w:tcBorders>
            <w:vAlign w:val="center"/>
          </w:tcPr>
          <w:p w:rsidR="0058133C" w:rsidRPr="00F571F6" w:rsidRDefault="00C3798B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1479</w:t>
            </w:r>
            <w:r w:rsidR="00966C49">
              <w:rPr>
                <w:rFonts w:ascii="Arial Narrow" w:hAnsi="Arial Narrow"/>
                <w:sz w:val="18"/>
                <w:szCs w:val="18"/>
              </w:rPr>
              <w:t>.</w:t>
            </w:r>
            <w:r>
              <w:rPr>
                <w:rFonts w:ascii="Arial Narrow" w:hAnsi="Arial Narrow"/>
                <w:sz w:val="18"/>
                <w:szCs w:val="18"/>
              </w:rPr>
              <w:t>90</w:t>
            </w:r>
          </w:p>
        </w:tc>
      </w:tr>
      <w:tr w:rsidR="0058133C" w:rsidRPr="0073029B" w:rsidTr="0058133C">
        <w:trPr>
          <w:trHeight w:hRule="exact" w:val="329"/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:rsidR="0058133C" w:rsidRPr="0073029B" w:rsidRDefault="0058133C" w:rsidP="0058133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:rsidR="0058133C" w:rsidRPr="00F571F6" w:rsidRDefault="0058133C" w:rsidP="005813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8133C" w:rsidRPr="0073029B" w:rsidTr="0058133C">
        <w:trPr>
          <w:trHeight w:hRule="exact" w:val="329"/>
          <w:jc w:val="center"/>
        </w:trPr>
        <w:tc>
          <w:tcPr>
            <w:tcW w:w="30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33C" w:rsidRPr="0073029B" w:rsidRDefault="0058133C" w:rsidP="005813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33C" w:rsidRPr="00F571F6" w:rsidRDefault="00966C49" w:rsidP="0058133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30460.33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58133C" w:rsidRPr="00F571F6" w:rsidRDefault="00966C49" w:rsidP="0058133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12203.23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:rsidR="0058133C" w:rsidRPr="00F571F6" w:rsidRDefault="00C3798B" w:rsidP="0058133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42663.56</w:t>
            </w: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656"/>
        <w:gridCol w:w="2262"/>
      </w:tblGrid>
      <w:tr w:rsidR="000669B7" w:rsidRPr="0073029B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3"/>
        <w:gridCol w:w="2627"/>
        <w:gridCol w:w="2302"/>
      </w:tblGrid>
      <w:tr w:rsidR="000669B7" w:rsidRPr="0073029B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966C4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447.55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669B7" w:rsidRPr="00F571F6" w:rsidRDefault="002F700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831.34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966C4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1380801.39</w:t>
            </w:r>
          </w:p>
        </w:tc>
        <w:tc>
          <w:tcPr>
            <w:tcW w:w="2331" w:type="dxa"/>
            <w:vAlign w:val="center"/>
          </w:tcPr>
          <w:p w:rsidR="000669B7" w:rsidRPr="00F571F6" w:rsidRDefault="002F700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823314.59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D039E6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1381248.94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2F700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824145.93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193BAE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1251"/>
        <w:gridCol w:w="1020"/>
        <w:gridCol w:w="972"/>
        <w:gridCol w:w="972"/>
        <w:gridCol w:w="1686"/>
      </w:tblGrid>
      <w:tr w:rsidR="008D2421" w:rsidRPr="0073029B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02E" w:rsidRDefault="008D2421" w:rsidP="00F4554D">
            <w:pPr>
              <w:pStyle w:val="TopHeader"/>
            </w:pPr>
            <w:r w:rsidRPr="0073029B">
              <w:t>Stav </w:t>
            </w:r>
          </w:p>
          <w:p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6CA1" w:rsidRDefault="00456CA1" w:rsidP="00F4554D">
            <w:pPr>
              <w:pStyle w:val="TopHeader"/>
            </w:pPr>
          </w:p>
          <w:p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0669B7" w:rsidRPr="0073029B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 xml:space="preserve">na výsledok </w:t>
            </w:r>
            <w:r w:rsidRPr="0073029B">
              <w:lastRenderedPageBreak/>
              <w:t>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z</w:t>
      </w:r>
      <w:r w:rsidR="006923C5">
        <w:rPr>
          <w:rFonts w:ascii="Arial Narrow" w:hAnsi="Arial Narrow"/>
          <w:sz w:val="22"/>
          <w:szCs w:val="22"/>
        </w:rPr>
        <w:t>c</w:t>
      </w:r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669B7" w:rsidRPr="0073029B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D039E6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37607.42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D039E6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37607.42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D039E6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37607.42</w:t>
            </w: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D039E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5619.75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D039E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5088.66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D039E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5619.75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D039E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5088.66</w:t>
            </w:r>
          </w:p>
        </w:tc>
      </w:tr>
      <w:tr w:rsidR="00D039E6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39E6" w:rsidRDefault="00D039E6" w:rsidP="00D039E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</w:t>
            </w:r>
          </w:p>
          <w:p w:rsidR="00D039E6" w:rsidRPr="0073029B" w:rsidRDefault="00D039E6" w:rsidP="00D039E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dovolenku (mzdy, odvody)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39E6" w:rsidRPr="00F571F6" w:rsidRDefault="00D039E6" w:rsidP="00D039E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5619.75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39E6" w:rsidRPr="00F571F6" w:rsidRDefault="00D039E6" w:rsidP="00D039E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5088.66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39E6" w:rsidRPr="00F571F6" w:rsidRDefault="00D039E6" w:rsidP="00D039E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5619.75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39E6" w:rsidRPr="00F571F6" w:rsidRDefault="00D039E6" w:rsidP="00D039E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39E6" w:rsidRPr="00F571F6" w:rsidRDefault="00D039E6" w:rsidP="00D039E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5088.66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D039E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5369.50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D039E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5619.75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D039E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5369.50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D039E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5619.75</w:t>
            </w:r>
          </w:p>
        </w:tc>
      </w:tr>
      <w:tr w:rsidR="00D039E6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39E6" w:rsidRDefault="00D039E6" w:rsidP="00D039E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</w:t>
            </w:r>
          </w:p>
          <w:p w:rsidR="00D039E6" w:rsidRPr="0073029B" w:rsidRDefault="00D039E6" w:rsidP="00D039E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dovolenku (mzdy, odvody)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9E6" w:rsidRPr="00F571F6" w:rsidRDefault="00D039E6" w:rsidP="00D039E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5369.50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9E6" w:rsidRPr="00F571F6" w:rsidRDefault="00D039E6" w:rsidP="00D039E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5619.75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9E6" w:rsidRPr="00F571F6" w:rsidRDefault="00D039E6" w:rsidP="00D039E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5369.50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9E6" w:rsidRPr="00F571F6" w:rsidRDefault="00D039E6" w:rsidP="00D039E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39E6" w:rsidRPr="00F571F6" w:rsidRDefault="00D039E6" w:rsidP="00D039E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5619.75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669B7" w:rsidRPr="0073029B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392DA7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203.23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392DA7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92DA7">
              <w:rPr>
                <w:rFonts w:ascii="Arial Narrow" w:hAnsi="Arial Narrow"/>
                <w:b/>
                <w:noProof/>
                <w:sz w:val="18"/>
                <w:szCs w:val="18"/>
              </w:rPr>
              <w:t>202.39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392DA7" w:rsidRDefault="00392DA7" w:rsidP="00D71752">
            <w:pPr>
              <w:jc w:val="center"/>
              <w:rPr>
                <w:rFonts w:ascii="Arial Narrow" w:hAnsi="Arial Narrow"/>
                <w:noProof/>
                <w:sz w:val="18"/>
                <w:szCs w:val="18"/>
              </w:rPr>
            </w:pPr>
            <w:r w:rsidRPr="00392D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392DA7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203.23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392DA7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92DA7">
              <w:rPr>
                <w:rFonts w:ascii="Arial Narrow" w:hAnsi="Arial Narrow"/>
                <w:sz w:val="18"/>
                <w:szCs w:val="18"/>
              </w:rPr>
              <w:t>202.39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392DA7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787582.09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392DA7" w:rsidRDefault="00392DA7" w:rsidP="00D71752">
            <w:pPr>
              <w:jc w:val="center"/>
              <w:rPr>
                <w:rFonts w:ascii="Arial Narrow" w:hAnsi="Arial Narrow"/>
                <w:b/>
                <w:noProof/>
                <w:sz w:val="18"/>
                <w:szCs w:val="18"/>
              </w:rPr>
            </w:pPr>
            <w:r w:rsidRPr="00392DA7">
              <w:rPr>
                <w:rFonts w:ascii="Arial Narrow" w:hAnsi="Arial Narrow"/>
                <w:b/>
                <w:noProof/>
                <w:sz w:val="18"/>
                <w:szCs w:val="18"/>
              </w:rPr>
              <w:t>970053.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3</w:t>
            </w:r>
            <w:r w:rsidRPr="00392DA7">
              <w:rPr>
                <w:rFonts w:ascii="Arial Narrow" w:hAnsi="Arial Narrow"/>
                <w:b/>
                <w:noProof/>
                <w:sz w:val="18"/>
                <w:szCs w:val="18"/>
              </w:rPr>
              <w:t>1</w:t>
            </w:r>
          </w:p>
        </w:tc>
      </w:tr>
      <w:tr w:rsidR="000669B7" w:rsidRPr="0073029B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C62659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781088.93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392DA7" w:rsidRDefault="00392DA7" w:rsidP="00F4554D">
            <w:pPr>
              <w:jc w:val="center"/>
              <w:rPr>
                <w:rFonts w:ascii="Arial Narrow" w:hAnsi="Arial Narrow"/>
                <w:bCs/>
                <w:noProof/>
                <w:sz w:val="18"/>
                <w:szCs w:val="18"/>
              </w:rPr>
            </w:pPr>
            <w:r w:rsidRPr="00392DA7">
              <w:rPr>
                <w:rFonts w:ascii="Arial Narrow" w:hAnsi="Arial Narrow"/>
                <w:bCs/>
                <w:noProof/>
                <w:sz w:val="18"/>
                <w:szCs w:val="18"/>
              </w:rPr>
              <w:t>95988.68</w:t>
            </w:r>
          </w:p>
        </w:tc>
      </w:tr>
      <w:tr w:rsidR="00E51BAB" w:rsidRPr="0073029B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C62659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6493.16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392DA7" w:rsidRDefault="00392DA7" w:rsidP="00D71752">
            <w:pPr>
              <w:jc w:val="center"/>
              <w:rPr>
                <w:rFonts w:ascii="Arial Narrow" w:hAnsi="Arial Narrow"/>
                <w:bCs/>
                <w:noProof/>
                <w:sz w:val="18"/>
                <w:szCs w:val="18"/>
              </w:rPr>
            </w:pPr>
            <w:r w:rsidRPr="00392DA7">
              <w:rPr>
                <w:rFonts w:ascii="Arial Narrow" w:hAnsi="Arial Narrow"/>
                <w:bCs/>
                <w:noProof/>
                <w:sz w:val="18"/>
                <w:szCs w:val="18"/>
              </w:rPr>
              <w:t>10164.63</w:t>
            </w:r>
          </w:p>
        </w:tc>
      </w:tr>
    </w:tbl>
    <w:p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0669B7" w:rsidRPr="0073029B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0669B7" w:rsidRPr="0073029B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202.39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162.55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C6265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394.84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6265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346.84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C6265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394.84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6265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346.84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C6265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394.00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6265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307.00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C6265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</w:t>
            </w:r>
            <w:r w:rsidR="002C45D6">
              <w:rPr>
                <w:rFonts w:ascii="Arial Narrow" w:hAnsi="Arial Narrow"/>
                <w:sz w:val="18"/>
                <w:szCs w:val="18"/>
              </w:rPr>
              <w:t>3</w:t>
            </w:r>
            <w:r>
              <w:rPr>
                <w:rFonts w:ascii="Arial Narrow" w:hAnsi="Arial Narrow"/>
                <w:sz w:val="18"/>
                <w:szCs w:val="18"/>
              </w:rPr>
              <w:t>.23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6265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202.39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7"/>
        <w:gridCol w:w="771"/>
        <w:gridCol w:w="864"/>
        <w:gridCol w:w="1068"/>
        <w:gridCol w:w="1576"/>
        <w:gridCol w:w="1213"/>
        <w:gridCol w:w="1543"/>
      </w:tblGrid>
      <w:tr w:rsidR="005E5AD7" w:rsidRPr="0073029B" w:rsidTr="00C62659">
        <w:trPr>
          <w:trHeight w:val="990"/>
          <w:jc w:val="center"/>
        </w:trPr>
        <w:tc>
          <w:tcPr>
            <w:tcW w:w="20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Default="005E5AD7" w:rsidP="00F4554D">
            <w:pPr>
              <w:pStyle w:val="TopHeader"/>
            </w:pPr>
          </w:p>
          <w:p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:rsidTr="00C62659">
        <w:trPr>
          <w:trHeight w:val="330"/>
          <w:jc w:val="center"/>
        </w:trPr>
        <w:tc>
          <w:tcPr>
            <w:tcW w:w="20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:rsidTr="00C6265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293926" w:rsidRPr="0073029B" w:rsidTr="00293926">
        <w:trPr>
          <w:trHeight w:val="330"/>
          <w:jc w:val="center"/>
        </w:trPr>
        <w:tc>
          <w:tcPr>
            <w:tcW w:w="200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93926" w:rsidRPr="0073029B" w:rsidRDefault="00293926" w:rsidP="0029392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Úvery zo ŠFRB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93926" w:rsidRPr="0073029B" w:rsidRDefault="00293926" w:rsidP="0029392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293926" w:rsidRPr="0073029B" w:rsidRDefault="00293926" w:rsidP="0029392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068" w:type="dxa"/>
            <w:tcBorders>
              <w:top w:val="single" w:sz="12" w:space="0" w:color="auto"/>
            </w:tcBorders>
            <w:noWrap/>
            <w:vAlign w:val="center"/>
          </w:tcPr>
          <w:p w:rsidR="00293926" w:rsidRPr="0073029B" w:rsidRDefault="00293926" w:rsidP="0029392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576" w:type="dxa"/>
            <w:tcBorders>
              <w:top w:val="single" w:sz="12" w:space="0" w:color="auto"/>
            </w:tcBorders>
            <w:noWrap/>
            <w:vAlign w:val="center"/>
          </w:tcPr>
          <w:p w:rsidR="00293926" w:rsidRPr="0073029B" w:rsidRDefault="00293926" w:rsidP="002939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2118937.23</w:t>
            </w:r>
          </w:p>
        </w:tc>
        <w:tc>
          <w:tcPr>
            <w:tcW w:w="1213" w:type="dxa"/>
            <w:tcBorders>
              <w:top w:val="single" w:sz="12" w:space="0" w:color="auto"/>
            </w:tcBorders>
            <w:vAlign w:val="center"/>
          </w:tcPr>
          <w:p w:rsidR="00293926" w:rsidRPr="0073029B" w:rsidRDefault="00293926" w:rsidP="002939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2118937.23</w:t>
            </w:r>
          </w:p>
        </w:tc>
        <w:tc>
          <w:tcPr>
            <w:tcW w:w="1543" w:type="dxa"/>
            <w:tcBorders>
              <w:top w:val="single" w:sz="12" w:space="0" w:color="auto"/>
            </w:tcBorders>
            <w:noWrap/>
            <w:vAlign w:val="center"/>
          </w:tcPr>
          <w:p w:rsidR="00293926" w:rsidRPr="0073029B" w:rsidRDefault="00293926" w:rsidP="002939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1725359.53</w:t>
            </w:r>
          </w:p>
        </w:tc>
      </w:tr>
      <w:tr w:rsidR="00293926" w:rsidRPr="0073029B" w:rsidTr="00293926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:rsidR="00293926" w:rsidRPr="0073029B" w:rsidRDefault="00293926" w:rsidP="0029392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Úvery zo SLSP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293926" w:rsidRPr="0073029B" w:rsidRDefault="00293926" w:rsidP="0029392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€</w:t>
            </w:r>
          </w:p>
        </w:tc>
        <w:tc>
          <w:tcPr>
            <w:tcW w:w="864" w:type="dxa"/>
            <w:noWrap/>
            <w:vAlign w:val="center"/>
          </w:tcPr>
          <w:p w:rsidR="00293926" w:rsidRPr="0073029B" w:rsidRDefault="00293926" w:rsidP="0029392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068" w:type="dxa"/>
            <w:noWrap/>
            <w:vAlign w:val="center"/>
          </w:tcPr>
          <w:p w:rsidR="00293926" w:rsidRPr="0073029B" w:rsidRDefault="00293926" w:rsidP="0029392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576" w:type="dxa"/>
            <w:noWrap/>
            <w:vAlign w:val="center"/>
          </w:tcPr>
          <w:p w:rsidR="00293926" w:rsidRPr="0073029B" w:rsidRDefault="00293926" w:rsidP="002939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55583.26</w:t>
            </w:r>
          </w:p>
        </w:tc>
        <w:tc>
          <w:tcPr>
            <w:tcW w:w="1213" w:type="dxa"/>
            <w:vAlign w:val="center"/>
          </w:tcPr>
          <w:p w:rsidR="00293926" w:rsidRPr="0073029B" w:rsidRDefault="00293926" w:rsidP="002939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55583.26</w:t>
            </w:r>
          </w:p>
        </w:tc>
        <w:tc>
          <w:tcPr>
            <w:tcW w:w="1543" w:type="dxa"/>
            <w:noWrap/>
            <w:vAlign w:val="center"/>
          </w:tcPr>
          <w:p w:rsidR="00293926" w:rsidRPr="0073029B" w:rsidRDefault="00293926" w:rsidP="002939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63083.26</w:t>
            </w:r>
          </w:p>
        </w:tc>
      </w:tr>
      <w:tr w:rsidR="00293926" w:rsidRPr="0073029B" w:rsidTr="00293926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:rsidR="00293926" w:rsidRPr="0073029B" w:rsidRDefault="00293926" w:rsidP="0029392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Úvery zo UNCB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293926" w:rsidRPr="0073029B" w:rsidRDefault="00293926" w:rsidP="0029392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€</w:t>
            </w:r>
          </w:p>
        </w:tc>
        <w:tc>
          <w:tcPr>
            <w:tcW w:w="864" w:type="dxa"/>
            <w:noWrap/>
            <w:vAlign w:val="center"/>
          </w:tcPr>
          <w:p w:rsidR="00293926" w:rsidRPr="0073029B" w:rsidRDefault="00293926" w:rsidP="0029392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068" w:type="dxa"/>
            <w:noWrap/>
            <w:vAlign w:val="center"/>
          </w:tcPr>
          <w:p w:rsidR="00293926" w:rsidRPr="0073029B" w:rsidRDefault="00293926" w:rsidP="0029392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576" w:type="dxa"/>
            <w:noWrap/>
            <w:vAlign w:val="center"/>
          </w:tcPr>
          <w:p w:rsidR="00293926" w:rsidRPr="0073029B" w:rsidRDefault="00293926" w:rsidP="002939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71846.10</w:t>
            </w:r>
          </w:p>
        </w:tc>
        <w:tc>
          <w:tcPr>
            <w:tcW w:w="1213" w:type="dxa"/>
            <w:vAlign w:val="center"/>
          </w:tcPr>
          <w:p w:rsidR="00293926" w:rsidRPr="0073029B" w:rsidRDefault="00293926" w:rsidP="002939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71846.10</w:t>
            </w:r>
          </w:p>
        </w:tc>
        <w:tc>
          <w:tcPr>
            <w:tcW w:w="1543" w:type="dxa"/>
            <w:noWrap/>
            <w:vAlign w:val="center"/>
          </w:tcPr>
          <w:p w:rsidR="00293926" w:rsidRPr="0073029B" w:rsidRDefault="00293926" w:rsidP="002939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20177.94</w:t>
            </w:r>
          </w:p>
        </w:tc>
      </w:tr>
      <w:tr w:rsidR="00293926" w:rsidRPr="0073029B" w:rsidTr="00293926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:rsidR="00293926" w:rsidRPr="0073029B" w:rsidRDefault="00293926" w:rsidP="0029392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Úvery zo OTP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293926" w:rsidRPr="0073029B" w:rsidRDefault="00293926" w:rsidP="0029392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€</w:t>
            </w:r>
          </w:p>
        </w:tc>
        <w:tc>
          <w:tcPr>
            <w:tcW w:w="864" w:type="dxa"/>
            <w:noWrap/>
            <w:vAlign w:val="center"/>
          </w:tcPr>
          <w:p w:rsidR="00293926" w:rsidRPr="0073029B" w:rsidRDefault="00293926" w:rsidP="0029392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068" w:type="dxa"/>
            <w:noWrap/>
            <w:vAlign w:val="center"/>
          </w:tcPr>
          <w:p w:rsidR="00293926" w:rsidRPr="0073029B" w:rsidRDefault="00293926" w:rsidP="0029392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576" w:type="dxa"/>
            <w:noWrap/>
            <w:vAlign w:val="center"/>
          </w:tcPr>
          <w:p w:rsidR="00293926" w:rsidRPr="0073029B" w:rsidRDefault="00293926" w:rsidP="002939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56371.83</w:t>
            </w:r>
          </w:p>
        </w:tc>
        <w:tc>
          <w:tcPr>
            <w:tcW w:w="1213" w:type="dxa"/>
            <w:vAlign w:val="center"/>
          </w:tcPr>
          <w:p w:rsidR="00293926" w:rsidRPr="0073029B" w:rsidRDefault="00293926" w:rsidP="002939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56371.83</w:t>
            </w:r>
          </w:p>
        </w:tc>
        <w:tc>
          <w:tcPr>
            <w:tcW w:w="1543" w:type="dxa"/>
            <w:noWrap/>
            <w:vAlign w:val="center"/>
          </w:tcPr>
          <w:p w:rsidR="00293926" w:rsidRPr="0073029B" w:rsidRDefault="00293926" w:rsidP="0029392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58944.07</w:t>
            </w:r>
          </w:p>
        </w:tc>
      </w:tr>
      <w:tr w:rsidR="00C62659" w:rsidRPr="0073029B" w:rsidTr="00C6265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62659" w:rsidRPr="0073029B" w:rsidRDefault="00C62659" w:rsidP="00C6265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C62659" w:rsidRPr="0073029B" w:rsidTr="00C62659">
        <w:trPr>
          <w:trHeight w:val="330"/>
          <w:jc w:val="center"/>
        </w:trPr>
        <w:tc>
          <w:tcPr>
            <w:tcW w:w="200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62659" w:rsidRPr="0073029B" w:rsidRDefault="00C62659" w:rsidP="00C6265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62659" w:rsidRPr="0073029B" w:rsidRDefault="00C62659" w:rsidP="00C6265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C62659" w:rsidRPr="0073029B" w:rsidRDefault="00C62659" w:rsidP="00C6265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single" w:sz="12" w:space="0" w:color="auto"/>
            </w:tcBorders>
            <w:noWrap/>
            <w:vAlign w:val="center"/>
          </w:tcPr>
          <w:p w:rsidR="00C62659" w:rsidRPr="0073029B" w:rsidRDefault="00C62659" w:rsidP="00C6265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12" w:space="0" w:color="auto"/>
            </w:tcBorders>
            <w:noWrap/>
            <w:vAlign w:val="center"/>
          </w:tcPr>
          <w:p w:rsidR="00C62659" w:rsidRPr="0073029B" w:rsidRDefault="00C62659" w:rsidP="00C6265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</w:tcBorders>
          </w:tcPr>
          <w:p w:rsidR="00C62659" w:rsidRPr="0073029B" w:rsidRDefault="00C62659" w:rsidP="00C6265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12" w:space="0" w:color="auto"/>
            </w:tcBorders>
            <w:noWrap/>
            <w:vAlign w:val="center"/>
          </w:tcPr>
          <w:p w:rsidR="00C62659" w:rsidRPr="0073029B" w:rsidRDefault="00C62659" w:rsidP="00C6265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62659" w:rsidRPr="0073029B" w:rsidTr="00C62659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:rsidR="00C62659" w:rsidRPr="0073029B" w:rsidRDefault="00C62659" w:rsidP="00C6265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C62659" w:rsidRPr="0073029B" w:rsidRDefault="00C62659" w:rsidP="00C6265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C62659" w:rsidRPr="0073029B" w:rsidRDefault="00C62659" w:rsidP="00C6265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8" w:type="dxa"/>
            <w:noWrap/>
            <w:vAlign w:val="center"/>
          </w:tcPr>
          <w:p w:rsidR="00C62659" w:rsidRPr="0073029B" w:rsidRDefault="00C62659" w:rsidP="00C6265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76" w:type="dxa"/>
            <w:noWrap/>
            <w:vAlign w:val="center"/>
          </w:tcPr>
          <w:p w:rsidR="00C62659" w:rsidRPr="0073029B" w:rsidRDefault="00C62659" w:rsidP="00C6265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</w:tcPr>
          <w:p w:rsidR="00C62659" w:rsidRPr="0073029B" w:rsidRDefault="00C62659" w:rsidP="00C6265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3" w:type="dxa"/>
            <w:noWrap/>
            <w:vAlign w:val="center"/>
          </w:tcPr>
          <w:p w:rsidR="00C62659" w:rsidRPr="0073029B" w:rsidRDefault="00C62659" w:rsidP="00C6265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62659" w:rsidRPr="0073029B" w:rsidTr="00C62659">
        <w:trPr>
          <w:trHeight w:val="345"/>
          <w:jc w:val="center"/>
        </w:trPr>
        <w:tc>
          <w:tcPr>
            <w:tcW w:w="200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2659" w:rsidRPr="0073029B" w:rsidRDefault="00C62659" w:rsidP="00C6265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62659" w:rsidRPr="0073029B" w:rsidRDefault="00C62659" w:rsidP="00C6265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C62659" w:rsidRPr="0073029B" w:rsidRDefault="00C62659" w:rsidP="00C6265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8" w:type="dxa"/>
            <w:tcBorders>
              <w:bottom w:val="single" w:sz="12" w:space="0" w:color="auto"/>
            </w:tcBorders>
            <w:noWrap/>
            <w:vAlign w:val="center"/>
          </w:tcPr>
          <w:p w:rsidR="00C62659" w:rsidRPr="0073029B" w:rsidRDefault="00C62659" w:rsidP="00C6265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6" w:type="dxa"/>
            <w:tcBorders>
              <w:bottom w:val="single" w:sz="12" w:space="0" w:color="auto"/>
            </w:tcBorders>
            <w:noWrap/>
            <w:vAlign w:val="center"/>
          </w:tcPr>
          <w:p w:rsidR="00C62659" w:rsidRPr="0073029B" w:rsidRDefault="00C62659" w:rsidP="00C6265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</w:tcPr>
          <w:p w:rsidR="00C62659" w:rsidRPr="0073029B" w:rsidRDefault="00C62659" w:rsidP="00C6265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3" w:type="dxa"/>
            <w:tcBorders>
              <w:bottom w:val="single" w:sz="12" w:space="0" w:color="auto"/>
            </w:tcBorders>
            <w:noWrap/>
            <w:vAlign w:val="center"/>
          </w:tcPr>
          <w:p w:rsidR="00C62659" w:rsidRPr="0073029B" w:rsidRDefault="00C62659" w:rsidP="00C6265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771"/>
        <w:gridCol w:w="892"/>
        <w:gridCol w:w="1056"/>
        <w:gridCol w:w="1295"/>
        <w:gridCol w:w="1157"/>
        <w:gridCol w:w="1954"/>
      </w:tblGrid>
      <w:tr w:rsidR="002D450E" w:rsidRPr="0073029B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Default="002D450E" w:rsidP="00F4554D">
            <w:pPr>
              <w:pStyle w:val="TopHeader"/>
            </w:pPr>
          </w:p>
          <w:p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669B7" w:rsidRPr="0073029B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0669B7" w:rsidRPr="0073029B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669B7" w:rsidRPr="0073029B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669B7" w:rsidRPr="0073029B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0669B7" w:rsidRPr="0073029B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29392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135031.75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29392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130290.78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29392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635288.34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29392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562.44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29392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770882.53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29392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130290.78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A0A25" w:rsidRPr="003F477D" w:rsidTr="001241C4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1241C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1241C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:rsidTr="001241C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1241C4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:rsidTr="001241C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1241C4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1241C4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1241C4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1241C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1241C4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1241C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1241C4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1241C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1241C4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241C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A0A25" w:rsidRPr="003F477D" w:rsidRDefault="005A0A25" w:rsidP="005A0A25">
      <w:pPr>
        <w:pStyle w:val="Nzov"/>
        <w:jc w:val="left"/>
        <w:rPr>
          <w:szCs w:val="22"/>
        </w:rPr>
      </w:pPr>
    </w:p>
    <w:p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29392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4389.97</w:t>
            </w:r>
          </w:p>
        </w:tc>
      </w:tr>
      <w:tr w:rsidR="000669B7" w:rsidRPr="0073029B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241C4"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0669B7" w:rsidRPr="0073029B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B0318A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532074.75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293926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-36952.39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B0318A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1584.13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B0318A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388.35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B0318A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730.00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B0318A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533658.88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B0318A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B0318A" w:rsidP="00B031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-37294.04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B0318A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:rsidR="00D532A4" w:rsidRDefault="00D532A4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kons.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p. a. – per annum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163" w:rsidRDefault="00FC1163">
      <w:r>
        <w:separator/>
      </w:r>
    </w:p>
  </w:endnote>
  <w:endnote w:type="continuationSeparator" w:id="0">
    <w:p w:rsidR="00FC1163" w:rsidRDefault="00FC1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926" w:rsidRDefault="00293926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93926" w:rsidRDefault="00293926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926" w:rsidRPr="00010D38" w:rsidRDefault="00293926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21</w:t>
    </w:r>
    <w:r w:rsidRPr="00010D38">
      <w:rPr>
        <w:rStyle w:val="slostrany"/>
        <w:sz w:val="16"/>
        <w:szCs w:val="16"/>
      </w:rPr>
      <w:fldChar w:fldCharType="end"/>
    </w:r>
  </w:p>
  <w:p w:rsidR="00293926" w:rsidRDefault="00293926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163" w:rsidRDefault="00FC1163">
      <w:r>
        <w:separator/>
      </w:r>
    </w:p>
  </w:footnote>
  <w:footnote w:type="continuationSeparator" w:id="0">
    <w:p w:rsidR="00FC1163" w:rsidRDefault="00FC1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293926" w:rsidRPr="0073029B" w:rsidTr="00D71752">
      <w:trPr>
        <w:trHeight w:val="59"/>
      </w:trPr>
      <w:tc>
        <w:tcPr>
          <w:tcW w:w="416" w:type="pct"/>
          <w:noWrap/>
        </w:tcPr>
        <w:p w:rsidR="00293926" w:rsidRPr="0073029B" w:rsidRDefault="0029392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293926" w:rsidRPr="0073029B" w:rsidRDefault="00293926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293926" w:rsidRDefault="0029392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293926" w:rsidRPr="0073029B" w:rsidRDefault="00293926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ICO  \* MERGEFORMAT </w:instrText>
          </w:r>
          <w:r>
            <w:rPr>
              <w:noProof/>
            </w:rPr>
            <w:fldChar w:fldCharType="separate"/>
          </w:r>
          <w:r w:rsidR="00893440">
            <w:rPr>
              <w:noProof/>
            </w:rPr>
            <w:t>31734359</w:t>
          </w:r>
          <w:r>
            <w:rPr>
              <w:noProof/>
            </w:rPr>
            <w:fldChar w:fldCharType="end"/>
          </w:r>
        </w:p>
      </w:tc>
    </w:tr>
    <w:tr w:rsidR="00293926" w:rsidRPr="0073029B" w:rsidTr="00D71752">
      <w:trPr>
        <w:trHeight w:val="59"/>
      </w:trPr>
      <w:tc>
        <w:tcPr>
          <w:tcW w:w="416" w:type="pct"/>
          <w:noWrap/>
        </w:tcPr>
        <w:p w:rsidR="00293926" w:rsidRPr="0073029B" w:rsidRDefault="0029392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293926" w:rsidRPr="0073029B" w:rsidRDefault="0029392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293926" w:rsidRDefault="0029392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293926" w:rsidRPr="0073029B" w:rsidRDefault="00293926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DIC  \* MERGEFORMAT </w:instrText>
          </w:r>
          <w:r>
            <w:rPr>
              <w:noProof/>
            </w:rPr>
            <w:fldChar w:fldCharType="separate"/>
          </w:r>
          <w:r w:rsidR="00893440">
            <w:rPr>
              <w:noProof/>
            </w:rPr>
            <w:t>2020494399</w:t>
          </w:r>
          <w:r>
            <w:rPr>
              <w:noProof/>
            </w:rPr>
            <w:fldChar w:fldCharType="end"/>
          </w:r>
        </w:p>
      </w:tc>
    </w:tr>
  </w:tbl>
  <w:p w:rsidR="00293926" w:rsidRDefault="0029392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293926" w:rsidRPr="0073029B" w:rsidTr="00D71752">
      <w:trPr>
        <w:trHeight w:val="59"/>
      </w:trPr>
      <w:tc>
        <w:tcPr>
          <w:tcW w:w="416" w:type="pct"/>
          <w:noWrap/>
        </w:tcPr>
        <w:p w:rsidR="00293926" w:rsidRPr="0073029B" w:rsidRDefault="0029392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293926" w:rsidRPr="0073029B" w:rsidRDefault="0029392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293926" w:rsidRDefault="0029392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293926" w:rsidRPr="0073029B" w:rsidRDefault="0029392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FC1163">
            <w:fldChar w:fldCharType="begin"/>
          </w:r>
          <w:r w:rsidR="00FC1163">
            <w:instrText xml:space="preserve"> MERGEFIELD  aSUB_ICO  \* MERGEFORMAT </w:instrText>
          </w:r>
          <w:r w:rsidR="00FC1163">
            <w:fldChar w:fldCharType="separate"/>
          </w:r>
          <w:r w:rsidR="002C45D6">
            <w:rPr>
              <w:noProof/>
            </w:rPr>
            <w:t>«aSUB_ICO»</w:t>
          </w:r>
          <w:r w:rsidR="00FC1163">
            <w:rPr>
              <w:noProof/>
            </w:rPr>
            <w:fldChar w:fldCharType="end"/>
          </w:r>
        </w:p>
      </w:tc>
    </w:tr>
    <w:tr w:rsidR="00293926" w:rsidRPr="0073029B" w:rsidTr="00D71752">
      <w:trPr>
        <w:trHeight w:val="59"/>
      </w:trPr>
      <w:tc>
        <w:tcPr>
          <w:tcW w:w="416" w:type="pct"/>
          <w:noWrap/>
        </w:tcPr>
        <w:p w:rsidR="00293926" w:rsidRPr="0073029B" w:rsidRDefault="0029392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293926" w:rsidRPr="0073029B" w:rsidRDefault="0029392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293926" w:rsidRDefault="0029392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293926" w:rsidRPr="0073029B" w:rsidRDefault="00293926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r w:rsidR="00FC1163">
            <w:fldChar w:fldCharType="begin"/>
          </w:r>
          <w:r w:rsidR="00FC1163">
            <w:instrText xml:space="preserve"> MERGEFIELD  aSUB_DIC  \* MERGEFORMAT </w:instrText>
          </w:r>
          <w:r w:rsidR="00FC1163">
            <w:fldChar w:fldCharType="separate"/>
          </w:r>
          <w:r w:rsidR="002C45D6">
            <w:rPr>
              <w:noProof/>
            </w:rPr>
            <w:t>«aSUB_DIC»</w:t>
          </w:r>
          <w:r w:rsidR="00FC1163">
            <w:rPr>
              <w:noProof/>
            </w:rPr>
            <w:fldChar w:fldCharType="end"/>
          </w:r>
        </w:p>
      </w:tc>
    </w:tr>
  </w:tbl>
  <w:p w:rsidR="00293926" w:rsidRDefault="002939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81"/>
    <w:docVar w:name="arg2" w:val="driver=asa12;DBF=subop.db;DBN=subop;ENG=subop;links=tcpip;uid=zeleznikova;con=finus(10.15);pwd=7683671878987Gabina76"/>
    <w:docVar w:name="arg3" w:val="0"/>
    <w:docVar w:name="arg4" w:val="C:\Users\ZELEZN~1\AppData\Local\Temp\17421156.doc"/>
    <w:docVar w:name="arg5" w:val="1"/>
  </w:docVars>
  <w:rsids>
    <w:rsidRoot w:val="001241C4"/>
    <w:rsid w:val="0000202E"/>
    <w:rsid w:val="000053B0"/>
    <w:rsid w:val="00011EDC"/>
    <w:rsid w:val="000234F7"/>
    <w:rsid w:val="0002470E"/>
    <w:rsid w:val="00030DEB"/>
    <w:rsid w:val="000347CF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52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41C4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93926"/>
    <w:rsid w:val="002B2255"/>
    <w:rsid w:val="002C45D6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002"/>
    <w:rsid w:val="002F733E"/>
    <w:rsid w:val="0030373C"/>
    <w:rsid w:val="0031248C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2DA7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8190D"/>
    <w:rsid w:val="004920E3"/>
    <w:rsid w:val="00495CAE"/>
    <w:rsid w:val="004969BE"/>
    <w:rsid w:val="004A7E73"/>
    <w:rsid w:val="004B16CA"/>
    <w:rsid w:val="004B60B4"/>
    <w:rsid w:val="004C1789"/>
    <w:rsid w:val="004C2826"/>
    <w:rsid w:val="004D77A8"/>
    <w:rsid w:val="004E08B1"/>
    <w:rsid w:val="004E1617"/>
    <w:rsid w:val="00511537"/>
    <w:rsid w:val="00511BB9"/>
    <w:rsid w:val="0053372C"/>
    <w:rsid w:val="0053676C"/>
    <w:rsid w:val="00546167"/>
    <w:rsid w:val="00554FC2"/>
    <w:rsid w:val="005572BC"/>
    <w:rsid w:val="005576CC"/>
    <w:rsid w:val="005723C1"/>
    <w:rsid w:val="00572A39"/>
    <w:rsid w:val="00573DF0"/>
    <w:rsid w:val="0058133C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31B3D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6541A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53828"/>
    <w:rsid w:val="0086010C"/>
    <w:rsid w:val="0087241F"/>
    <w:rsid w:val="00874C86"/>
    <w:rsid w:val="00880EE0"/>
    <w:rsid w:val="00881D09"/>
    <w:rsid w:val="00893440"/>
    <w:rsid w:val="00894FE1"/>
    <w:rsid w:val="008965F0"/>
    <w:rsid w:val="008A0E11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66C49"/>
    <w:rsid w:val="009A278B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14F39"/>
    <w:rsid w:val="00A44202"/>
    <w:rsid w:val="00A4559A"/>
    <w:rsid w:val="00A45CBB"/>
    <w:rsid w:val="00A548D2"/>
    <w:rsid w:val="00A57EAA"/>
    <w:rsid w:val="00A61D74"/>
    <w:rsid w:val="00A65012"/>
    <w:rsid w:val="00A67AA4"/>
    <w:rsid w:val="00A80683"/>
    <w:rsid w:val="00A82CC0"/>
    <w:rsid w:val="00A97460"/>
    <w:rsid w:val="00AB4291"/>
    <w:rsid w:val="00AC1897"/>
    <w:rsid w:val="00AC1B7E"/>
    <w:rsid w:val="00AD5EAF"/>
    <w:rsid w:val="00AD6F86"/>
    <w:rsid w:val="00B01A26"/>
    <w:rsid w:val="00B0318A"/>
    <w:rsid w:val="00B1198E"/>
    <w:rsid w:val="00B20E3B"/>
    <w:rsid w:val="00B21A23"/>
    <w:rsid w:val="00B24C48"/>
    <w:rsid w:val="00B30D51"/>
    <w:rsid w:val="00B461FE"/>
    <w:rsid w:val="00B5159F"/>
    <w:rsid w:val="00B53D26"/>
    <w:rsid w:val="00B6597A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3798B"/>
    <w:rsid w:val="00C41449"/>
    <w:rsid w:val="00C419BE"/>
    <w:rsid w:val="00C43B24"/>
    <w:rsid w:val="00C52CD8"/>
    <w:rsid w:val="00C53EFA"/>
    <w:rsid w:val="00C6138D"/>
    <w:rsid w:val="00C62659"/>
    <w:rsid w:val="00C64245"/>
    <w:rsid w:val="00C736A2"/>
    <w:rsid w:val="00C74B1A"/>
    <w:rsid w:val="00C77B5A"/>
    <w:rsid w:val="00C82075"/>
    <w:rsid w:val="00CA16E9"/>
    <w:rsid w:val="00CA5E52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039E6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04E61"/>
    <w:rsid w:val="00E15A6B"/>
    <w:rsid w:val="00E2267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5C80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64051"/>
    <w:rsid w:val="00F8061C"/>
    <w:rsid w:val="00F918DE"/>
    <w:rsid w:val="00F9573B"/>
    <w:rsid w:val="00FC1163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C454FD"/>
  <w15:docId w15:val="{2A64F2B7-28AF-48D9-8E8D-6A28F654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8DF68-94B4-49A6-8EBF-0946136F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503</TotalTime>
  <Pages>24</Pages>
  <Words>7670</Words>
  <Characters>43720</Characters>
  <Application>Microsoft Office Word</Application>
  <DocSecurity>0</DocSecurity>
  <Lines>364</Lines>
  <Paragraphs>102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Zeleznikova</dc:creator>
  <cp:lastModifiedBy>Subop Kosice</cp:lastModifiedBy>
  <cp:revision>6</cp:revision>
  <cp:lastPrinted>2019-06-27T12:43:00Z</cp:lastPrinted>
  <dcterms:created xsi:type="dcterms:W3CDTF">2019-06-26T14:44:00Z</dcterms:created>
  <dcterms:modified xsi:type="dcterms:W3CDTF">2019-06-28T11:55:00Z</dcterms:modified>
</cp:coreProperties>
</file>