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DA9" w:rsidRPr="003E7910" w:rsidRDefault="00066DA9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31.12.2018</w:t>
      </w:r>
    </w:p>
    <w:p w:rsidR="00066DA9" w:rsidRPr="003E7910" w:rsidRDefault="00066DA9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066DA9" w:rsidRPr="003E7910" w:rsidRDefault="00066DA9" w:rsidP="00A5552F">
      <w:pPr>
        <w:rPr>
          <w:rFonts w:cs="Arial"/>
          <w:szCs w:val="22"/>
        </w:rPr>
      </w:pPr>
    </w:p>
    <w:p w:rsidR="00066DA9" w:rsidRPr="003E7910" w:rsidRDefault="00066DA9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066DA9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066DA9" w:rsidRPr="003E7910" w:rsidRDefault="00066DA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066DA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A9" w:rsidRPr="003E7910" w:rsidRDefault="00066DA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A9" w:rsidRPr="003E7910" w:rsidRDefault="00066DA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H.B.N. s.r.o.</w:t>
            </w:r>
          </w:p>
        </w:tc>
      </w:tr>
      <w:tr w:rsidR="00066DA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A9" w:rsidRPr="003E7910" w:rsidRDefault="00066DA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A9" w:rsidRPr="003E7910" w:rsidRDefault="00066DA9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Jasovská 69, Košice</w:t>
            </w:r>
          </w:p>
        </w:tc>
      </w:tr>
      <w:tr w:rsidR="00066DA9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A9" w:rsidRPr="003E7910" w:rsidRDefault="00066DA9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A9" w:rsidRPr="003E7910" w:rsidRDefault="00066DA9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47704047          DIČ:  2024049291</w:t>
            </w:r>
          </w:p>
        </w:tc>
      </w:tr>
      <w:tr w:rsidR="00066DA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A9" w:rsidRPr="003E7910" w:rsidRDefault="00066DA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A9" w:rsidRPr="003E7910" w:rsidRDefault="00066D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05.03.2014</w:t>
            </w:r>
          </w:p>
        </w:tc>
      </w:tr>
      <w:tr w:rsidR="00066DA9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6DA9" w:rsidRPr="003E7910" w:rsidRDefault="00066DA9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DA9" w:rsidRPr="003E7910" w:rsidRDefault="00066DA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05.03.2014</w:t>
            </w:r>
          </w:p>
        </w:tc>
      </w:tr>
    </w:tbl>
    <w:p w:rsidR="00066DA9" w:rsidRPr="003E7910" w:rsidRDefault="00066DA9" w:rsidP="007B0660">
      <w:pPr>
        <w:jc w:val="both"/>
        <w:rPr>
          <w:rFonts w:cs="Arial"/>
          <w:b/>
          <w:bCs/>
          <w:szCs w:val="22"/>
        </w:rPr>
      </w:pPr>
    </w:p>
    <w:p w:rsidR="00066DA9" w:rsidRDefault="00066DA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>
        <w:rPr>
          <w:rFonts w:cs="Arial"/>
          <w:szCs w:val="22"/>
        </w:rPr>
        <w:t xml:space="preserve"> hlavná činnosť: stavebné – búracie práce, maliarske a natieračské práce, stavebné a terénne úpravy, dokončovacie a kompletizačné stavebné práce. </w:t>
      </w:r>
    </w:p>
    <w:p w:rsidR="00066DA9" w:rsidRPr="003E7910" w:rsidRDefault="00066DA9" w:rsidP="007B0660">
      <w:pPr>
        <w:jc w:val="both"/>
        <w:rPr>
          <w:rFonts w:cs="Arial"/>
          <w:szCs w:val="22"/>
        </w:rPr>
      </w:pPr>
    </w:p>
    <w:p w:rsidR="00066DA9" w:rsidRPr="003E7910" w:rsidRDefault="00066DA9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066DA9" w:rsidRPr="003E7910" w:rsidRDefault="00066DA9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066DA9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E7910" w:rsidRDefault="00066DA9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E7910" w:rsidRDefault="00066DA9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DA9" w:rsidRPr="003E7910" w:rsidRDefault="00066DA9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066DA9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DA9" w:rsidRPr="003E7910" w:rsidRDefault="00066DA9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DA9" w:rsidRPr="003E7910" w:rsidRDefault="00066D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66DA9" w:rsidRPr="003E7910" w:rsidRDefault="00066D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66DA9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066DA9" w:rsidRPr="003E7910" w:rsidRDefault="00066DA9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66DA9" w:rsidRPr="003E7910" w:rsidRDefault="00066D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66DA9" w:rsidRPr="003E7910" w:rsidRDefault="00066D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66DA9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E7910" w:rsidRDefault="00066DA9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E7910" w:rsidRDefault="00066DA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66DA9" w:rsidRPr="003E7910" w:rsidRDefault="00066DA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66DA9" w:rsidRDefault="00066DA9" w:rsidP="003E7910">
      <w:pPr>
        <w:pStyle w:val="Title"/>
        <w:spacing w:before="0" w:beforeAutospacing="0" w:after="0"/>
        <w:jc w:val="left"/>
        <w:rPr>
          <w:szCs w:val="22"/>
        </w:rPr>
      </w:pPr>
    </w:p>
    <w:p w:rsidR="00066DA9" w:rsidRPr="008B058B" w:rsidRDefault="00066DA9" w:rsidP="008B058B">
      <w:r>
        <w:t xml:space="preserve">Účtovná jednotka v roku 2018 nezamestnávala žiadnych zamestnancov, ani na dohodu ani na pracovnú zmluvu. </w:t>
      </w:r>
    </w:p>
    <w:p w:rsidR="00066DA9" w:rsidRPr="003E7910" w:rsidRDefault="00066DA9" w:rsidP="007B0660">
      <w:pPr>
        <w:jc w:val="both"/>
        <w:rPr>
          <w:rFonts w:cs="Arial"/>
          <w:szCs w:val="22"/>
        </w:rPr>
      </w:pPr>
    </w:p>
    <w:p w:rsidR="00066DA9" w:rsidRPr="003E7910" w:rsidRDefault="00066DA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066DA9" w:rsidRPr="003E7910" w:rsidRDefault="00066DA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066DA9" w:rsidRPr="003E7910" w:rsidRDefault="00066DA9" w:rsidP="007B0660">
      <w:pPr>
        <w:ind w:right="-468"/>
        <w:jc w:val="both"/>
        <w:rPr>
          <w:rFonts w:cs="Arial"/>
          <w:szCs w:val="22"/>
        </w:rPr>
      </w:pPr>
    </w:p>
    <w:p w:rsidR="00066DA9" w:rsidRPr="003E7910" w:rsidRDefault="00066DA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066DA9" w:rsidRPr="004534D4" w:rsidRDefault="00066DA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066DA9" w:rsidRDefault="00066DA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 xml:space="preserve"> 28.06.2019</w:t>
      </w:r>
    </w:p>
    <w:p w:rsidR="00066DA9" w:rsidRPr="003E7910" w:rsidRDefault="00066DA9" w:rsidP="007B0660">
      <w:pPr>
        <w:ind w:right="-468"/>
        <w:jc w:val="both"/>
        <w:rPr>
          <w:rFonts w:cs="Arial"/>
          <w:szCs w:val="22"/>
        </w:rPr>
      </w:pPr>
    </w:p>
    <w:p w:rsidR="00066DA9" w:rsidRPr="003E7910" w:rsidRDefault="00066DA9" w:rsidP="007B0660">
      <w:pPr>
        <w:ind w:right="-468"/>
        <w:jc w:val="both"/>
        <w:rPr>
          <w:rFonts w:cs="Arial"/>
          <w:b/>
          <w:szCs w:val="22"/>
        </w:rPr>
      </w:pPr>
    </w:p>
    <w:p w:rsidR="00066DA9" w:rsidRPr="003E7910" w:rsidRDefault="00066DA9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066DA9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066DA9" w:rsidRPr="003E7910" w:rsidRDefault="00066DA9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066DA9" w:rsidRPr="003E7910" w:rsidRDefault="00066DA9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066DA9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066DA9" w:rsidRPr="003E7910" w:rsidRDefault="00066DA9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066DA9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6DA9" w:rsidRPr="003E7910" w:rsidRDefault="00066DA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6DA9" w:rsidRPr="003E7910" w:rsidRDefault="00066DA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DA9" w:rsidRPr="003E7910" w:rsidRDefault="00066DA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DA9" w:rsidRPr="003E7910" w:rsidRDefault="00066DA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</w:tr>
      <w:tr w:rsidR="00066DA9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DA9" w:rsidRPr="003E7910" w:rsidRDefault="00066DA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DA9" w:rsidRPr="003E7910" w:rsidRDefault="00066DA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DA9" w:rsidRPr="003E7910" w:rsidRDefault="00066DA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DA9" w:rsidRPr="003E7910" w:rsidRDefault="00066DA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DA9" w:rsidRPr="003E7910" w:rsidRDefault="00066DA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6DA9" w:rsidRPr="003E7910" w:rsidRDefault="00066DA9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</w:tr>
      <w:tr w:rsidR="00066DA9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A9" w:rsidRPr="003E7910" w:rsidRDefault="00066DA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DA9" w:rsidRPr="003E7910" w:rsidRDefault="00066DA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A9" w:rsidRPr="003E7910" w:rsidRDefault="00066DA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6DA9" w:rsidRPr="003E7910" w:rsidRDefault="00066DA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066DA9" w:rsidRPr="003E7910" w:rsidRDefault="00066DA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066DA9" w:rsidRPr="003E7910" w:rsidRDefault="00066DA9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</w:tr>
      <w:tr w:rsidR="00066DA9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</w:tr>
      <w:tr w:rsidR="00066DA9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 w:rsidP="00841190">
            <w:pPr>
              <w:rPr>
                <w:sz w:val="20"/>
                <w:szCs w:val="20"/>
              </w:rPr>
            </w:pPr>
          </w:p>
        </w:tc>
      </w:tr>
      <w:tr w:rsidR="00066DA9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</w:tr>
      <w:tr w:rsidR="00066DA9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</w:tr>
      <w:tr w:rsidR="00066DA9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6DA9" w:rsidRPr="003E7910" w:rsidRDefault="00066DA9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6DA9" w:rsidRPr="003E7910" w:rsidRDefault="00066DA9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066DA9" w:rsidRPr="003E7910" w:rsidRDefault="00066DA9">
            <w:pPr>
              <w:rPr>
                <w:sz w:val="20"/>
                <w:szCs w:val="20"/>
              </w:rPr>
            </w:pPr>
          </w:p>
        </w:tc>
      </w:tr>
    </w:tbl>
    <w:p w:rsidR="00066DA9" w:rsidRPr="003E7910" w:rsidRDefault="00066DA9" w:rsidP="007B0660">
      <w:pPr>
        <w:ind w:right="-468"/>
        <w:jc w:val="both"/>
        <w:rPr>
          <w:rFonts w:cs="Arial"/>
          <w:szCs w:val="22"/>
        </w:rPr>
      </w:pPr>
    </w:p>
    <w:p w:rsidR="00066DA9" w:rsidRPr="003E7910" w:rsidRDefault="00066DA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066DA9" w:rsidRPr="005611A8" w:rsidRDefault="00066DA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066DA9" w:rsidRPr="003E7910" w:rsidRDefault="00066DA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066DA9" w:rsidRPr="003E7910" w:rsidRDefault="00066DA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066DA9" w:rsidRPr="003E7910" w:rsidRDefault="00066DA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066DA9" w:rsidRPr="003E7910" w:rsidRDefault="00066DA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066DA9" w:rsidRPr="003E7910" w:rsidRDefault="00066DA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066DA9" w:rsidRPr="003E7910" w:rsidRDefault="00066DA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066DA9" w:rsidRPr="003E7910" w:rsidRDefault="00066DA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066DA9" w:rsidRPr="003E7910" w:rsidRDefault="00066DA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066DA9" w:rsidRPr="003E7910" w:rsidRDefault="00066DA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066DA9" w:rsidRPr="003E7910" w:rsidRDefault="00066DA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066DA9" w:rsidRPr="003E7910" w:rsidRDefault="00066DA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066DA9" w:rsidRPr="003E7910" w:rsidRDefault="00066DA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066DA9" w:rsidRDefault="00066DA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066DA9" w:rsidRPr="003E7910" w:rsidRDefault="00066DA9" w:rsidP="007B0660">
      <w:pPr>
        <w:ind w:right="-468"/>
        <w:jc w:val="both"/>
        <w:rPr>
          <w:rFonts w:cs="Arial"/>
          <w:b/>
          <w:bCs/>
          <w:szCs w:val="22"/>
        </w:rPr>
      </w:pPr>
    </w:p>
    <w:p w:rsidR="00066DA9" w:rsidRPr="003E7910" w:rsidRDefault="00066DA9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066DA9" w:rsidRPr="003E7910" w:rsidRDefault="00066DA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066DA9" w:rsidRPr="003E7910" w:rsidRDefault="00066DA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066DA9" w:rsidRPr="003E7910" w:rsidRDefault="00066DA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066DA9" w:rsidRPr="003E7910" w:rsidRDefault="00066DA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066DA9" w:rsidRPr="003E7910" w:rsidRDefault="00066DA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066DA9" w:rsidRPr="003E7910" w:rsidRDefault="00066DA9" w:rsidP="007B0660">
      <w:pPr>
        <w:jc w:val="both"/>
        <w:rPr>
          <w:rFonts w:cs="Arial"/>
          <w:szCs w:val="22"/>
        </w:rPr>
      </w:pPr>
    </w:p>
    <w:p w:rsidR="00066DA9" w:rsidRPr="003E7910" w:rsidRDefault="00066DA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066DA9" w:rsidRPr="003E7910" w:rsidRDefault="00066DA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066DA9" w:rsidRPr="003E7910" w:rsidRDefault="00066DA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066DA9" w:rsidRPr="003E7910" w:rsidRDefault="00066DA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066DA9" w:rsidRPr="003E7910" w:rsidRDefault="00066DA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066DA9" w:rsidRPr="003E7910" w:rsidRDefault="00066DA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066DA9" w:rsidRPr="003E7910" w:rsidRDefault="00066DA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066DA9" w:rsidRPr="003E7910" w:rsidRDefault="00066DA9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066DA9" w:rsidRPr="003E7910" w:rsidRDefault="00066DA9" w:rsidP="007B0660">
      <w:pPr>
        <w:jc w:val="both"/>
        <w:rPr>
          <w:rFonts w:cs="Arial"/>
          <w:szCs w:val="22"/>
        </w:rPr>
      </w:pPr>
    </w:p>
    <w:p w:rsidR="00066DA9" w:rsidRPr="003E7910" w:rsidRDefault="00066DA9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066DA9" w:rsidRPr="003E7910" w:rsidRDefault="00066DA9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066DA9" w:rsidRPr="003E7910" w:rsidRDefault="00066DA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066DA9" w:rsidRPr="003E7910" w:rsidRDefault="00066DA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066DA9" w:rsidRPr="003E7910" w:rsidRDefault="00066DA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066DA9" w:rsidRPr="003E7910" w:rsidRDefault="00066DA9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066DA9" w:rsidRPr="003E7910" w:rsidRDefault="00066DA9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066DA9" w:rsidRPr="003E7910" w:rsidRDefault="00066DA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066DA9" w:rsidRPr="003E7910" w:rsidRDefault="00066DA9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066DA9" w:rsidRPr="003E7910" w:rsidRDefault="00066DA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66DA9" w:rsidRPr="003E7910" w:rsidRDefault="00066DA9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66DA9" w:rsidRDefault="00066DA9" w:rsidP="00A5552F"/>
    <w:p w:rsidR="00066DA9" w:rsidRPr="003F477D" w:rsidRDefault="00066DA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066DA9" w:rsidRPr="003F477D" w:rsidRDefault="00066DA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66DA9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66DA9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066DA9" w:rsidRPr="003F477D" w:rsidRDefault="00066DA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66DA9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66DA9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66DA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66DA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66DA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66DA9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66DA9" w:rsidRPr="003F477D" w:rsidRDefault="00066DA9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066DA9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066DA9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66DA9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66DA9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66DA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66DA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66DA9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66DA9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66DA9" w:rsidRDefault="00066DA9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066DA9" w:rsidRPr="009F39E7" w:rsidRDefault="00066DA9" w:rsidP="009F39E7"/>
    <w:p w:rsidR="00066DA9" w:rsidRPr="003F477D" w:rsidRDefault="00066DA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066DA9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66DA9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66DA9" w:rsidRPr="009F39E7" w:rsidRDefault="00066DA9" w:rsidP="009F39E7"/>
    <w:p w:rsidR="00066DA9" w:rsidRPr="003F477D" w:rsidRDefault="00066DA9" w:rsidP="003F477D"/>
    <w:p w:rsidR="00066DA9" w:rsidRPr="003F477D" w:rsidRDefault="00066DA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066DA9" w:rsidRPr="003F477D" w:rsidRDefault="00066DA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66DA9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66DA9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066DA9" w:rsidRPr="003F477D" w:rsidRDefault="00066DA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66DA9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66DA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66DA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</w:tr>
      <w:tr w:rsidR="00066DA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</w:tr>
      <w:tr w:rsidR="00066DA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66DA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</w:t>
            </w:r>
          </w:p>
        </w:tc>
      </w:tr>
      <w:tr w:rsidR="00066DA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3628</w:t>
            </w:r>
          </w:p>
        </w:tc>
      </w:tr>
      <w:tr w:rsidR="00066DA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66DA9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66DA9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15833</w:t>
            </w:r>
          </w:p>
        </w:tc>
      </w:tr>
      <w:tr w:rsidR="00066DA9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12205</w:t>
            </w:r>
          </w:p>
        </w:tc>
      </w:tr>
    </w:tbl>
    <w:p w:rsidR="00066DA9" w:rsidRPr="003F477D" w:rsidRDefault="00066DA9" w:rsidP="0003344F">
      <w:pPr>
        <w:spacing w:after="0" w:line="240" w:lineRule="auto"/>
        <w:rPr>
          <w:szCs w:val="22"/>
        </w:rPr>
      </w:pPr>
    </w:p>
    <w:p w:rsidR="00066DA9" w:rsidRPr="003F477D" w:rsidRDefault="00066DA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066DA9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066DA9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66DA9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66DA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66DA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66DA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66DA9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66DA9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66DA9" w:rsidRDefault="00066DA9" w:rsidP="0003344F">
      <w:pPr>
        <w:spacing w:after="0" w:line="240" w:lineRule="auto"/>
        <w:rPr>
          <w:szCs w:val="22"/>
        </w:rPr>
      </w:pPr>
    </w:p>
    <w:p w:rsidR="00066DA9" w:rsidRPr="003F477D" w:rsidRDefault="00066DA9" w:rsidP="0003344F">
      <w:pPr>
        <w:spacing w:after="0" w:line="240" w:lineRule="auto"/>
        <w:rPr>
          <w:szCs w:val="22"/>
        </w:rPr>
      </w:pPr>
    </w:p>
    <w:p w:rsidR="00066DA9" w:rsidRPr="003F477D" w:rsidRDefault="00066DA9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066DA9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66DA9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66DA9" w:rsidRDefault="00066DA9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066DA9" w:rsidRPr="009F39E7" w:rsidRDefault="00066DA9" w:rsidP="009F39E7">
      <w:pPr>
        <w:spacing w:after="0"/>
      </w:pPr>
    </w:p>
    <w:p w:rsidR="00066DA9" w:rsidRPr="003F477D" w:rsidRDefault="00066DA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066DA9" w:rsidRPr="003F477D" w:rsidRDefault="00066DA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66DA9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DA9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3704">
            <w:pPr>
              <w:pStyle w:val="TopHeader"/>
            </w:pPr>
            <w:r w:rsidRPr="003F477D">
              <w:t>Poskyt-nuté pred-davky na </w:t>
            </w:r>
          </w:p>
          <w:p w:rsidR="00066DA9" w:rsidRPr="003F477D" w:rsidRDefault="00066DA9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Spolu</w:t>
            </w:r>
          </w:p>
        </w:tc>
      </w:tr>
      <w:tr w:rsidR="00066DA9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66DA9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66DA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66DA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66DA9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66DA9" w:rsidRPr="003F477D" w:rsidRDefault="00066DA9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66DA9" w:rsidRPr="003F477D" w:rsidRDefault="00066DA9" w:rsidP="0003344F">
      <w:pPr>
        <w:spacing w:after="0" w:line="240" w:lineRule="auto"/>
        <w:rPr>
          <w:szCs w:val="22"/>
        </w:rPr>
      </w:pPr>
    </w:p>
    <w:p w:rsidR="00066DA9" w:rsidRPr="003F477D" w:rsidRDefault="00066DA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66DA9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66DA9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pStyle w:val="TopHeader"/>
            </w:pPr>
            <w:r w:rsidRPr="003F477D">
              <w:t>Poskyt-nuté pred-davky na </w:t>
            </w:r>
          </w:p>
          <w:p w:rsidR="00066DA9" w:rsidRPr="003F477D" w:rsidRDefault="00066DA9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pStyle w:val="TopHeader"/>
            </w:pPr>
            <w:r w:rsidRPr="003F477D">
              <w:t>Spolu</w:t>
            </w:r>
          </w:p>
        </w:tc>
      </w:tr>
      <w:tr w:rsidR="00066DA9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66DA9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66DA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66DA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66DA9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66DA9" w:rsidRPr="003F477D" w:rsidRDefault="00066DA9" w:rsidP="003F477D">
      <w:pPr>
        <w:spacing w:after="0" w:line="240" w:lineRule="auto"/>
        <w:rPr>
          <w:szCs w:val="22"/>
        </w:rPr>
      </w:pPr>
    </w:p>
    <w:p w:rsidR="00066DA9" w:rsidRPr="003F477D" w:rsidRDefault="00066DA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066DA9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66DA9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66DA9" w:rsidRDefault="00066DA9" w:rsidP="0003344F">
      <w:pPr>
        <w:spacing w:after="0" w:line="240" w:lineRule="auto"/>
        <w:rPr>
          <w:szCs w:val="22"/>
        </w:rPr>
      </w:pPr>
    </w:p>
    <w:p w:rsidR="00066DA9" w:rsidRPr="003F477D" w:rsidRDefault="00066DA9" w:rsidP="0003344F">
      <w:pPr>
        <w:spacing w:after="0" w:line="240" w:lineRule="auto"/>
        <w:rPr>
          <w:szCs w:val="22"/>
        </w:rPr>
      </w:pPr>
    </w:p>
    <w:p w:rsidR="00066DA9" w:rsidRPr="003F477D" w:rsidRDefault="00066DA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066DA9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66DA9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Podiel ÚJ na ZI</w:t>
            </w:r>
          </w:p>
          <w:p w:rsidR="00066DA9" w:rsidRPr="003F477D" w:rsidRDefault="00066DA9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66DA9" w:rsidRPr="003F477D" w:rsidRDefault="00066DA9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066DA9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66DA9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66DA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66DA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66DA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66DA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066DA9" w:rsidRDefault="00066DA9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066DA9" w:rsidRDefault="00066DA9" w:rsidP="003F477D"/>
    <w:p w:rsidR="00066DA9" w:rsidRPr="003F477D" w:rsidRDefault="00066DA9" w:rsidP="003F477D"/>
    <w:p w:rsidR="00066DA9" w:rsidRPr="003F477D" w:rsidRDefault="00066DA9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66DA9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066DA9" w:rsidRPr="003F477D" w:rsidRDefault="00066DA9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066DA9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66DA9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66DA9" w:rsidRPr="003F477D" w:rsidRDefault="00066DA9" w:rsidP="0000458C">
      <w:pPr>
        <w:spacing w:after="120" w:line="240" w:lineRule="auto"/>
        <w:rPr>
          <w:szCs w:val="22"/>
        </w:rPr>
      </w:pPr>
    </w:p>
    <w:p w:rsidR="00066DA9" w:rsidRPr="003F477D" w:rsidRDefault="00066DA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066DA9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66DA9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66DA9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66DA9" w:rsidRPr="003F477D" w:rsidRDefault="00066DA9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66DA9" w:rsidRPr="003F477D" w:rsidRDefault="00066DA9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066DA9" w:rsidRPr="003F477D" w:rsidRDefault="00066DA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066DA9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66DA9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Tvorba </w:t>
            </w:r>
          </w:p>
          <w:p w:rsidR="00066DA9" w:rsidRPr="003F477D" w:rsidRDefault="00066DA9" w:rsidP="0003344F">
            <w:pPr>
              <w:pStyle w:val="TopHeader"/>
            </w:pPr>
            <w:r w:rsidRPr="003F477D">
              <w:t>OP</w:t>
            </w:r>
          </w:p>
          <w:p w:rsidR="00066DA9" w:rsidRPr="003F477D" w:rsidRDefault="00066DA9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66DA9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66DA9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66DA9" w:rsidRPr="003F477D" w:rsidRDefault="00066DA9" w:rsidP="0003344F">
      <w:pPr>
        <w:spacing w:after="0" w:line="240" w:lineRule="auto"/>
        <w:rPr>
          <w:szCs w:val="22"/>
        </w:rPr>
      </w:pPr>
    </w:p>
    <w:p w:rsidR="00066DA9" w:rsidRPr="003F477D" w:rsidRDefault="00066DA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066DA9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Hodnota</w:t>
            </w:r>
          </w:p>
        </w:tc>
      </w:tr>
      <w:tr w:rsidR="00066DA9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66DA9" w:rsidRPr="003F477D" w:rsidRDefault="00066DA9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66DA9" w:rsidRPr="003F477D" w:rsidRDefault="00066DA9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066DA9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66DA9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66DA9" w:rsidRDefault="00066DA9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66DA9" w:rsidRPr="003F477D" w:rsidRDefault="00066DA9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066DA9" w:rsidRPr="003F477D" w:rsidRDefault="00066DA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066DA9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66DA9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66DA9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66DA9" w:rsidRPr="003F477D" w:rsidRDefault="00066DA9" w:rsidP="0003344F">
      <w:pPr>
        <w:spacing w:after="0" w:line="240" w:lineRule="auto"/>
        <w:rPr>
          <w:szCs w:val="22"/>
        </w:rPr>
      </w:pPr>
    </w:p>
    <w:p w:rsidR="00066DA9" w:rsidRPr="003F477D" w:rsidRDefault="00066DA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066DA9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066DA9" w:rsidRPr="003F477D" w:rsidRDefault="00066DA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66DA9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66DA9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66DA9" w:rsidRDefault="00066DA9" w:rsidP="0003344F">
      <w:pPr>
        <w:spacing w:after="0" w:line="240" w:lineRule="auto"/>
        <w:rPr>
          <w:szCs w:val="22"/>
        </w:rPr>
      </w:pPr>
    </w:p>
    <w:p w:rsidR="00066DA9" w:rsidRPr="003F477D" w:rsidRDefault="00066DA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066DA9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DA9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66DA9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66DA9" w:rsidRPr="003F477D" w:rsidRDefault="00066DA9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66DA9" w:rsidRPr="003F477D" w:rsidRDefault="00066DA9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066DA9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66DA9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66DA9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66DA9" w:rsidRPr="003F477D" w:rsidRDefault="00066DA9" w:rsidP="0003344F">
      <w:pPr>
        <w:spacing w:after="0" w:line="240" w:lineRule="auto"/>
        <w:rPr>
          <w:szCs w:val="22"/>
        </w:rPr>
      </w:pPr>
    </w:p>
    <w:p w:rsidR="00066DA9" w:rsidRPr="003F477D" w:rsidRDefault="00066DA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066DA9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66DA9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Tvorba</w:t>
            </w:r>
          </w:p>
          <w:p w:rsidR="00066DA9" w:rsidRPr="003F477D" w:rsidRDefault="00066DA9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66DA9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66DA9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66DA9" w:rsidRPr="003F477D" w:rsidRDefault="00066DA9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66DA9" w:rsidRPr="003F477D" w:rsidRDefault="00066DA9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066DA9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66DA9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66DA9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66DA9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66DA9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66DA9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66DA9" w:rsidRPr="003F477D" w:rsidRDefault="00066DA9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1056</w:t>
            </w:r>
          </w:p>
        </w:tc>
      </w:tr>
      <w:tr w:rsidR="00066DA9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66DA9" w:rsidRPr="003F477D" w:rsidRDefault="00066DA9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1056</w:t>
            </w:r>
          </w:p>
        </w:tc>
      </w:tr>
    </w:tbl>
    <w:p w:rsidR="00066DA9" w:rsidRDefault="00066DA9" w:rsidP="0003344F">
      <w:pPr>
        <w:spacing w:after="0" w:line="240" w:lineRule="auto"/>
        <w:jc w:val="both"/>
        <w:rPr>
          <w:szCs w:val="22"/>
        </w:rPr>
      </w:pPr>
    </w:p>
    <w:p w:rsidR="00066DA9" w:rsidRPr="003F477D" w:rsidRDefault="00066DA9" w:rsidP="0003344F">
      <w:pPr>
        <w:spacing w:after="0" w:line="240" w:lineRule="auto"/>
        <w:jc w:val="both"/>
        <w:rPr>
          <w:szCs w:val="22"/>
        </w:rPr>
      </w:pPr>
    </w:p>
    <w:p w:rsidR="00066DA9" w:rsidRPr="003F477D" w:rsidRDefault="00066DA9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066DA9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66DA9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066DA9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066DA9" w:rsidRDefault="00066DA9" w:rsidP="00DB1EA0">
      <w:pPr>
        <w:pStyle w:val="Title"/>
        <w:spacing w:before="0" w:beforeAutospacing="0" w:after="0"/>
        <w:jc w:val="left"/>
        <w:rPr>
          <w:szCs w:val="22"/>
        </w:rPr>
      </w:pPr>
    </w:p>
    <w:p w:rsidR="00066DA9" w:rsidRPr="009F39E7" w:rsidRDefault="00066DA9" w:rsidP="009F39E7"/>
    <w:p w:rsidR="00066DA9" w:rsidRPr="003F477D" w:rsidRDefault="00066DA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066DA9" w:rsidRPr="003F477D" w:rsidRDefault="00066DA9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066DA9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66DA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DA9" w:rsidRPr="003F477D" w:rsidRDefault="00066D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2168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66DA9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66DA9" w:rsidRPr="003F477D" w:rsidRDefault="00066D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322</w:t>
            </w:r>
          </w:p>
        </w:tc>
        <w:tc>
          <w:tcPr>
            <w:tcW w:w="2405" w:type="dxa"/>
            <w:vAlign w:val="center"/>
          </w:tcPr>
          <w:p w:rsidR="00066DA9" w:rsidRPr="003F477D" w:rsidRDefault="00066D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66DA9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66DA9" w:rsidRPr="003F477D" w:rsidRDefault="00066D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66DA9" w:rsidRPr="003F477D" w:rsidRDefault="00066D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66DA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66DA9" w:rsidRPr="003F477D" w:rsidRDefault="00066D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66DA9" w:rsidRPr="003F477D" w:rsidRDefault="00066DA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66DA9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66DA9" w:rsidRDefault="00066DA9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66DA9" w:rsidRPr="003F477D" w:rsidRDefault="00066DA9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066DA9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066DA9" w:rsidRPr="003F477D" w:rsidRDefault="00066DA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66DA9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04DF3">
            <w:pPr>
              <w:pStyle w:val="TopHeader"/>
            </w:pPr>
            <w:r w:rsidRPr="003F477D">
              <w:t>Prírastky</w:t>
            </w:r>
          </w:p>
          <w:p w:rsidR="00066DA9" w:rsidRPr="003F477D" w:rsidRDefault="00066DA9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04DF3">
            <w:pPr>
              <w:pStyle w:val="TopHeader"/>
            </w:pPr>
            <w:r w:rsidRPr="003F477D">
              <w:t>Úbytky</w:t>
            </w:r>
          </w:p>
          <w:p w:rsidR="00066DA9" w:rsidRPr="003F477D" w:rsidRDefault="00066DA9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9C21AB" w:rsidRDefault="00066DA9" w:rsidP="00E04DF3">
            <w:pPr>
              <w:pStyle w:val="TopHeader"/>
            </w:pPr>
            <w:r w:rsidRPr="009C21AB">
              <w:t>Presuny</w:t>
            </w:r>
          </w:p>
          <w:p w:rsidR="00066DA9" w:rsidRPr="003F477D" w:rsidRDefault="00066DA9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066DA9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066DA9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66DA9" w:rsidRPr="003F477D" w:rsidRDefault="00066DA9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66DA9" w:rsidRPr="003F477D" w:rsidRDefault="00066DA9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066DA9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A41E2">
            <w:pPr>
              <w:pStyle w:val="TopHeader"/>
            </w:pPr>
            <w:r w:rsidRPr="003F477D">
              <w:t>Stav OP</w:t>
            </w:r>
          </w:p>
          <w:p w:rsidR="00066DA9" w:rsidRPr="003F477D" w:rsidRDefault="00066DA9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066DA9" w:rsidRPr="003F477D" w:rsidRDefault="00066DA9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066DA9" w:rsidRPr="003F477D" w:rsidRDefault="00066DA9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66DA9" w:rsidRPr="003F477D" w:rsidRDefault="00066DA9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66DA9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66DA9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66DA9" w:rsidRPr="003F477D" w:rsidRDefault="00066DA9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66DA9" w:rsidRPr="003F477D" w:rsidRDefault="00066DA9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066DA9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66DA9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66DA9" w:rsidRDefault="00066DA9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66DA9" w:rsidRPr="0005176E" w:rsidRDefault="00066DA9" w:rsidP="0005176E">
      <w:pPr>
        <w:spacing w:after="0"/>
      </w:pPr>
    </w:p>
    <w:p w:rsidR="00066DA9" w:rsidRPr="003F477D" w:rsidRDefault="00066DA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066DA9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Zvýšenie/ zníženie hodnoty</w:t>
            </w:r>
          </w:p>
          <w:p w:rsidR="00066DA9" w:rsidRPr="003F477D" w:rsidRDefault="00066DA9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Vplyv </w:t>
            </w:r>
          </w:p>
          <w:p w:rsidR="00066DA9" w:rsidRPr="003F477D" w:rsidRDefault="00066DA9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66DA9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66DA9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66DA9" w:rsidRPr="003F477D" w:rsidRDefault="00066DA9" w:rsidP="0003344F">
      <w:pPr>
        <w:spacing w:after="0" w:line="240" w:lineRule="auto"/>
        <w:rPr>
          <w:szCs w:val="22"/>
        </w:rPr>
      </w:pPr>
    </w:p>
    <w:p w:rsidR="00066DA9" w:rsidRPr="003F477D" w:rsidRDefault="00066DA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66DA9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66DA9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Splatnosť</w:t>
            </w:r>
          </w:p>
        </w:tc>
      </w:tr>
      <w:tr w:rsidR="00066DA9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66DA9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66DA9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66DA9" w:rsidRPr="003F477D" w:rsidRDefault="00066DA9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66DA9" w:rsidRPr="003F477D" w:rsidRDefault="00066DA9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066DA9" w:rsidRPr="003F477D" w:rsidRDefault="00066DA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66DA9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66DA9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8B38E4" w:rsidRDefault="00066DA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9060</w:t>
            </w:r>
          </w:p>
        </w:tc>
      </w:tr>
      <w:tr w:rsidR="00066DA9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9060</w:t>
            </w: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8B38E4" w:rsidRDefault="00066DA9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9060</w:t>
            </w:r>
          </w:p>
        </w:tc>
      </w:tr>
    </w:tbl>
    <w:p w:rsidR="00066DA9" w:rsidRDefault="00066DA9" w:rsidP="0003344F">
      <w:pPr>
        <w:spacing w:after="0" w:line="240" w:lineRule="auto"/>
        <w:rPr>
          <w:szCs w:val="22"/>
        </w:rPr>
      </w:pPr>
    </w:p>
    <w:p w:rsidR="00066DA9" w:rsidRDefault="00066DA9" w:rsidP="0003344F">
      <w:pPr>
        <w:spacing w:after="0" w:line="240" w:lineRule="auto"/>
        <w:rPr>
          <w:szCs w:val="22"/>
        </w:rPr>
      </w:pPr>
    </w:p>
    <w:p w:rsidR="00066DA9" w:rsidRDefault="00066DA9" w:rsidP="0003344F">
      <w:pPr>
        <w:spacing w:after="0" w:line="240" w:lineRule="auto"/>
        <w:rPr>
          <w:szCs w:val="22"/>
        </w:rPr>
      </w:pPr>
    </w:p>
    <w:p w:rsidR="00066DA9" w:rsidRDefault="00066DA9" w:rsidP="0003344F">
      <w:pPr>
        <w:spacing w:after="0" w:line="240" w:lineRule="auto"/>
        <w:rPr>
          <w:szCs w:val="22"/>
        </w:rPr>
      </w:pPr>
    </w:p>
    <w:p w:rsidR="00066DA9" w:rsidRDefault="00066DA9" w:rsidP="0003344F">
      <w:pPr>
        <w:spacing w:after="0" w:line="240" w:lineRule="auto"/>
        <w:rPr>
          <w:szCs w:val="22"/>
        </w:rPr>
      </w:pPr>
    </w:p>
    <w:p w:rsidR="00066DA9" w:rsidRPr="003F477D" w:rsidRDefault="00066DA9" w:rsidP="0003344F">
      <w:pPr>
        <w:spacing w:after="0" w:line="240" w:lineRule="auto"/>
        <w:rPr>
          <w:szCs w:val="22"/>
        </w:rPr>
      </w:pPr>
    </w:p>
    <w:p w:rsidR="00066DA9" w:rsidRPr="003F477D" w:rsidRDefault="00066DA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66DA9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66DA9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-5591</w:t>
            </w:r>
          </w:p>
        </w:tc>
      </w:tr>
      <w:tr w:rsidR="00066DA9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-5591</w:t>
            </w: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-5591</w:t>
            </w:r>
          </w:p>
        </w:tc>
      </w:tr>
    </w:tbl>
    <w:p w:rsidR="00066DA9" w:rsidRPr="003F477D" w:rsidRDefault="00066DA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66DA9" w:rsidRPr="003F477D" w:rsidRDefault="00066DA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066DA9" w:rsidRPr="003F477D" w:rsidRDefault="00066DA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066DA9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066DA9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066DA9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66DA9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66DA9" w:rsidRPr="003F477D" w:rsidRDefault="00066DA9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066DA9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66DA9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066DA9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66DA9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66DA9" w:rsidRPr="003F477D" w:rsidRDefault="00066DA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66DA9" w:rsidRPr="003F477D" w:rsidRDefault="00066DA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066DA9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66DA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066DA9" w:rsidRPr="003F477D" w:rsidRDefault="00066DA9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66DA9" w:rsidRPr="003F477D" w:rsidRDefault="00066DA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066DA9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66DA9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66DA9" w:rsidRPr="003F477D" w:rsidRDefault="00066DA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66DA9" w:rsidRPr="003F477D" w:rsidRDefault="00066DA9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66DA9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504647" w:rsidRDefault="00066DA9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66DA9" w:rsidRPr="003F477D" w:rsidRDefault="00066DA9" w:rsidP="0003344F">
      <w:pPr>
        <w:spacing w:after="0" w:line="240" w:lineRule="auto"/>
        <w:rPr>
          <w:szCs w:val="22"/>
        </w:rPr>
      </w:pPr>
    </w:p>
    <w:p w:rsidR="00066DA9" w:rsidRPr="003F477D" w:rsidRDefault="00066DA9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066DA9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Splatnosť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66DA9" w:rsidRPr="003F477D" w:rsidRDefault="00066DA9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66DA9" w:rsidRPr="003F477D" w:rsidRDefault="00066DA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066DA9" w:rsidRPr="003F477D" w:rsidRDefault="00066DA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066DA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066DA9" w:rsidRPr="003F477D" w:rsidRDefault="00066DA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66DA9" w:rsidRPr="003F477D" w:rsidRDefault="00066DA9" w:rsidP="005E3B59">
            <w:pPr>
              <w:pStyle w:val="TopHeader"/>
            </w:pPr>
            <w:r w:rsidRPr="003F477D">
              <w:t>Suma istiny v eurách</w:t>
            </w:r>
          </w:p>
          <w:p w:rsidR="00066DA9" w:rsidRPr="003F477D" w:rsidRDefault="00066DA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DA9" w:rsidRPr="003F477D" w:rsidRDefault="00066DA9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066DA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66DA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66DA9" w:rsidRPr="003F477D" w:rsidRDefault="00066DA9" w:rsidP="0003344F">
      <w:pPr>
        <w:spacing w:after="0" w:line="240" w:lineRule="auto"/>
        <w:rPr>
          <w:szCs w:val="22"/>
        </w:rPr>
      </w:pPr>
    </w:p>
    <w:p w:rsidR="00066DA9" w:rsidRPr="003F477D" w:rsidRDefault="00066DA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066DA9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066DA9" w:rsidRPr="003F477D" w:rsidRDefault="00066DA9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66DA9" w:rsidRPr="003F477D" w:rsidRDefault="00066DA9" w:rsidP="00083A25">
            <w:pPr>
              <w:pStyle w:val="TopHeader"/>
            </w:pPr>
            <w:r w:rsidRPr="003F477D">
              <w:t>Suma istiny v eurách</w:t>
            </w:r>
          </w:p>
          <w:p w:rsidR="00066DA9" w:rsidRPr="003F477D" w:rsidRDefault="00066DA9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66DA9" w:rsidRPr="003F477D" w:rsidRDefault="00066DA9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066DA9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66DA9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066DA9" w:rsidRPr="003F477D" w:rsidRDefault="00066DA9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066DA9" w:rsidRPr="003F477D" w:rsidRDefault="00066DA9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066DA9" w:rsidRPr="003F477D" w:rsidRDefault="00066DA9" w:rsidP="0003344F">
      <w:pPr>
        <w:spacing w:after="0" w:line="240" w:lineRule="auto"/>
        <w:rPr>
          <w:szCs w:val="22"/>
        </w:rPr>
      </w:pPr>
    </w:p>
    <w:p w:rsidR="00066DA9" w:rsidRPr="003F477D" w:rsidRDefault="00066DA9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066DA9" w:rsidRPr="003F477D" w:rsidRDefault="00066DA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066DA9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066DA9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66DA9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66DA9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66DA9" w:rsidRDefault="00066DA9" w:rsidP="0003344F">
      <w:pPr>
        <w:spacing w:after="0" w:line="240" w:lineRule="auto"/>
        <w:rPr>
          <w:szCs w:val="22"/>
        </w:rPr>
      </w:pPr>
    </w:p>
    <w:p w:rsidR="00066DA9" w:rsidRPr="003F477D" w:rsidRDefault="00066DA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066DA9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66DA9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66DA9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vlastné imanie</w:t>
            </w:r>
          </w:p>
        </w:tc>
      </w:tr>
      <w:tr w:rsidR="00066DA9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66DA9" w:rsidRPr="003F477D" w:rsidRDefault="00066DA9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66DA9" w:rsidRPr="003F477D" w:rsidRDefault="00066DA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066DA9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Reálna hodnota</w:t>
            </w:r>
          </w:p>
        </w:tc>
      </w:tr>
      <w:tr w:rsidR="00066DA9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66DA9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66DA9" w:rsidRDefault="00066DA9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66DA9" w:rsidRDefault="00066DA9" w:rsidP="006B42EC"/>
    <w:p w:rsidR="00066DA9" w:rsidRDefault="00066DA9" w:rsidP="006B42EC"/>
    <w:p w:rsidR="00066DA9" w:rsidRPr="006B42EC" w:rsidRDefault="00066DA9" w:rsidP="006B42EC"/>
    <w:p w:rsidR="00066DA9" w:rsidRPr="003F477D" w:rsidRDefault="00066DA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66DA9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66DA9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Splatnosť</w:t>
            </w:r>
          </w:p>
        </w:tc>
      </w:tr>
      <w:tr w:rsidR="00066DA9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66DA9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66DA9" w:rsidRPr="003F477D" w:rsidRDefault="00066DA9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66DA9" w:rsidRPr="003F477D" w:rsidRDefault="00066DA9" w:rsidP="0003344F">
      <w:pPr>
        <w:spacing w:after="0" w:line="240" w:lineRule="auto"/>
        <w:rPr>
          <w:szCs w:val="22"/>
        </w:rPr>
      </w:pPr>
    </w:p>
    <w:p w:rsidR="00066DA9" w:rsidRPr="003F477D" w:rsidRDefault="00066DA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066DA9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66DA9" w:rsidRPr="003F477D" w:rsidRDefault="00066DA9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66DA9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66DA9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66DA9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DA9" w:rsidRPr="003F477D" w:rsidRDefault="00066DA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66DA9" w:rsidRPr="003F477D" w:rsidRDefault="00066DA9" w:rsidP="006B42EC">
      <w:pPr>
        <w:spacing w:after="0" w:line="240" w:lineRule="auto"/>
        <w:rPr>
          <w:kern w:val="28"/>
          <w:szCs w:val="22"/>
        </w:rPr>
      </w:pPr>
    </w:p>
    <w:p w:rsidR="00066DA9" w:rsidRPr="003F477D" w:rsidRDefault="00066DA9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066DA9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8F34F2" w:rsidRDefault="00066DA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12250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8F34F2" w:rsidRDefault="00066DA9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66DA9" w:rsidRPr="003F477D" w:rsidRDefault="00066DA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66DA9" w:rsidRPr="003F477D" w:rsidRDefault="00066DA9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066DA9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66DA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66DA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66DA9" w:rsidRPr="003F477D" w:rsidRDefault="00066DA9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66DA9" w:rsidRPr="003F477D" w:rsidRDefault="00066DA9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066DA9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66DA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66DA9" w:rsidRPr="003F477D" w:rsidRDefault="00066DA9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66DA9" w:rsidRPr="003F477D" w:rsidRDefault="00066DA9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66DA9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8875A1">
            <w:pPr>
              <w:pStyle w:val="TopHeader"/>
            </w:pPr>
            <w:r w:rsidRPr="003F477D">
              <w:t>Bezprostredne predchádzajúce</w:t>
            </w:r>
          </w:p>
          <w:p w:rsidR="00066DA9" w:rsidRPr="003F477D" w:rsidRDefault="00066DA9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066DA9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Daň v %</w:t>
            </w:r>
          </w:p>
        </w:tc>
      </w:tr>
      <w:tr w:rsidR="00066DA9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66DA9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702,43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66DA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702,43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9C21AB" w:rsidRDefault="00066DA9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9C21AB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9C21AB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9C21AB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9C21AB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9C21AB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9C21AB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9C21AB" w:rsidRDefault="00066DA9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9C21AB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9C21AB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9C21AB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9C21AB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9C21AB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9C21AB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66DA9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66DA9" w:rsidRPr="003F477D" w:rsidRDefault="00066DA9" w:rsidP="0003344F">
      <w:pPr>
        <w:spacing w:after="0" w:line="240" w:lineRule="auto"/>
        <w:rPr>
          <w:szCs w:val="22"/>
        </w:rPr>
      </w:pPr>
    </w:p>
    <w:p w:rsidR="00066DA9" w:rsidRPr="003F477D" w:rsidRDefault="00066DA9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066DA9" w:rsidRPr="003F477D" w:rsidRDefault="00066DA9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066DA9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66DA9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66DA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66DA9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66DA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9060</w:t>
            </w:r>
          </w:p>
        </w:tc>
      </w:tr>
      <w:tr w:rsidR="00066DA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5591</w:t>
            </w:r>
          </w:p>
        </w:tc>
      </w:tr>
      <w:tr w:rsidR="00066DA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703</w:t>
            </w:r>
          </w:p>
        </w:tc>
      </w:tr>
      <w:tr w:rsidR="00066DA9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66DA9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</w:tr>
    </w:tbl>
    <w:p w:rsidR="00066DA9" w:rsidRPr="003F477D" w:rsidRDefault="00066DA9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66DA9" w:rsidRPr="003F477D" w:rsidRDefault="00066DA9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066DA9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66DA9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66DA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66DA9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66DA9" w:rsidRPr="003F477D" w:rsidRDefault="00066DA9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66DA9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6DA9" w:rsidRPr="003F477D" w:rsidRDefault="00066DA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66DA9" w:rsidRPr="003F477D" w:rsidRDefault="00066DA9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066DA9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066DA9" w:rsidRPr="003F477D" w:rsidRDefault="00066DA9" w:rsidP="003E7910">
      <w:pPr>
        <w:spacing w:after="0" w:line="240" w:lineRule="auto"/>
        <w:rPr>
          <w:szCs w:val="22"/>
        </w:rPr>
      </w:pPr>
    </w:p>
    <w:sectPr w:rsidR="00066DA9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DA9" w:rsidRDefault="00066DA9" w:rsidP="00107589">
      <w:pPr>
        <w:spacing w:after="0" w:line="240" w:lineRule="auto"/>
      </w:pPr>
      <w:r>
        <w:separator/>
      </w:r>
    </w:p>
  </w:endnote>
  <w:endnote w:type="continuationSeparator" w:id="1">
    <w:p w:rsidR="00066DA9" w:rsidRDefault="00066DA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DA9" w:rsidRPr="00981468" w:rsidRDefault="00066DA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22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DA9" w:rsidRDefault="00066DA9" w:rsidP="00107589">
      <w:pPr>
        <w:spacing w:after="0" w:line="240" w:lineRule="auto"/>
      </w:pPr>
      <w:r>
        <w:separator/>
      </w:r>
    </w:p>
  </w:footnote>
  <w:footnote w:type="continuationSeparator" w:id="1">
    <w:p w:rsidR="00066DA9" w:rsidRDefault="00066DA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066DA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066DA9" w:rsidRPr="003F477D" w:rsidRDefault="00066DA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066DA9" w:rsidRPr="003F477D" w:rsidRDefault="00066DA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47704047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2024049291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066DA9" w:rsidRPr="004268D2" w:rsidRDefault="00066DA9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6DA9" w:rsidRPr="004268D2" w:rsidRDefault="00066DA9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6DA9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77710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1190"/>
    <w:rsid w:val="00847433"/>
    <w:rsid w:val="00851D99"/>
    <w:rsid w:val="008630D8"/>
    <w:rsid w:val="008725BC"/>
    <w:rsid w:val="00873E52"/>
    <w:rsid w:val="008875A1"/>
    <w:rsid w:val="00891F08"/>
    <w:rsid w:val="00892E5D"/>
    <w:rsid w:val="008975B0"/>
    <w:rsid w:val="008B058B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05C2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2203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081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8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26</Pages>
  <Words>4658</Words>
  <Characters>26551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PC</cp:lastModifiedBy>
  <cp:revision>2</cp:revision>
  <cp:lastPrinted>2015-01-27T14:36:00Z</cp:lastPrinted>
  <dcterms:created xsi:type="dcterms:W3CDTF">2019-06-28T19:59:00Z</dcterms:created>
  <dcterms:modified xsi:type="dcterms:W3CDTF">2019-06-28T19:59:00Z</dcterms:modified>
</cp:coreProperties>
</file>