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87" w:rsidRPr="003E7910" w:rsidRDefault="000E3C8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0E3C87" w:rsidRPr="003E7910" w:rsidRDefault="000E3C8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0E3C87" w:rsidRPr="003E7910" w:rsidRDefault="000E3C87" w:rsidP="00A5552F">
      <w:pPr>
        <w:rPr>
          <w:rFonts w:cs="Arial"/>
          <w:szCs w:val="22"/>
        </w:rPr>
      </w:pPr>
    </w:p>
    <w:p w:rsidR="000E3C87" w:rsidRPr="003E7910" w:rsidRDefault="000E3C87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0E3C87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0E3C87" w:rsidRPr="003E7910" w:rsidRDefault="000E3C8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0E3C8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0E3C8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0E3C87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31666736          DIČ:  2020494938</w:t>
            </w:r>
          </w:p>
        </w:tc>
      </w:tr>
      <w:tr w:rsidR="000E3C8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02.02.1993</w:t>
            </w:r>
          </w:p>
        </w:tc>
      </w:tr>
      <w:tr w:rsidR="000E3C8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3C87" w:rsidRPr="003E7910" w:rsidRDefault="000E3C8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3C87" w:rsidRPr="003E7910" w:rsidRDefault="000E3C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01.03.1993</w:t>
            </w:r>
          </w:p>
        </w:tc>
      </w:tr>
    </w:tbl>
    <w:p w:rsidR="000E3C87" w:rsidRPr="003E7910" w:rsidRDefault="000E3C87" w:rsidP="007B0660">
      <w:pPr>
        <w:jc w:val="both"/>
        <w:rPr>
          <w:rFonts w:cs="Arial"/>
          <w:b/>
          <w:bCs/>
          <w:szCs w:val="22"/>
        </w:rPr>
      </w:pPr>
    </w:p>
    <w:p w:rsidR="000E3C87" w:rsidRDefault="000E3C8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stavebníctvo, prenájom nebytových priestorov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</w:p>
    <w:p w:rsidR="000E3C87" w:rsidRPr="003E7910" w:rsidRDefault="000E3C87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0E3C87" w:rsidRPr="003E7910" w:rsidRDefault="000E3C87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0E3C87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E7910" w:rsidRDefault="000E3C87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E7910" w:rsidRDefault="000E3C87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E7910" w:rsidRDefault="000E3C87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0E3C87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E7910" w:rsidRDefault="000E3C87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3C87" w:rsidRPr="003E7910" w:rsidRDefault="000E3C8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E3C87" w:rsidRPr="003E7910" w:rsidRDefault="000E3C8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E3C87" w:rsidRPr="003E7910" w:rsidRDefault="000E3C87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E3C87" w:rsidRPr="003E7910" w:rsidRDefault="000E3C8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E3C87" w:rsidRPr="003E7910" w:rsidRDefault="000E3C8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E7910" w:rsidRDefault="000E3C87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E7910" w:rsidRDefault="000E3C8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E3C87" w:rsidRPr="003E7910" w:rsidRDefault="000E3C8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E3C87" w:rsidRPr="003E7910" w:rsidRDefault="000E3C87" w:rsidP="003E7910">
      <w:pPr>
        <w:pStyle w:val="Title"/>
        <w:spacing w:before="0" w:beforeAutospacing="0" w:after="0"/>
        <w:jc w:val="left"/>
        <w:rPr>
          <w:szCs w:val="22"/>
        </w:rPr>
      </w:pPr>
    </w:p>
    <w:p w:rsidR="000E3C87" w:rsidRPr="003E7910" w:rsidRDefault="000E3C8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nemala v roku  2018 žiadnych zamestnancov, ani na pracovnú zmluvu ani na dohodu. 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0E3C87" w:rsidRPr="004534D4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0E3C87" w:rsidRPr="003E7910" w:rsidRDefault="000E3C87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29.06.2019</w:t>
      </w:r>
    </w:p>
    <w:p w:rsidR="000E3C87" w:rsidRPr="003E7910" w:rsidRDefault="000E3C87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E3C87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0E3C87" w:rsidRPr="003E7910" w:rsidRDefault="000E3C87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0E3C87" w:rsidRPr="003E7910" w:rsidRDefault="000E3C87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0E3C87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0E3C87" w:rsidRPr="003E7910" w:rsidRDefault="000E3C87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E3C87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3C87" w:rsidRPr="003E7910" w:rsidRDefault="000E3C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C87" w:rsidRPr="003E7910" w:rsidRDefault="000E3C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87" w:rsidRPr="003E7910" w:rsidRDefault="000E3C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87" w:rsidRPr="003E7910" w:rsidRDefault="000E3C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</w:tr>
      <w:tr w:rsidR="000E3C87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87" w:rsidRPr="003E7910" w:rsidRDefault="000E3C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87" w:rsidRPr="003E7910" w:rsidRDefault="000E3C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87" w:rsidRPr="003E7910" w:rsidRDefault="000E3C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87" w:rsidRPr="003E7910" w:rsidRDefault="000E3C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87" w:rsidRPr="003E7910" w:rsidRDefault="000E3C8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87" w:rsidRPr="003E7910" w:rsidRDefault="000E3C8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</w:tr>
      <w:tr w:rsidR="000E3C87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87" w:rsidRPr="003E7910" w:rsidRDefault="000E3C8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87" w:rsidRPr="003E7910" w:rsidRDefault="000E3C8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87" w:rsidRPr="003E7910" w:rsidRDefault="000E3C8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E3C87" w:rsidRPr="003E7910" w:rsidRDefault="000E3C8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E3C87" w:rsidRPr="003E7910" w:rsidRDefault="000E3C8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</w:tr>
      <w:tr w:rsidR="000E3C87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Marián Mrasko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01.03.1993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</w:tr>
      <w:tr w:rsidR="000E3C87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Richard Mrasko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20.12.2017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 w:rsidP="00841190">
            <w:pPr>
              <w:rPr>
                <w:sz w:val="20"/>
                <w:szCs w:val="20"/>
              </w:rPr>
            </w:pPr>
          </w:p>
        </w:tc>
      </w:tr>
      <w:tr w:rsidR="000E3C8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</w:tr>
      <w:tr w:rsidR="000E3C8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</w:tr>
      <w:tr w:rsidR="000E3C87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3C87" w:rsidRPr="003E7910" w:rsidRDefault="000E3C87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3C87" w:rsidRPr="003E7910" w:rsidRDefault="000E3C8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E3C87" w:rsidRPr="003E7910" w:rsidRDefault="000E3C87">
            <w:pPr>
              <w:rPr>
                <w:sz w:val="20"/>
                <w:szCs w:val="20"/>
              </w:rPr>
            </w:pPr>
          </w:p>
        </w:tc>
      </w:tr>
    </w:tbl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</w:p>
    <w:p w:rsidR="000E3C87" w:rsidRPr="003E7910" w:rsidRDefault="000E3C8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0E3C87" w:rsidRPr="005611A8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0E3C87" w:rsidRPr="003E7910" w:rsidRDefault="000E3C8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0E3C87" w:rsidRPr="003E7910" w:rsidRDefault="000E3C8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0E3C87" w:rsidRPr="003E7910" w:rsidRDefault="000E3C8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0E3C87" w:rsidRPr="003E7910" w:rsidRDefault="000E3C8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0E3C87" w:rsidRPr="003E7910" w:rsidRDefault="000E3C8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0E3C87" w:rsidRPr="003E7910" w:rsidRDefault="000E3C8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0E3C87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0E3C87" w:rsidRPr="003E7910" w:rsidRDefault="000E3C87" w:rsidP="007B0660">
      <w:pPr>
        <w:ind w:right="-468"/>
        <w:jc w:val="both"/>
        <w:rPr>
          <w:rFonts w:cs="Arial"/>
          <w:b/>
          <w:bCs/>
          <w:szCs w:val="22"/>
        </w:rPr>
      </w:pPr>
    </w:p>
    <w:p w:rsidR="000E3C87" w:rsidRPr="003E7910" w:rsidRDefault="000E3C8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</w:p>
    <w:p w:rsidR="000E3C87" w:rsidRPr="003E7910" w:rsidRDefault="000E3C8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0E3C87" w:rsidRPr="003E7910" w:rsidRDefault="000E3C87" w:rsidP="007B0660">
      <w:pPr>
        <w:jc w:val="both"/>
        <w:rPr>
          <w:rFonts w:cs="Arial"/>
          <w:szCs w:val="22"/>
        </w:rPr>
      </w:pPr>
    </w:p>
    <w:p w:rsidR="000E3C87" w:rsidRPr="003E7910" w:rsidRDefault="000E3C87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0E3C87" w:rsidRPr="003E7910" w:rsidRDefault="000E3C87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0E3C87" w:rsidRPr="003E7910" w:rsidRDefault="000E3C8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0E3C87" w:rsidRPr="003E7910" w:rsidRDefault="000E3C8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0E3C87" w:rsidRPr="003E7910" w:rsidRDefault="000E3C8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0E3C87" w:rsidRPr="003E7910" w:rsidRDefault="000E3C8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0E3C87" w:rsidRPr="003E7910" w:rsidRDefault="000E3C87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E3C87" w:rsidRPr="003E7910" w:rsidRDefault="000E3C87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E3C87" w:rsidRPr="003E7910" w:rsidRDefault="000E3C8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E3C87" w:rsidRDefault="000E3C87" w:rsidP="00A5552F"/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E3C87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E3C8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E3C87" w:rsidRPr="003F477D" w:rsidRDefault="000E3C8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E3C8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E3C8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3C8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E3C8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3C8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E3C8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E3C87" w:rsidRPr="003F477D" w:rsidRDefault="000E3C8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E3C8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E3C8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E3C8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E3C8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3C8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E3C8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3C8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E3C8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E3C87" w:rsidRPr="009F39E7" w:rsidRDefault="000E3C87" w:rsidP="009F39E7"/>
    <w:p w:rsidR="000E3C87" w:rsidRPr="003F477D" w:rsidRDefault="000E3C8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0E3C8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E3C8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9F39E7" w:rsidRDefault="000E3C87" w:rsidP="009F39E7"/>
    <w:p w:rsidR="000E3C87" w:rsidRPr="003F477D" w:rsidRDefault="000E3C87" w:rsidP="003F477D"/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E3C8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E3C8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E3C87" w:rsidRPr="003F477D" w:rsidRDefault="000E3C8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E3C8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0E3C8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E3C8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E3C8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E3C8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E3C8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0E3C8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E3C8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E3C87" w:rsidRPr="009F39E7" w:rsidRDefault="000E3C87" w:rsidP="009F39E7">
      <w:pPr>
        <w:spacing w:after="0"/>
      </w:pPr>
    </w:p>
    <w:p w:rsidR="000E3C87" w:rsidRPr="003F477D" w:rsidRDefault="000E3C8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E3C8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E3C8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3704">
            <w:pPr>
              <w:pStyle w:val="TopHeader"/>
            </w:pPr>
            <w:r w:rsidRPr="003F477D">
              <w:t>Poskyt-nuté pred-davky na </w:t>
            </w:r>
          </w:p>
          <w:p w:rsidR="000E3C87" w:rsidRPr="003F477D" w:rsidRDefault="000E3C8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Spolu</w:t>
            </w:r>
          </w:p>
        </w:tc>
      </w:tr>
      <w:tr w:rsidR="000E3C8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E3C8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3C8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3C8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E3C8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E3C87" w:rsidRPr="003F477D" w:rsidRDefault="000E3C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E3C8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E3C8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</w:pPr>
            <w:r w:rsidRPr="003F477D">
              <w:t>Poskyt-nuté pred-davky na </w:t>
            </w:r>
          </w:p>
          <w:p w:rsidR="000E3C87" w:rsidRPr="003F477D" w:rsidRDefault="000E3C8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</w:pPr>
            <w:r w:rsidRPr="003F477D">
              <w:t>Spolu</w:t>
            </w:r>
          </w:p>
        </w:tc>
      </w:tr>
      <w:tr w:rsidR="000E3C8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E3C8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3F477D">
      <w:pPr>
        <w:spacing w:after="0" w:line="240" w:lineRule="auto"/>
        <w:rPr>
          <w:szCs w:val="22"/>
        </w:rPr>
      </w:pPr>
    </w:p>
    <w:p w:rsidR="000E3C87" w:rsidRPr="003F477D" w:rsidRDefault="000E3C8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0E3C8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E3C8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0E3C8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E3C8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Podiel ÚJ na ZI</w:t>
            </w:r>
          </w:p>
          <w:p w:rsidR="000E3C87" w:rsidRPr="003F477D" w:rsidRDefault="000E3C8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E3C87" w:rsidRPr="003F477D" w:rsidRDefault="000E3C8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0E3C8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3C8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0E3C87" w:rsidRDefault="000E3C87" w:rsidP="003F477D"/>
    <w:p w:rsidR="000E3C87" w:rsidRPr="003F477D" w:rsidRDefault="000E3C87" w:rsidP="003F477D"/>
    <w:p w:rsidR="000E3C87" w:rsidRPr="003F477D" w:rsidRDefault="000E3C8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E3C8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0E3C87" w:rsidRPr="003F477D" w:rsidRDefault="000E3C8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0E3C8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E3C8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3C87" w:rsidRPr="003F477D" w:rsidRDefault="000E3C87" w:rsidP="0000458C">
      <w:pPr>
        <w:spacing w:after="120" w:line="240" w:lineRule="auto"/>
        <w:rPr>
          <w:szCs w:val="22"/>
        </w:rPr>
      </w:pPr>
    </w:p>
    <w:p w:rsidR="000E3C87" w:rsidRPr="003F477D" w:rsidRDefault="000E3C8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0E3C8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E3C8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3C8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3C87" w:rsidRPr="003F477D" w:rsidRDefault="000E3C87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E3C87" w:rsidRPr="003F477D" w:rsidRDefault="000E3C8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0E3C8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E3C8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Tvorba </w:t>
            </w:r>
          </w:p>
          <w:p w:rsidR="000E3C87" w:rsidRPr="003F477D" w:rsidRDefault="000E3C87" w:rsidP="0003344F">
            <w:pPr>
              <w:pStyle w:val="TopHeader"/>
            </w:pPr>
            <w:r w:rsidRPr="003F477D">
              <w:t>OP</w:t>
            </w:r>
          </w:p>
          <w:p w:rsidR="000E3C87" w:rsidRPr="003F477D" w:rsidRDefault="000E3C8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E3C8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E3C8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Hodnota</w:t>
            </w:r>
          </w:p>
        </w:tc>
      </w:tr>
      <w:tr w:rsidR="000E3C8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E3C87" w:rsidRPr="003F477D" w:rsidRDefault="000E3C8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E3C8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E3C8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E3C87" w:rsidRPr="003F477D" w:rsidRDefault="000E3C87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0E3C8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E3C8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E3C8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0E3C8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E3C8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E3C8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0E3C8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E3C8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E3C8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E3C87" w:rsidRPr="003F477D" w:rsidRDefault="000E3C8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0E3C8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E3C8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E3C8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0E3C8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E3C8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Tvorba</w:t>
            </w:r>
          </w:p>
          <w:p w:rsidR="000E3C87" w:rsidRPr="003F477D" w:rsidRDefault="000E3C8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E3C8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3C8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3C87" w:rsidRPr="003F477D" w:rsidRDefault="000E3C87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E3C87" w:rsidRPr="003F477D" w:rsidRDefault="000E3C8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0E3C8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E3C8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E3C8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E3C8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3C87" w:rsidRPr="003F477D" w:rsidRDefault="000E3C87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3987</w:t>
            </w:r>
          </w:p>
        </w:tc>
      </w:tr>
    </w:tbl>
    <w:p w:rsidR="000E3C87" w:rsidRDefault="000E3C87" w:rsidP="0003344F">
      <w:pPr>
        <w:spacing w:after="0" w:line="240" w:lineRule="auto"/>
        <w:jc w:val="both"/>
        <w:rPr>
          <w:szCs w:val="22"/>
        </w:rPr>
      </w:pPr>
    </w:p>
    <w:p w:rsidR="000E3C87" w:rsidRPr="003F477D" w:rsidRDefault="000E3C87" w:rsidP="0003344F">
      <w:pPr>
        <w:spacing w:after="0" w:line="240" w:lineRule="auto"/>
        <w:jc w:val="both"/>
        <w:rPr>
          <w:szCs w:val="22"/>
        </w:rPr>
      </w:pPr>
    </w:p>
    <w:p w:rsidR="000E3C87" w:rsidRPr="003F477D" w:rsidRDefault="000E3C8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0E3C8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E3C8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0E3C8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DB1EA0">
      <w:pPr>
        <w:pStyle w:val="Title"/>
        <w:spacing w:before="0" w:beforeAutospacing="0" w:after="0"/>
        <w:jc w:val="left"/>
        <w:rPr>
          <w:szCs w:val="22"/>
        </w:rPr>
      </w:pPr>
    </w:p>
    <w:p w:rsidR="000E3C87" w:rsidRPr="009F39E7" w:rsidRDefault="000E3C87" w:rsidP="009F39E7"/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0E3C87" w:rsidRPr="003F477D" w:rsidRDefault="000E3C87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0E3C8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</w:t>
            </w:r>
          </w:p>
        </w:tc>
      </w:tr>
      <w:tr w:rsidR="000E3C8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633</w:t>
            </w:r>
          </w:p>
        </w:tc>
        <w:tc>
          <w:tcPr>
            <w:tcW w:w="2405" w:type="dxa"/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</w:tr>
      <w:tr w:rsidR="000E3C8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3C8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3C8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656</w:t>
            </w:r>
          </w:p>
        </w:tc>
      </w:tr>
    </w:tbl>
    <w:p w:rsidR="000E3C87" w:rsidRDefault="000E3C8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E3C87" w:rsidRPr="003F477D" w:rsidRDefault="000E3C8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0E3C8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E3C8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04DF3">
            <w:pPr>
              <w:pStyle w:val="TopHeader"/>
            </w:pPr>
            <w:r w:rsidRPr="003F477D">
              <w:t>Prírastky</w:t>
            </w:r>
          </w:p>
          <w:p w:rsidR="000E3C87" w:rsidRPr="003F477D" w:rsidRDefault="000E3C8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04DF3">
            <w:pPr>
              <w:pStyle w:val="TopHeader"/>
            </w:pPr>
            <w:r w:rsidRPr="003F477D">
              <w:t>Úbytky</w:t>
            </w:r>
          </w:p>
          <w:p w:rsidR="000E3C87" w:rsidRPr="003F477D" w:rsidRDefault="000E3C8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9C21AB" w:rsidRDefault="000E3C87" w:rsidP="00E04DF3">
            <w:pPr>
              <w:pStyle w:val="TopHeader"/>
            </w:pPr>
            <w:r w:rsidRPr="009C21AB">
              <w:t>Presuny</w:t>
            </w:r>
          </w:p>
          <w:p w:rsidR="000E3C87" w:rsidRPr="003F477D" w:rsidRDefault="000E3C8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0E3C8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E3C8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3C87" w:rsidRPr="003F477D" w:rsidRDefault="000E3C87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E3C87" w:rsidRPr="003F477D" w:rsidRDefault="000E3C8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0E3C8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A41E2">
            <w:pPr>
              <w:pStyle w:val="TopHeader"/>
            </w:pPr>
            <w:r w:rsidRPr="003F477D">
              <w:t>Stav OP</w:t>
            </w:r>
          </w:p>
          <w:p w:rsidR="000E3C87" w:rsidRPr="003F477D" w:rsidRDefault="000E3C8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0E3C87" w:rsidRPr="003F477D" w:rsidRDefault="000E3C8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0E3C87" w:rsidRPr="003F477D" w:rsidRDefault="000E3C8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E3C87" w:rsidRPr="003F477D" w:rsidRDefault="000E3C8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E3C8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3C8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3C87" w:rsidRPr="003F477D" w:rsidRDefault="000E3C87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E3C87" w:rsidRPr="003F477D" w:rsidRDefault="000E3C87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0E3C8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E3C8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E3C87" w:rsidRPr="0005176E" w:rsidRDefault="000E3C87" w:rsidP="0005176E">
      <w:pPr>
        <w:spacing w:after="0"/>
      </w:pPr>
    </w:p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0E3C8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Zvýšenie/ zníženie hodnoty</w:t>
            </w:r>
          </w:p>
          <w:p w:rsidR="000E3C87" w:rsidRPr="003F477D" w:rsidRDefault="000E3C8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Vplyv </w:t>
            </w:r>
          </w:p>
          <w:p w:rsidR="000E3C87" w:rsidRPr="003F477D" w:rsidRDefault="000E3C8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E3C8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E3C8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E3C8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Splatnosť</w:t>
            </w:r>
          </w:p>
        </w:tc>
      </w:tr>
      <w:tr w:rsidR="000E3C8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E3C8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3C8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3C87" w:rsidRPr="003F477D" w:rsidRDefault="000E3C8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E3C8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8B38E4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12535</w:t>
            </w:r>
          </w:p>
        </w:tc>
      </w:tr>
      <w:tr w:rsidR="000E3C8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12535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8B38E4" w:rsidRDefault="000E3C8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12535</w:t>
            </w:r>
          </w:p>
        </w:tc>
      </w:tr>
    </w:tbl>
    <w:p w:rsidR="000E3C87" w:rsidRDefault="000E3C87" w:rsidP="0003344F">
      <w:pPr>
        <w:spacing w:after="0" w:line="240" w:lineRule="auto"/>
        <w:rPr>
          <w:szCs w:val="22"/>
        </w:rPr>
      </w:pPr>
    </w:p>
    <w:p w:rsidR="000E3C87" w:rsidRDefault="000E3C87" w:rsidP="0003344F">
      <w:pPr>
        <w:spacing w:after="0" w:line="240" w:lineRule="auto"/>
        <w:rPr>
          <w:szCs w:val="22"/>
        </w:rPr>
      </w:pPr>
    </w:p>
    <w:p w:rsidR="000E3C87" w:rsidRDefault="000E3C87" w:rsidP="0003344F">
      <w:pPr>
        <w:spacing w:after="0" w:line="240" w:lineRule="auto"/>
        <w:rPr>
          <w:szCs w:val="22"/>
        </w:rPr>
      </w:pPr>
    </w:p>
    <w:p w:rsidR="000E3C87" w:rsidRDefault="000E3C87" w:rsidP="0003344F">
      <w:pPr>
        <w:spacing w:after="0" w:line="240" w:lineRule="auto"/>
        <w:rPr>
          <w:szCs w:val="22"/>
        </w:rPr>
      </w:pPr>
    </w:p>
    <w:p w:rsidR="000E3C87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E3C8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E3C8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E3C87" w:rsidRPr="003F477D" w:rsidRDefault="000E3C8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E3C8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0E3C8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E3C8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E3C8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3C87" w:rsidRPr="003F477D" w:rsidRDefault="000E3C8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E3C8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E3C8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E3C8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3C87" w:rsidRPr="003F477D" w:rsidRDefault="000E3C8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0E3C8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E3C8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E3C87" w:rsidRPr="003F477D" w:rsidRDefault="000E3C87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E3C87" w:rsidRPr="003F477D" w:rsidRDefault="000E3C8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0E3C8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3C87" w:rsidRPr="003F477D" w:rsidRDefault="000E3C8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E3C8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504647" w:rsidRDefault="000E3C8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0E3C8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Splatnosť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3C87" w:rsidRPr="003F477D" w:rsidRDefault="000E3C87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E3C87" w:rsidRPr="003F477D" w:rsidRDefault="000E3C8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0E3C8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E3C87" w:rsidRPr="003F477D" w:rsidRDefault="000E3C8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3C87" w:rsidRPr="003F477D" w:rsidRDefault="000E3C87" w:rsidP="005E3B59">
            <w:pPr>
              <w:pStyle w:val="TopHeader"/>
            </w:pPr>
            <w:r w:rsidRPr="003F477D">
              <w:t>Suma istiny v eurách</w:t>
            </w:r>
          </w:p>
          <w:p w:rsidR="000E3C87" w:rsidRPr="003F477D" w:rsidRDefault="000E3C8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0E3C8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3C8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0E3C8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E3C87" w:rsidRPr="003F477D" w:rsidRDefault="000E3C8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3C87" w:rsidRPr="003F477D" w:rsidRDefault="000E3C87" w:rsidP="00083A25">
            <w:pPr>
              <w:pStyle w:val="TopHeader"/>
            </w:pPr>
            <w:r w:rsidRPr="003F477D">
              <w:t>Suma istiny v eurách</w:t>
            </w:r>
          </w:p>
          <w:p w:rsidR="000E3C87" w:rsidRPr="003F477D" w:rsidRDefault="000E3C8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3C87" w:rsidRPr="003F477D" w:rsidRDefault="000E3C8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0E3C8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3C8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E3C87" w:rsidRPr="003F477D" w:rsidRDefault="000E3C8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E3C87" w:rsidRPr="003F477D" w:rsidRDefault="000E3C8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0E3C8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0E3C8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E3C8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E3C8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0E3C8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E3C8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vlastné imanie</w:t>
            </w:r>
          </w:p>
        </w:tc>
      </w:tr>
      <w:tr w:rsidR="000E3C8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E3C87" w:rsidRPr="003F477D" w:rsidRDefault="000E3C8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0E3C8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Reálna hodnota</w:t>
            </w:r>
          </w:p>
        </w:tc>
      </w:tr>
      <w:tr w:rsidR="000E3C8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3C87" w:rsidRDefault="000E3C87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E3C87" w:rsidRDefault="000E3C87" w:rsidP="006B42EC"/>
    <w:p w:rsidR="000E3C87" w:rsidRDefault="000E3C87" w:rsidP="006B42EC"/>
    <w:p w:rsidR="000E3C87" w:rsidRPr="006B42EC" w:rsidRDefault="000E3C87" w:rsidP="006B42EC"/>
    <w:p w:rsidR="000E3C87" w:rsidRPr="003F477D" w:rsidRDefault="000E3C8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E3C8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Splatnosť</w:t>
            </w:r>
          </w:p>
        </w:tc>
      </w:tr>
      <w:tr w:rsidR="000E3C8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E3C8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3C87" w:rsidRPr="003F477D" w:rsidRDefault="000E3C8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3C87" w:rsidRPr="003F477D" w:rsidRDefault="000E3C87" w:rsidP="0003344F">
      <w:pPr>
        <w:spacing w:after="0" w:line="240" w:lineRule="auto"/>
        <w:rPr>
          <w:szCs w:val="22"/>
        </w:rPr>
      </w:pPr>
    </w:p>
    <w:p w:rsidR="000E3C87" w:rsidRPr="003F477D" w:rsidRDefault="000E3C8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0E3C8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E3C87" w:rsidRPr="003F477D" w:rsidRDefault="000E3C8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E3C8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E3C8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3C87" w:rsidRPr="003F477D" w:rsidRDefault="000E3C87" w:rsidP="006B42EC">
      <w:pPr>
        <w:spacing w:after="0" w:line="240" w:lineRule="auto"/>
        <w:rPr>
          <w:kern w:val="28"/>
          <w:szCs w:val="22"/>
        </w:rPr>
      </w:pPr>
    </w:p>
    <w:p w:rsidR="000E3C87" w:rsidRPr="003F477D" w:rsidRDefault="000E3C8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0E3C8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8F34F2" w:rsidRDefault="000E3C8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8F34F2" w:rsidRDefault="000E3C8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E3C87" w:rsidRPr="003F477D" w:rsidRDefault="000E3C8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3C87" w:rsidRPr="003F477D" w:rsidRDefault="000E3C8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0E3C8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E3C8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3C87" w:rsidRPr="003F477D" w:rsidRDefault="000E3C8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3C87" w:rsidRPr="003F477D" w:rsidRDefault="000E3C8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0E3C8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3C87" w:rsidRPr="003F477D" w:rsidRDefault="000E3C8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E3C87" w:rsidRPr="003F477D" w:rsidRDefault="000E3C8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E3C8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8875A1">
            <w:pPr>
              <w:pStyle w:val="TopHeader"/>
            </w:pPr>
            <w:r w:rsidRPr="003F477D">
              <w:t>Bezprostredne predchádzajúce</w:t>
            </w:r>
          </w:p>
          <w:p w:rsidR="000E3C87" w:rsidRPr="003F477D" w:rsidRDefault="000E3C8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E3C8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Daň v %</w:t>
            </w:r>
          </w:p>
        </w:tc>
      </w:tr>
      <w:tr w:rsidR="000E3C8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3C8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E3C8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9C21AB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9C21AB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9C21AB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9C21AB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9C21AB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3C8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3C87" w:rsidRPr="003F477D" w:rsidRDefault="000E3C8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Pr="003F477D">
        <w:rPr>
          <w:szCs w:val="22"/>
        </w:rPr>
        <w:t>formácie k prílohe č. 3 časti P. o zmenách vlastného imania</w:t>
      </w:r>
    </w:p>
    <w:p w:rsidR="000E3C87" w:rsidRPr="003F477D" w:rsidRDefault="000E3C8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0E3C8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E3C8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3C8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12535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-782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3C8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41842</w:t>
            </w:r>
          </w:p>
        </w:tc>
      </w:tr>
    </w:tbl>
    <w:p w:rsidR="000E3C87" w:rsidRPr="003F477D" w:rsidRDefault="000E3C8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E3C87" w:rsidRPr="003F477D" w:rsidRDefault="000E3C8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0E3C8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3C8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3C8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C87" w:rsidRPr="003F477D" w:rsidRDefault="000E3C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3C8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C87" w:rsidRPr="003F477D" w:rsidRDefault="000E3C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3C87" w:rsidRPr="003F477D" w:rsidRDefault="000E3C8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0E3C87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0E3C87" w:rsidRPr="003F477D" w:rsidRDefault="000E3C87" w:rsidP="003E7910">
      <w:pPr>
        <w:spacing w:after="0" w:line="240" w:lineRule="auto"/>
        <w:rPr>
          <w:szCs w:val="22"/>
        </w:rPr>
      </w:pPr>
    </w:p>
    <w:sectPr w:rsidR="000E3C87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C87" w:rsidRDefault="000E3C87" w:rsidP="00107589">
      <w:pPr>
        <w:spacing w:after="0" w:line="240" w:lineRule="auto"/>
      </w:pPr>
      <w:r>
        <w:separator/>
      </w:r>
    </w:p>
  </w:endnote>
  <w:endnote w:type="continuationSeparator" w:id="1">
    <w:p w:rsidR="000E3C87" w:rsidRDefault="000E3C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C87" w:rsidRPr="00981468" w:rsidRDefault="000E3C8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C87" w:rsidRDefault="000E3C87" w:rsidP="00107589">
      <w:pPr>
        <w:spacing w:after="0" w:line="240" w:lineRule="auto"/>
      </w:pPr>
      <w:r>
        <w:separator/>
      </w:r>
    </w:p>
  </w:footnote>
  <w:footnote w:type="continuationSeparator" w:id="1">
    <w:p w:rsidR="000E3C87" w:rsidRDefault="000E3C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0E3C8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E3C87" w:rsidRPr="003F477D" w:rsidRDefault="000E3C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E3C87" w:rsidRPr="003F477D" w:rsidRDefault="000E3C8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31666736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2020494938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E3C87" w:rsidRPr="004268D2" w:rsidRDefault="000E3C8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C87" w:rsidRPr="004268D2" w:rsidRDefault="000E3C8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C8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44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9F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962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75D6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187A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6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26</Pages>
  <Words>4668</Words>
  <Characters>26608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2019-06-29T21:11:00Z</dcterms:created>
  <dcterms:modified xsi:type="dcterms:W3CDTF">2019-06-29T21:11:00Z</dcterms:modified>
</cp:coreProperties>
</file>