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609" w:rsidRPr="00A55E63" w:rsidRDefault="00403609">
      <w:pPr>
        <w:spacing w:before="2" w:line="140" w:lineRule="exact"/>
        <w:rPr>
          <w:sz w:val="14"/>
          <w:szCs w:val="14"/>
          <w:lang w:val="en-US"/>
        </w:rPr>
      </w:pPr>
    </w:p>
    <w:p w:rsidR="00403609" w:rsidRPr="00A55E63" w:rsidRDefault="0040360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8</w:t>
      </w:r>
    </w:p>
    <w:p w:rsidR="00403609" w:rsidRPr="00A55E63" w:rsidRDefault="0040360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403609" w:rsidRPr="00A55E63" w:rsidRDefault="0040360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403609" w:rsidRPr="006E49A2" w:rsidRDefault="00403609" w:rsidP="00AD749D">
      <w:pPr>
        <w:spacing w:before="7" w:line="240" w:lineRule="exact"/>
        <w:jc w:val="both"/>
        <w:rPr>
          <w:rFonts w:ascii="Arial" w:hAnsi="Arial" w:cs="Arial"/>
        </w:rPr>
      </w:pPr>
    </w:p>
    <w:p w:rsidR="00403609" w:rsidRPr="00A55E63" w:rsidRDefault="00403609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403609" w:rsidRPr="00A55E63" w:rsidRDefault="0040360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403609" w:rsidRPr="00A55E63" w:rsidRDefault="00403609" w:rsidP="00AD749D">
      <w:pPr>
        <w:spacing w:before="7" w:line="240" w:lineRule="exact"/>
        <w:jc w:val="both"/>
        <w:rPr>
          <w:rFonts w:ascii="Arial" w:hAnsi="Arial" w:cs="Arial"/>
        </w:rPr>
      </w:pPr>
    </w:p>
    <w:p w:rsidR="00403609" w:rsidRPr="00A55E63" w:rsidRDefault="00403609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03609" w:rsidRPr="00A55E63" w:rsidRDefault="0040360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403609" w:rsidRPr="00CC0C66" w:rsidTr="00CC0C66">
        <w:tc>
          <w:tcPr>
            <w:tcW w:w="3085" w:type="dxa"/>
          </w:tcPr>
          <w:p w:rsidR="00403609" w:rsidRPr="00CC0C66" w:rsidRDefault="0040360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03609" w:rsidRPr="00CC0C66" w:rsidRDefault="0040360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BEKOSPOL s.r.o.</w:t>
            </w:r>
          </w:p>
        </w:tc>
      </w:tr>
      <w:tr w:rsidR="00403609" w:rsidRPr="00CC0C66" w:rsidTr="00CC0C66">
        <w:tc>
          <w:tcPr>
            <w:tcW w:w="3085" w:type="dxa"/>
          </w:tcPr>
          <w:p w:rsidR="00403609" w:rsidRPr="00CC0C66" w:rsidRDefault="0040360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03609" w:rsidRPr="00CC0C66" w:rsidRDefault="00403609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48260908</w:t>
            </w:r>
            <w:r>
              <w:rPr>
                <w:rFonts w:ascii="Arial" w:hAnsi="Arial" w:cs="Arial"/>
              </w:rPr>
              <w:tab/>
            </w:r>
          </w:p>
        </w:tc>
      </w:tr>
      <w:tr w:rsidR="00403609" w:rsidRPr="00CC0C66" w:rsidTr="00CC0C66">
        <w:tc>
          <w:tcPr>
            <w:tcW w:w="3085" w:type="dxa"/>
          </w:tcPr>
          <w:p w:rsidR="00403609" w:rsidRPr="00CC0C66" w:rsidRDefault="0040360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403609" w:rsidRPr="00CC0C66" w:rsidRDefault="0040360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Volgogradská 10964/19, 036 01 Martn</w:t>
            </w:r>
          </w:p>
        </w:tc>
      </w:tr>
    </w:tbl>
    <w:p w:rsidR="00403609" w:rsidRPr="00A55E63" w:rsidRDefault="00403609" w:rsidP="00EB55FA">
      <w:pPr>
        <w:spacing w:line="260" w:lineRule="exact"/>
        <w:jc w:val="both"/>
        <w:rPr>
          <w:rFonts w:ascii="Arial" w:hAnsi="Arial" w:cs="Arial"/>
        </w:rPr>
      </w:pPr>
    </w:p>
    <w:p w:rsidR="00403609" w:rsidRPr="00A55E63" w:rsidRDefault="00403609" w:rsidP="00EB55FA">
      <w:pPr>
        <w:spacing w:line="260" w:lineRule="exact"/>
        <w:jc w:val="both"/>
        <w:rPr>
          <w:rFonts w:ascii="Arial" w:hAnsi="Arial" w:cs="Arial"/>
        </w:rPr>
      </w:pPr>
    </w:p>
    <w:p w:rsidR="00403609" w:rsidRPr="00A55E63" w:rsidRDefault="00403609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03609" w:rsidRPr="00A55E63" w:rsidRDefault="00403609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03609" w:rsidRPr="00A55E63" w:rsidRDefault="00403609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03609" w:rsidRPr="00A55E63" w:rsidRDefault="0040360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403609" w:rsidRPr="00A55E63" w:rsidRDefault="0040360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403609" w:rsidRPr="00CC0C66" w:rsidTr="00CC0C66">
        <w:tc>
          <w:tcPr>
            <w:tcW w:w="4219" w:type="dxa"/>
          </w:tcPr>
          <w:p w:rsidR="00403609" w:rsidRPr="00CC0C66" w:rsidRDefault="0040360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403609" w:rsidRPr="00CC0C66" w:rsidRDefault="0040360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403609" w:rsidRPr="00CC0C66" w:rsidRDefault="0040360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403609" w:rsidRPr="00CC0C66" w:rsidRDefault="0040360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03609" w:rsidRPr="00CC0C66" w:rsidTr="00CC0C66">
        <w:tc>
          <w:tcPr>
            <w:tcW w:w="4219" w:type="dxa"/>
          </w:tcPr>
          <w:p w:rsidR="00403609" w:rsidRPr="00CC0C66" w:rsidRDefault="00403609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03609" w:rsidRPr="00CC0C66" w:rsidRDefault="0040360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403609" w:rsidRPr="00CC0C66" w:rsidRDefault="0040360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403609" w:rsidRPr="00A55E63" w:rsidRDefault="00403609" w:rsidP="00AD6C8A">
      <w:pPr>
        <w:spacing w:line="260" w:lineRule="exact"/>
        <w:jc w:val="both"/>
        <w:rPr>
          <w:rFonts w:ascii="Arial" w:hAnsi="Arial" w:cs="Arial"/>
        </w:rPr>
      </w:pPr>
    </w:p>
    <w:p w:rsidR="00403609" w:rsidRPr="00A55E63" w:rsidRDefault="00403609" w:rsidP="00AD749D">
      <w:pPr>
        <w:spacing w:before="1" w:line="280" w:lineRule="exact"/>
        <w:jc w:val="both"/>
        <w:rPr>
          <w:rFonts w:ascii="Arial" w:hAnsi="Arial" w:cs="Arial"/>
        </w:rPr>
      </w:pPr>
    </w:p>
    <w:p w:rsidR="00403609" w:rsidRPr="00A55E63" w:rsidRDefault="00403609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403609" w:rsidRPr="00A55E63" w:rsidRDefault="0040360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403609" w:rsidRPr="00A55E63" w:rsidRDefault="00403609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3609" w:rsidRPr="00A55E63" w:rsidRDefault="0040360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403609" w:rsidRPr="00A55E63" w:rsidRDefault="0040360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3609" w:rsidRPr="00A55E63" w:rsidRDefault="0040360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403609" w:rsidRPr="00A55E63" w:rsidRDefault="0040360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403609" w:rsidRPr="00CC0C66" w:rsidTr="00CC0C66">
        <w:tc>
          <w:tcPr>
            <w:tcW w:w="4843" w:type="dxa"/>
          </w:tcPr>
          <w:p w:rsidR="00403609" w:rsidRPr="00CC0C66" w:rsidRDefault="00403609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03609" w:rsidRPr="00CC0C66" w:rsidRDefault="00403609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03609" w:rsidRPr="00CC0C66" w:rsidTr="00CC0C66">
        <w:tc>
          <w:tcPr>
            <w:tcW w:w="4843" w:type="dxa"/>
          </w:tcPr>
          <w:p w:rsidR="00403609" w:rsidRPr="00CC0C66" w:rsidRDefault="0040360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03609" w:rsidRPr="00CC0C66" w:rsidRDefault="0040360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03609" w:rsidRPr="00CC0C66" w:rsidTr="00CC0C66">
        <w:tc>
          <w:tcPr>
            <w:tcW w:w="4843" w:type="dxa"/>
          </w:tcPr>
          <w:p w:rsidR="00403609" w:rsidRPr="00CC0C66" w:rsidRDefault="0040360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03609" w:rsidRPr="00CC0C66" w:rsidRDefault="0040360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03609" w:rsidRPr="00CC0C66" w:rsidTr="00CC0C66">
        <w:tc>
          <w:tcPr>
            <w:tcW w:w="4843" w:type="dxa"/>
          </w:tcPr>
          <w:p w:rsidR="00403609" w:rsidRPr="00CC0C66" w:rsidRDefault="0040360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03609" w:rsidRPr="00CC0C66" w:rsidRDefault="0040360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03609" w:rsidRPr="00CC0C66" w:rsidTr="00CC0C66">
        <w:tc>
          <w:tcPr>
            <w:tcW w:w="4843" w:type="dxa"/>
          </w:tcPr>
          <w:p w:rsidR="00403609" w:rsidRPr="00CC0C66" w:rsidRDefault="0040360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03609" w:rsidRPr="00CC0C66" w:rsidRDefault="0040360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03609" w:rsidRPr="00CC0C66" w:rsidTr="00CC0C66">
        <w:tc>
          <w:tcPr>
            <w:tcW w:w="4843" w:type="dxa"/>
          </w:tcPr>
          <w:p w:rsidR="00403609" w:rsidRPr="00CC0C66" w:rsidRDefault="0040360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03609" w:rsidRPr="00CC0C66" w:rsidRDefault="0040360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03609" w:rsidRPr="00CC0C66" w:rsidTr="00CC0C66">
        <w:tc>
          <w:tcPr>
            <w:tcW w:w="4843" w:type="dxa"/>
          </w:tcPr>
          <w:p w:rsidR="00403609" w:rsidRPr="00CC0C66" w:rsidRDefault="0040360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03609" w:rsidRPr="00CC0C66" w:rsidRDefault="0040360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03609" w:rsidRPr="00CC0C66" w:rsidTr="00CC0C66">
        <w:tc>
          <w:tcPr>
            <w:tcW w:w="4843" w:type="dxa"/>
          </w:tcPr>
          <w:p w:rsidR="00403609" w:rsidRPr="00CC0C66" w:rsidRDefault="0040360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03609" w:rsidRPr="00CC0C66" w:rsidRDefault="0040360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03609" w:rsidRPr="00CC0C66" w:rsidTr="00CC0C66">
        <w:tc>
          <w:tcPr>
            <w:tcW w:w="4843" w:type="dxa"/>
          </w:tcPr>
          <w:p w:rsidR="00403609" w:rsidRPr="00CC0C66" w:rsidRDefault="0040360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03609" w:rsidRPr="00CC0C66" w:rsidRDefault="0040360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03609" w:rsidRPr="00CC0C66" w:rsidTr="00CC0C66">
        <w:tc>
          <w:tcPr>
            <w:tcW w:w="4843" w:type="dxa"/>
          </w:tcPr>
          <w:p w:rsidR="00403609" w:rsidRPr="00CC0C66" w:rsidRDefault="0040360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03609" w:rsidRPr="00CC0C66" w:rsidRDefault="0040360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03609" w:rsidRPr="00CC0C66" w:rsidTr="00CC0C66">
        <w:tc>
          <w:tcPr>
            <w:tcW w:w="4843" w:type="dxa"/>
          </w:tcPr>
          <w:p w:rsidR="00403609" w:rsidRPr="00CC0C66" w:rsidRDefault="0040360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03609" w:rsidRPr="00CC0C66" w:rsidRDefault="0040360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03609" w:rsidRPr="00CC0C66" w:rsidTr="00CC0C66">
        <w:tc>
          <w:tcPr>
            <w:tcW w:w="4843" w:type="dxa"/>
          </w:tcPr>
          <w:p w:rsidR="00403609" w:rsidRPr="00CC0C66" w:rsidRDefault="0040360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03609" w:rsidRPr="00CC0C66" w:rsidRDefault="0040360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03609" w:rsidRPr="00CC0C66" w:rsidTr="00CC0C66">
        <w:tc>
          <w:tcPr>
            <w:tcW w:w="4843" w:type="dxa"/>
          </w:tcPr>
          <w:p w:rsidR="00403609" w:rsidRPr="00CC0C66" w:rsidRDefault="0040360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03609" w:rsidRPr="00CC0C66" w:rsidRDefault="0040360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3609" w:rsidRPr="00A55E63" w:rsidRDefault="0040360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3609" w:rsidRPr="00A55E63" w:rsidRDefault="0040360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3609" w:rsidRPr="00A55E63" w:rsidRDefault="0040360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403609" w:rsidRPr="00A55E63" w:rsidRDefault="0040360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3609" w:rsidRPr="00A55E63" w:rsidRDefault="0040360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03609" w:rsidRPr="00A55E63" w:rsidRDefault="0040360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3609" w:rsidRPr="00A55E63" w:rsidRDefault="0040360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403609" w:rsidRPr="00A55E63" w:rsidRDefault="0040360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3609" w:rsidRPr="00A55E63" w:rsidRDefault="0040360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403609" w:rsidRPr="00A55E63" w:rsidRDefault="00403609" w:rsidP="00AD749D">
      <w:pPr>
        <w:spacing w:before="1" w:line="280" w:lineRule="exact"/>
        <w:jc w:val="both"/>
        <w:rPr>
          <w:rFonts w:ascii="Arial" w:hAnsi="Arial" w:cs="Arial"/>
        </w:rPr>
      </w:pPr>
    </w:p>
    <w:p w:rsidR="00403609" w:rsidRPr="00A55E63" w:rsidRDefault="00403609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03609" w:rsidRPr="00A55E63" w:rsidRDefault="0040360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403609" w:rsidRPr="00A55E63" w:rsidRDefault="00403609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3609" w:rsidRPr="00A55E63" w:rsidRDefault="0040360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403609" w:rsidRPr="00A55E63" w:rsidRDefault="0040360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03609" w:rsidRPr="00A55E63" w:rsidRDefault="0040360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03609" w:rsidRPr="00A55E63" w:rsidRDefault="0040360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03609" w:rsidRPr="00A55E63" w:rsidRDefault="0040360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403609" w:rsidRPr="00A55E63" w:rsidRDefault="0040360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03609" w:rsidRPr="00A55E63" w:rsidRDefault="0040360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403609" w:rsidRPr="00A55E63" w:rsidRDefault="0040360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03609" w:rsidRPr="00A55E63" w:rsidRDefault="0040360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403609" w:rsidRPr="00A55E63" w:rsidRDefault="0040360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03609" w:rsidRPr="00A55E63" w:rsidRDefault="0040360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03609" w:rsidRPr="00A55E63" w:rsidRDefault="0040360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03609" w:rsidRPr="00A55E63" w:rsidRDefault="0040360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03609" w:rsidRPr="00A55E63" w:rsidRDefault="0040360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03609" w:rsidRPr="00A55E63" w:rsidRDefault="0040360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403609" w:rsidRPr="00A55E63" w:rsidRDefault="0040360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03609" w:rsidRPr="00A55E63" w:rsidRDefault="0040360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03609" w:rsidRPr="00A55E63" w:rsidRDefault="0040360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3609" w:rsidRPr="00A55E63" w:rsidRDefault="0040360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403609" w:rsidRPr="00A55E63" w:rsidRDefault="0040360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03609" w:rsidRPr="00A55E63" w:rsidRDefault="0040360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403609" w:rsidRPr="00A55E63" w:rsidRDefault="0040360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03609" w:rsidRPr="00A55E63" w:rsidRDefault="0040360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403609" w:rsidRPr="00A55E63" w:rsidRDefault="0040360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03609" w:rsidRPr="00451ED3" w:rsidRDefault="0040360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403609" w:rsidRPr="00451ED3" w:rsidRDefault="0040360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03609" w:rsidRDefault="0040360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403609" w:rsidRDefault="0040360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03609" w:rsidRPr="00451ED3" w:rsidRDefault="0040360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403609" w:rsidRPr="00451ED3" w:rsidRDefault="0040360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03609" w:rsidRPr="00A55E63" w:rsidRDefault="0040360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403609" w:rsidRPr="00A55E63" w:rsidRDefault="0040360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03609" w:rsidRDefault="0040360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03609" w:rsidRPr="00A55E63" w:rsidRDefault="0040360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03609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609" w:rsidRDefault="00403609">
      <w:r>
        <w:separator/>
      </w:r>
    </w:p>
  </w:endnote>
  <w:endnote w:type="continuationSeparator" w:id="0">
    <w:p w:rsidR="00403609" w:rsidRDefault="004036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609" w:rsidRDefault="00403609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403609" w:rsidRDefault="00403609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609" w:rsidRDefault="00403609">
      <w:r>
        <w:separator/>
      </w:r>
    </w:p>
  </w:footnote>
  <w:footnote w:type="continuationSeparator" w:id="0">
    <w:p w:rsidR="00403609" w:rsidRDefault="004036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609" w:rsidRDefault="00403609">
    <w:pPr>
      <w:pStyle w:val="Header"/>
    </w:pPr>
  </w:p>
  <w:p w:rsidR="00403609" w:rsidRDefault="00403609">
    <w:pPr>
      <w:pStyle w:val="Header"/>
    </w:pPr>
  </w:p>
  <w:p w:rsidR="00403609" w:rsidRDefault="00403609">
    <w:pPr>
      <w:pStyle w:val="Header"/>
    </w:pPr>
  </w:p>
  <w:p w:rsidR="00403609" w:rsidRDefault="00403609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48260908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2120108771</w:t>
    </w:r>
  </w:p>
  <w:p w:rsidR="00403609" w:rsidRDefault="00403609" w:rsidP="0055784D">
    <w:pPr>
      <w:pStyle w:val="Header"/>
      <w:rPr>
        <w:rFonts w:ascii="Times New Roman" w:hAnsi="Times New Roman"/>
        <w:sz w:val="24"/>
        <w:szCs w:val="24"/>
      </w:rPr>
    </w:pPr>
  </w:p>
  <w:p w:rsidR="00403609" w:rsidRDefault="0040360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10C2B"/>
    <w:rsid w:val="00121472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03609"/>
    <w:rsid w:val="00451ED3"/>
    <w:rsid w:val="004925F8"/>
    <w:rsid w:val="004953BC"/>
    <w:rsid w:val="004A2BF3"/>
    <w:rsid w:val="004D0A4F"/>
    <w:rsid w:val="00543048"/>
    <w:rsid w:val="0055784D"/>
    <w:rsid w:val="00560DB1"/>
    <w:rsid w:val="00576EF6"/>
    <w:rsid w:val="005D2A90"/>
    <w:rsid w:val="00623868"/>
    <w:rsid w:val="00637F73"/>
    <w:rsid w:val="00676DB4"/>
    <w:rsid w:val="006831DF"/>
    <w:rsid w:val="00687B4C"/>
    <w:rsid w:val="006E49A2"/>
    <w:rsid w:val="007179A8"/>
    <w:rsid w:val="00727FE9"/>
    <w:rsid w:val="00763ACC"/>
    <w:rsid w:val="007D6F0C"/>
    <w:rsid w:val="00846D55"/>
    <w:rsid w:val="00847584"/>
    <w:rsid w:val="0085655B"/>
    <w:rsid w:val="00861175"/>
    <w:rsid w:val="008771A6"/>
    <w:rsid w:val="008A7BC9"/>
    <w:rsid w:val="008F4E71"/>
    <w:rsid w:val="00913435"/>
    <w:rsid w:val="00916772"/>
    <w:rsid w:val="00930A6A"/>
    <w:rsid w:val="009676D8"/>
    <w:rsid w:val="009A27D0"/>
    <w:rsid w:val="009D5C84"/>
    <w:rsid w:val="009F232B"/>
    <w:rsid w:val="00A51556"/>
    <w:rsid w:val="00A55E63"/>
    <w:rsid w:val="00AB6FCA"/>
    <w:rsid w:val="00AD6C8A"/>
    <w:rsid w:val="00AD749D"/>
    <w:rsid w:val="00B15E67"/>
    <w:rsid w:val="00B16F39"/>
    <w:rsid w:val="00B504D2"/>
    <w:rsid w:val="00B7440A"/>
    <w:rsid w:val="00B81F22"/>
    <w:rsid w:val="00BA3634"/>
    <w:rsid w:val="00BC6C6B"/>
    <w:rsid w:val="00C01CB7"/>
    <w:rsid w:val="00C134AD"/>
    <w:rsid w:val="00C424DD"/>
    <w:rsid w:val="00C613D1"/>
    <w:rsid w:val="00C71636"/>
    <w:rsid w:val="00C941D4"/>
    <w:rsid w:val="00CB27BB"/>
    <w:rsid w:val="00CC0C66"/>
    <w:rsid w:val="00CC3205"/>
    <w:rsid w:val="00CD545D"/>
    <w:rsid w:val="00D605B2"/>
    <w:rsid w:val="00D738A6"/>
    <w:rsid w:val="00D80EF9"/>
    <w:rsid w:val="00DA28EC"/>
    <w:rsid w:val="00DE13D5"/>
    <w:rsid w:val="00DF6A63"/>
    <w:rsid w:val="00E158EF"/>
    <w:rsid w:val="00E1750C"/>
    <w:rsid w:val="00E41F0B"/>
    <w:rsid w:val="00E532AD"/>
    <w:rsid w:val="00E70F0E"/>
    <w:rsid w:val="00EB4798"/>
    <w:rsid w:val="00EB55FA"/>
    <w:rsid w:val="00EE5474"/>
    <w:rsid w:val="00F404E8"/>
    <w:rsid w:val="00F508D2"/>
    <w:rsid w:val="00F817B0"/>
    <w:rsid w:val="00FC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4DD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16F39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424DD"/>
  </w:style>
  <w:style w:type="paragraph" w:customStyle="1" w:styleId="TableParagraph">
    <w:name w:val="Table Paragraph"/>
    <w:basedOn w:val="Normal"/>
    <w:uiPriority w:val="99"/>
    <w:rsid w:val="00C424DD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64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981</Words>
  <Characters>5597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Ing. Zita Dvorakova</cp:lastModifiedBy>
  <cp:revision>3</cp:revision>
  <dcterms:created xsi:type="dcterms:W3CDTF">2019-06-29T23:08:00Z</dcterms:created>
  <dcterms:modified xsi:type="dcterms:W3CDTF">2019-06-29T23:09:00Z</dcterms:modified>
</cp:coreProperties>
</file>