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3FAD" w:rsidRPr="00A55E63" w:rsidRDefault="00953FAD">
      <w:pPr>
        <w:spacing w:before="2" w:line="140" w:lineRule="exact"/>
        <w:rPr>
          <w:sz w:val="14"/>
          <w:szCs w:val="14"/>
          <w:lang w:val="en-US"/>
        </w:rPr>
      </w:pPr>
    </w:p>
    <w:p w:rsidR="00953FAD" w:rsidRPr="00A55E63" w:rsidRDefault="00953FA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953FAD" w:rsidRPr="00A55E63" w:rsidRDefault="00953FA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53FAD" w:rsidRPr="00A55E63" w:rsidRDefault="00953FA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953FAD" w:rsidRPr="00A55E63" w:rsidRDefault="00953FA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53FAD" w:rsidRPr="00A55E63" w:rsidRDefault="00953FAD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53FAD" w:rsidRPr="00A55E63" w:rsidRDefault="00953FA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53FAD" w:rsidRPr="00A55E63" w:rsidRDefault="00953FAD" w:rsidP="00AD749D">
      <w:pPr>
        <w:spacing w:before="7" w:line="240" w:lineRule="exact"/>
        <w:jc w:val="both"/>
        <w:rPr>
          <w:rFonts w:ascii="Arial" w:hAnsi="Arial" w:cs="Arial"/>
        </w:rPr>
      </w:pPr>
    </w:p>
    <w:p w:rsidR="00953FAD" w:rsidRPr="00A55E63" w:rsidRDefault="00953F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3FAD" w:rsidRPr="00A55E63" w:rsidRDefault="00953FA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53FAD" w:rsidRPr="00E0315B" w:rsidTr="00E0315B">
        <w:tc>
          <w:tcPr>
            <w:tcW w:w="3085" w:type="dxa"/>
          </w:tcPr>
          <w:p w:rsidR="00953FAD" w:rsidRPr="00E0315B" w:rsidRDefault="00953FAD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53FAD" w:rsidRPr="00E0315B" w:rsidRDefault="00953FAD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Autoservis A1 s.r.o.</w:t>
            </w:r>
          </w:p>
        </w:tc>
      </w:tr>
      <w:tr w:rsidR="00953FAD" w:rsidRPr="00E0315B" w:rsidTr="00E0315B">
        <w:tc>
          <w:tcPr>
            <w:tcW w:w="3085" w:type="dxa"/>
          </w:tcPr>
          <w:p w:rsidR="00953FAD" w:rsidRPr="00E0315B" w:rsidRDefault="00953FAD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53FAD" w:rsidRPr="00E0315B" w:rsidRDefault="00953FAD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50580485</w:t>
            </w:r>
          </w:p>
        </w:tc>
      </w:tr>
      <w:tr w:rsidR="00953FAD" w:rsidRPr="00E0315B" w:rsidTr="00E0315B">
        <w:tc>
          <w:tcPr>
            <w:tcW w:w="3085" w:type="dxa"/>
          </w:tcPr>
          <w:p w:rsidR="00953FAD" w:rsidRPr="00E0315B" w:rsidRDefault="00953FAD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53FAD" w:rsidRPr="00E0315B" w:rsidRDefault="00953FAD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93034 Holice, Stará Gala 225</w:t>
            </w:r>
          </w:p>
        </w:tc>
      </w:tr>
    </w:tbl>
    <w:p w:rsidR="00953FAD" w:rsidRPr="00A55E63" w:rsidRDefault="00953FAD" w:rsidP="00EB55FA">
      <w:pPr>
        <w:spacing w:line="260" w:lineRule="exact"/>
        <w:jc w:val="both"/>
        <w:rPr>
          <w:rFonts w:ascii="Arial" w:hAnsi="Arial" w:cs="Arial"/>
        </w:rPr>
      </w:pPr>
    </w:p>
    <w:p w:rsidR="00953FAD" w:rsidRPr="00A55E63" w:rsidRDefault="00953FAD" w:rsidP="00EB55FA">
      <w:pPr>
        <w:spacing w:line="260" w:lineRule="exact"/>
        <w:jc w:val="both"/>
        <w:rPr>
          <w:rFonts w:ascii="Arial" w:hAnsi="Arial" w:cs="Arial"/>
        </w:rPr>
      </w:pPr>
    </w:p>
    <w:p w:rsidR="00953FAD" w:rsidRPr="00A55E63" w:rsidRDefault="00953F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3FAD" w:rsidRPr="00A55E63" w:rsidRDefault="00953F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3FAD" w:rsidRPr="00A55E63" w:rsidRDefault="00953F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3FAD" w:rsidRPr="00A55E63" w:rsidRDefault="00953FA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53FAD" w:rsidRPr="00A55E63" w:rsidRDefault="00953FA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53FAD" w:rsidRPr="00E0315B" w:rsidTr="00E0315B">
        <w:tc>
          <w:tcPr>
            <w:tcW w:w="4219" w:type="dxa"/>
          </w:tcPr>
          <w:p w:rsidR="00953FAD" w:rsidRPr="00E0315B" w:rsidRDefault="00953FAD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53FAD" w:rsidRPr="00E0315B" w:rsidRDefault="00953FAD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Bežné účtovné</w:t>
            </w:r>
          </w:p>
          <w:p w:rsidR="00953FAD" w:rsidRPr="00E0315B" w:rsidRDefault="00953FAD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53FAD" w:rsidRPr="00E0315B" w:rsidRDefault="00953FAD" w:rsidP="00E0315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0315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3FAD" w:rsidRPr="00E0315B" w:rsidTr="00E0315B">
        <w:tc>
          <w:tcPr>
            <w:tcW w:w="4219" w:type="dxa"/>
          </w:tcPr>
          <w:p w:rsidR="00953FAD" w:rsidRPr="00E0315B" w:rsidRDefault="00953FAD" w:rsidP="00E0315B">
            <w:pPr>
              <w:spacing w:line="260" w:lineRule="exact"/>
              <w:rPr>
                <w:rFonts w:ascii="Arial" w:hAnsi="Arial" w:cs="Arial"/>
              </w:rPr>
            </w:pPr>
            <w:r w:rsidRPr="00E0315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53FAD" w:rsidRPr="00E0315B" w:rsidRDefault="00953FAD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953FAD" w:rsidRPr="00E0315B" w:rsidRDefault="00953FAD" w:rsidP="00E0315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53FAD" w:rsidRPr="00A55E63" w:rsidRDefault="00953FAD" w:rsidP="00AD6C8A">
      <w:pPr>
        <w:spacing w:line="260" w:lineRule="exact"/>
        <w:jc w:val="both"/>
        <w:rPr>
          <w:rFonts w:ascii="Arial" w:hAnsi="Arial" w:cs="Arial"/>
        </w:rPr>
      </w:pPr>
    </w:p>
    <w:p w:rsidR="00953FAD" w:rsidRPr="00A55E63" w:rsidRDefault="00953FAD" w:rsidP="00AD749D">
      <w:pPr>
        <w:spacing w:before="1" w:line="280" w:lineRule="exact"/>
        <w:jc w:val="both"/>
        <w:rPr>
          <w:rFonts w:ascii="Arial" w:hAnsi="Arial" w:cs="Arial"/>
        </w:rPr>
      </w:pPr>
    </w:p>
    <w:p w:rsidR="00953FAD" w:rsidRPr="00A55E63" w:rsidRDefault="00953FAD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53FAD" w:rsidRPr="00A55E63" w:rsidRDefault="00953FA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53FAD" w:rsidRPr="00A55E63" w:rsidRDefault="00953FA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315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kúpo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0315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0315B">
              <w:rPr>
                <w:rFonts w:ascii="Arial" w:hAnsi="Arial" w:cs="Arial"/>
                <w:sz w:val="22"/>
                <w:szCs w:val="22"/>
              </w:rPr>
              <w:t>tvor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0315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K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0315B">
              <w:rPr>
                <w:rFonts w:ascii="Arial" w:hAnsi="Arial" w:cs="Arial"/>
                <w:sz w:val="22"/>
                <w:szCs w:val="22"/>
              </w:rPr>
              <w:t>ina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0315B">
              <w:rPr>
                <w:rFonts w:ascii="Arial" w:hAnsi="Arial" w:cs="Arial"/>
                <w:sz w:val="22"/>
                <w:szCs w:val="22"/>
              </w:rPr>
              <w:t>ný maj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0315B">
              <w:rPr>
                <w:rFonts w:ascii="Arial" w:hAnsi="Arial" w:cs="Arial"/>
                <w:sz w:val="22"/>
                <w:szCs w:val="22"/>
              </w:rPr>
              <w:t>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z w:val="22"/>
                <w:szCs w:val="22"/>
              </w:rPr>
              <w:t>ky 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z w:val="22"/>
                <w:szCs w:val="22"/>
              </w:rPr>
              <w:t>tane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Pô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0315B">
              <w:rPr>
                <w:rFonts w:ascii="Arial" w:hAnsi="Arial" w:cs="Arial"/>
                <w:sz w:val="22"/>
                <w:szCs w:val="22"/>
              </w:rPr>
              <w:t>ičky a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0315B">
              <w:rPr>
                <w:rFonts w:ascii="Arial" w:hAnsi="Arial" w:cs="Arial"/>
                <w:sz w:val="22"/>
                <w:szCs w:val="22"/>
              </w:rPr>
              <w:t>úv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3FAD" w:rsidRPr="00E0315B" w:rsidTr="00E0315B">
        <w:tc>
          <w:tcPr>
            <w:tcW w:w="4843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D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riv</w:t>
            </w:r>
            <w:r w:rsidRPr="00E0315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0315B">
              <w:rPr>
                <w:rFonts w:ascii="Arial" w:hAnsi="Arial" w:cs="Arial"/>
                <w:sz w:val="22"/>
                <w:szCs w:val="22"/>
              </w:rPr>
              <w:t>to</w:t>
            </w:r>
            <w:r w:rsidRPr="00E0315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0315B">
              <w:rPr>
                <w:rFonts w:ascii="Arial" w:hAnsi="Arial" w:cs="Arial"/>
                <w:sz w:val="22"/>
                <w:szCs w:val="22"/>
              </w:rPr>
              <w:t>op</w:t>
            </w:r>
            <w:r w:rsidRPr="00E0315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0315B">
              <w:rPr>
                <w:rFonts w:ascii="Arial" w:hAnsi="Arial" w:cs="Arial"/>
                <w:sz w:val="22"/>
                <w:szCs w:val="22"/>
              </w:rPr>
              <w:t>rá</w:t>
            </w:r>
            <w:r w:rsidRPr="00E0315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0315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53FAD" w:rsidRPr="00E0315B" w:rsidRDefault="00953FAD" w:rsidP="00E031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15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53FAD" w:rsidRPr="00A55E63" w:rsidRDefault="00953FAD" w:rsidP="00AD749D">
      <w:pPr>
        <w:spacing w:before="1" w:line="280" w:lineRule="exact"/>
        <w:jc w:val="both"/>
        <w:rPr>
          <w:rFonts w:ascii="Arial" w:hAnsi="Arial" w:cs="Arial"/>
        </w:rPr>
      </w:pPr>
    </w:p>
    <w:p w:rsidR="00953FAD" w:rsidRPr="00A55E63" w:rsidRDefault="00953FAD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53FAD" w:rsidRPr="00A55E63" w:rsidRDefault="00953FA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53FAD" w:rsidRPr="00A55E63" w:rsidRDefault="00953FA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53FAD" w:rsidRPr="00A55E63" w:rsidRDefault="00953FA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53FAD" w:rsidRPr="00A55E6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3FAD" w:rsidRPr="00A55E6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953FAD" w:rsidRPr="00A55E6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53FAD" w:rsidRPr="00A55E6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3FAD" w:rsidRPr="00A55E6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53FAD" w:rsidRPr="00A55E6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3FAD" w:rsidRPr="00451ED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53FAD" w:rsidRPr="00451ED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953FAD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Pr="00451ED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953FAD" w:rsidRPr="00451ED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Pr="00A55E6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53FAD" w:rsidRPr="00A55E6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3FAD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53FAD" w:rsidRPr="00A55E63" w:rsidRDefault="00953F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53FAD" w:rsidRPr="00A55E63" w:rsidSect="00142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3FAD" w:rsidRDefault="00953FAD">
      <w:r>
        <w:separator/>
      </w:r>
    </w:p>
  </w:endnote>
  <w:endnote w:type="continuationSeparator" w:id="0">
    <w:p w:rsidR="00953FAD" w:rsidRDefault="00953F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FAD" w:rsidRDefault="00953FA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953FAD" w:rsidRDefault="00953FAD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3FAD" w:rsidRDefault="00953FAD">
      <w:r>
        <w:separator/>
      </w:r>
    </w:p>
  </w:footnote>
  <w:footnote w:type="continuationSeparator" w:id="0">
    <w:p w:rsidR="00953FAD" w:rsidRDefault="00953F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FAD" w:rsidRDefault="00953FAD">
    <w:pPr>
      <w:pStyle w:val="Header"/>
    </w:pPr>
  </w:p>
  <w:p w:rsidR="00953FAD" w:rsidRDefault="00953FAD">
    <w:pPr>
      <w:pStyle w:val="Header"/>
    </w:pPr>
  </w:p>
  <w:p w:rsidR="00953FAD" w:rsidRDefault="00953FAD">
    <w:pPr>
      <w:pStyle w:val="Header"/>
    </w:pPr>
  </w:p>
  <w:p w:rsidR="00953FAD" w:rsidRDefault="00953FA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50580485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2120390855</w:t>
    </w:r>
  </w:p>
  <w:p w:rsidR="00953FAD" w:rsidRDefault="00953FAD" w:rsidP="0055784D">
    <w:pPr>
      <w:pStyle w:val="Header"/>
      <w:rPr>
        <w:rFonts w:ascii="Times New Roman" w:hAnsi="Times New Roman"/>
        <w:sz w:val="24"/>
        <w:szCs w:val="24"/>
      </w:rPr>
    </w:pPr>
  </w:p>
  <w:p w:rsidR="00953FAD" w:rsidRDefault="00953FA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83F30"/>
    <w:rsid w:val="000D1646"/>
    <w:rsid w:val="00113A51"/>
    <w:rsid w:val="001406AD"/>
    <w:rsid w:val="00142E63"/>
    <w:rsid w:val="001A1B05"/>
    <w:rsid w:val="001C4243"/>
    <w:rsid w:val="001C5F3C"/>
    <w:rsid w:val="0022312D"/>
    <w:rsid w:val="002401F1"/>
    <w:rsid w:val="002C12B4"/>
    <w:rsid w:val="002D7E6D"/>
    <w:rsid w:val="003657F5"/>
    <w:rsid w:val="00373635"/>
    <w:rsid w:val="003876CB"/>
    <w:rsid w:val="003D056F"/>
    <w:rsid w:val="00401155"/>
    <w:rsid w:val="00411D4B"/>
    <w:rsid w:val="00451ED3"/>
    <w:rsid w:val="004A2BF3"/>
    <w:rsid w:val="0055784D"/>
    <w:rsid w:val="00560DB1"/>
    <w:rsid w:val="0060608C"/>
    <w:rsid w:val="00623868"/>
    <w:rsid w:val="00637F73"/>
    <w:rsid w:val="00674C37"/>
    <w:rsid w:val="00676DB4"/>
    <w:rsid w:val="006831DF"/>
    <w:rsid w:val="0069638E"/>
    <w:rsid w:val="007C30C6"/>
    <w:rsid w:val="00861175"/>
    <w:rsid w:val="008771A6"/>
    <w:rsid w:val="008E320C"/>
    <w:rsid w:val="00913435"/>
    <w:rsid w:val="00916772"/>
    <w:rsid w:val="00953FAD"/>
    <w:rsid w:val="009A27D0"/>
    <w:rsid w:val="009D5C84"/>
    <w:rsid w:val="00A45F73"/>
    <w:rsid w:val="00A55E63"/>
    <w:rsid w:val="00AD6C8A"/>
    <w:rsid w:val="00AD749D"/>
    <w:rsid w:val="00B15E67"/>
    <w:rsid w:val="00B227A6"/>
    <w:rsid w:val="00B623F6"/>
    <w:rsid w:val="00B7440A"/>
    <w:rsid w:val="00C01CB7"/>
    <w:rsid w:val="00C71636"/>
    <w:rsid w:val="00CA3C00"/>
    <w:rsid w:val="00CC3205"/>
    <w:rsid w:val="00CD545D"/>
    <w:rsid w:val="00D83560"/>
    <w:rsid w:val="00DC7936"/>
    <w:rsid w:val="00E010AF"/>
    <w:rsid w:val="00E0315B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2E63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42E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E320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42E63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42E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E320C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42E63"/>
  </w:style>
  <w:style w:type="paragraph" w:customStyle="1" w:styleId="TableParagraph">
    <w:name w:val="Table Paragraph"/>
    <w:basedOn w:val="Normal"/>
    <w:uiPriority w:val="99"/>
    <w:rsid w:val="00142E63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9044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44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44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3</Pages>
  <Words>980</Words>
  <Characters>5591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2</cp:revision>
  <dcterms:created xsi:type="dcterms:W3CDTF">2019-07-01T13:44:00Z</dcterms:created>
  <dcterms:modified xsi:type="dcterms:W3CDTF">2019-07-01T13:44:00Z</dcterms:modified>
</cp:coreProperties>
</file>