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AD" w:rsidRPr="00A55E63" w:rsidRDefault="00953FAD">
      <w:pPr>
        <w:spacing w:before="2" w:line="140" w:lineRule="exact"/>
        <w:rPr>
          <w:sz w:val="14"/>
          <w:szCs w:val="14"/>
          <w:lang w:val="en-US"/>
        </w:rPr>
      </w:pPr>
    </w:p>
    <w:p w:rsidR="00953FAD" w:rsidRPr="00A55E63" w:rsidRDefault="00953FA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953FAD" w:rsidRPr="00A55E63" w:rsidRDefault="00953FA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53FAD" w:rsidRPr="00A55E63" w:rsidRDefault="00953FA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953FAD" w:rsidRPr="00A55E63" w:rsidRDefault="00953FA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53FAD" w:rsidRPr="00A55E63" w:rsidRDefault="00953FA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3FAD" w:rsidRPr="00A55E63" w:rsidRDefault="00953FA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3FAD" w:rsidRPr="00A55E63" w:rsidRDefault="00953FAD" w:rsidP="00AD749D">
      <w:pPr>
        <w:spacing w:before="7" w:line="240" w:lineRule="exact"/>
        <w:jc w:val="both"/>
        <w:rPr>
          <w:rFonts w:ascii="Arial" w:hAnsi="Arial" w:cs="Arial"/>
        </w:rPr>
      </w:pPr>
    </w:p>
    <w:p w:rsidR="00953FAD" w:rsidRPr="00A55E63" w:rsidRDefault="00953F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3FAD" w:rsidRPr="00A55E63" w:rsidRDefault="00953FA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3FAD" w:rsidRPr="00E0315B" w:rsidTr="00E0315B">
        <w:tc>
          <w:tcPr>
            <w:tcW w:w="3085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A1 s.r.o.</w:t>
            </w:r>
          </w:p>
        </w:tc>
      </w:tr>
      <w:tr w:rsidR="00953FAD" w:rsidRPr="00E0315B" w:rsidTr="00E0315B">
        <w:tc>
          <w:tcPr>
            <w:tcW w:w="3085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50580485</w:t>
            </w:r>
          </w:p>
        </w:tc>
      </w:tr>
      <w:tr w:rsidR="00953FAD" w:rsidRPr="00E0315B" w:rsidTr="00E0315B">
        <w:tc>
          <w:tcPr>
            <w:tcW w:w="3085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Stará Gala 225</w:t>
            </w:r>
          </w:p>
        </w:tc>
      </w:tr>
    </w:tbl>
    <w:p w:rsidR="00953FAD" w:rsidRPr="00A55E63" w:rsidRDefault="00953FAD" w:rsidP="00EB55FA">
      <w:pPr>
        <w:spacing w:line="260" w:lineRule="exact"/>
        <w:jc w:val="both"/>
        <w:rPr>
          <w:rFonts w:ascii="Arial" w:hAnsi="Arial" w:cs="Arial"/>
        </w:rPr>
      </w:pPr>
    </w:p>
    <w:p w:rsidR="00953FAD" w:rsidRPr="00A55E63" w:rsidRDefault="00953FAD" w:rsidP="00EB55FA">
      <w:pPr>
        <w:spacing w:line="260" w:lineRule="exact"/>
        <w:jc w:val="both"/>
        <w:rPr>
          <w:rFonts w:ascii="Arial" w:hAnsi="Arial" w:cs="Arial"/>
        </w:rPr>
      </w:pPr>
    </w:p>
    <w:p w:rsidR="00953FAD" w:rsidRPr="00A55E63" w:rsidRDefault="00953F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3FAD" w:rsidRPr="00A55E63" w:rsidRDefault="00953F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3FAD" w:rsidRPr="00A55E63" w:rsidRDefault="00953F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3FAD" w:rsidRPr="00A55E63" w:rsidRDefault="00953FA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3FAD" w:rsidRPr="00A55E63" w:rsidRDefault="00953FA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3FAD" w:rsidRPr="00E0315B" w:rsidTr="00E0315B">
        <w:tc>
          <w:tcPr>
            <w:tcW w:w="4219" w:type="dxa"/>
          </w:tcPr>
          <w:p w:rsidR="00953FAD" w:rsidRPr="00E0315B" w:rsidRDefault="00953FAD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3FAD" w:rsidRPr="00E0315B" w:rsidRDefault="00953FAD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953FAD" w:rsidRPr="00E0315B" w:rsidRDefault="00953FAD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3FAD" w:rsidRPr="00E0315B" w:rsidRDefault="00953FAD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3FAD" w:rsidRPr="00E0315B" w:rsidTr="00E0315B">
        <w:tc>
          <w:tcPr>
            <w:tcW w:w="4219" w:type="dxa"/>
          </w:tcPr>
          <w:p w:rsidR="00953FAD" w:rsidRPr="00E0315B" w:rsidRDefault="00953FAD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953FAD" w:rsidRPr="00E0315B" w:rsidRDefault="00953FAD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53FAD" w:rsidRPr="00A55E63" w:rsidRDefault="00953FAD" w:rsidP="00AD6C8A">
      <w:pPr>
        <w:spacing w:line="260" w:lineRule="exact"/>
        <w:jc w:val="both"/>
        <w:rPr>
          <w:rFonts w:ascii="Arial" w:hAnsi="Arial" w:cs="Arial"/>
        </w:rPr>
      </w:pPr>
    </w:p>
    <w:p w:rsidR="00953FAD" w:rsidRPr="00A55E63" w:rsidRDefault="00953FAD" w:rsidP="00AD749D">
      <w:pPr>
        <w:spacing w:before="1" w:line="280" w:lineRule="exact"/>
        <w:jc w:val="both"/>
        <w:rPr>
          <w:rFonts w:ascii="Arial" w:hAnsi="Arial" w:cs="Arial"/>
        </w:rPr>
      </w:pPr>
    </w:p>
    <w:p w:rsidR="00953FAD" w:rsidRPr="00A55E63" w:rsidRDefault="00953FA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3FAD" w:rsidRPr="00A55E63" w:rsidRDefault="00953FA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3FAD" w:rsidRPr="00A55E63" w:rsidRDefault="00953FA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3FAD" w:rsidRPr="00E0315B" w:rsidTr="00E0315B">
        <w:tc>
          <w:tcPr>
            <w:tcW w:w="4843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3FAD" w:rsidRPr="00E0315B" w:rsidRDefault="00953FAD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3FAD" w:rsidRPr="00A55E63" w:rsidRDefault="00953FAD" w:rsidP="00AD749D">
      <w:pPr>
        <w:spacing w:before="1" w:line="280" w:lineRule="exact"/>
        <w:jc w:val="both"/>
        <w:rPr>
          <w:rFonts w:ascii="Arial" w:hAnsi="Arial" w:cs="Arial"/>
        </w:rPr>
      </w:pPr>
    </w:p>
    <w:p w:rsidR="00953FAD" w:rsidRPr="00A55E63" w:rsidRDefault="00953FA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3FAD" w:rsidRPr="00A55E63" w:rsidRDefault="00953FA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3FAD" w:rsidRPr="00A55E63" w:rsidRDefault="00953FA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53FAD" w:rsidRPr="00A55E63" w:rsidRDefault="00953F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3FAD" w:rsidRPr="00451ED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3FAD" w:rsidRPr="00451ED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53FAD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451ED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53FAD" w:rsidRPr="00451ED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FAD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53FAD" w:rsidRPr="00A55E63" w:rsidRDefault="00953F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53FAD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FAD" w:rsidRDefault="00953FAD">
      <w:r>
        <w:separator/>
      </w:r>
    </w:p>
  </w:endnote>
  <w:endnote w:type="continuationSeparator" w:id="0">
    <w:p w:rsidR="00953FAD" w:rsidRDefault="00953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AD" w:rsidRDefault="00953FA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53FAD" w:rsidRDefault="00953FA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FAD" w:rsidRDefault="00953FAD">
      <w:r>
        <w:separator/>
      </w:r>
    </w:p>
  </w:footnote>
  <w:footnote w:type="continuationSeparator" w:id="0">
    <w:p w:rsidR="00953FAD" w:rsidRDefault="00953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AD" w:rsidRDefault="00953FAD">
    <w:pPr>
      <w:pStyle w:val="Header"/>
    </w:pPr>
  </w:p>
  <w:p w:rsidR="00953FAD" w:rsidRDefault="00953FAD">
    <w:pPr>
      <w:pStyle w:val="Header"/>
    </w:pPr>
  </w:p>
  <w:p w:rsidR="00953FAD" w:rsidRDefault="00953FAD">
    <w:pPr>
      <w:pStyle w:val="Header"/>
    </w:pPr>
  </w:p>
  <w:p w:rsidR="00953FAD" w:rsidRDefault="00953FA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50580485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2120390855</w:t>
    </w:r>
  </w:p>
  <w:p w:rsidR="00953FAD" w:rsidRDefault="00953FAD" w:rsidP="0055784D">
    <w:pPr>
      <w:pStyle w:val="Header"/>
      <w:rPr>
        <w:rFonts w:ascii="Times New Roman" w:hAnsi="Times New Roman"/>
        <w:sz w:val="24"/>
        <w:szCs w:val="24"/>
      </w:rPr>
    </w:pPr>
  </w:p>
  <w:p w:rsidR="00953FAD" w:rsidRDefault="00953F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83F30"/>
    <w:rsid w:val="000D1646"/>
    <w:rsid w:val="00113A51"/>
    <w:rsid w:val="001406AD"/>
    <w:rsid w:val="00142E63"/>
    <w:rsid w:val="001A1B05"/>
    <w:rsid w:val="001C4243"/>
    <w:rsid w:val="001C5F3C"/>
    <w:rsid w:val="0022312D"/>
    <w:rsid w:val="002401F1"/>
    <w:rsid w:val="002C12B4"/>
    <w:rsid w:val="002D7E6D"/>
    <w:rsid w:val="003657F5"/>
    <w:rsid w:val="00373635"/>
    <w:rsid w:val="003876CB"/>
    <w:rsid w:val="003D056F"/>
    <w:rsid w:val="00401155"/>
    <w:rsid w:val="00411D4B"/>
    <w:rsid w:val="00451ED3"/>
    <w:rsid w:val="004A2BF3"/>
    <w:rsid w:val="0055784D"/>
    <w:rsid w:val="00560DB1"/>
    <w:rsid w:val="0060608C"/>
    <w:rsid w:val="00623868"/>
    <w:rsid w:val="00637F73"/>
    <w:rsid w:val="00674C37"/>
    <w:rsid w:val="00676DB4"/>
    <w:rsid w:val="006831DF"/>
    <w:rsid w:val="0069638E"/>
    <w:rsid w:val="007C30C6"/>
    <w:rsid w:val="00861175"/>
    <w:rsid w:val="008771A6"/>
    <w:rsid w:val="008E320C"/>
    <w:rsid w:val="00913435"/>
    <w:rsid w:val="00916772"/>
    <w:rsid w:val="00953FAD"/>
    <w:rsid w:val="009A27D0"/>
    <w:rsid w:val="009D5C84"/>
    <w:rsid w:val="00A45F73"/>
    <w:rsid w:val="00A55E63"/>
    <w:rsid w:val="00AD6C8A"/>
    <w:rsid w:val="00AD749D"/>
    <w:rsid w:val="00B15E67"/>
    <w:rsid w:val="00B227A6"/>
    <w:rsid w:val="00B623F6"/>
    <w:rsid w:val="00B7440A"/>
    <w:rsid w:val="00C01CB7"/>
    <w:rsid w:val="00C71636"/>
    <w:rsid w:val="00CA3C00"/>
    <w:rsid w:val="00CC3205"/>
    <w:rsid w:val="00CD545D"/>
    <w:rsid w:val="00D83560"/>
    <w:rsid w:val="00DC7936"/>
    <w:rsid w:val="00E010AF"/>
    <w:rsid w:val="00E0315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20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320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980</Words>
  <Characters>5591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2019-07-01T13:44:00Z</dcterms:created>
  <dcterms:modified xsi:type="dcterms:W3CDTF">2019-07-01T13:44:00Z</dcterms:modified>
</cp:coreProperties>
</file>