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Anchor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ČSA 79/79, Očová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46888411          DIČ:  2023721029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91B6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46888411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2023721029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B6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4FE41B6E-177F-46CA-8B84-93D0DC20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9E172-6742-42B1-8B60-A1F0737A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4533B5B0.dotm</Template>
  <TotalTime>1</TotalTime>
  <Pages>23</Pages>
  <Words>4599</Words>
  <Characters>26220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2019-06-30T11:01:00Z</dcterms:created>
  <dcterms:modified xsi:type="dcterms:W3CDTF">2019-06-30T11:01:00Z</dcterms:modified>
</cp:coreProperties>
</file>