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STAVOINDUSTRIA HSV,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Príboj 779,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36054631          DIČ:  2020090028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996309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367752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2013942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745909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931245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434492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344273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-128256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-128256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-128256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-99764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221135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-61350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-61350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203290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455145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804468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9647B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36054631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2020090028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647B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207076F5-8AD1-4538-905D-E05E5E609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3A07-9F67-4FBF-8B52-D7D8AE0D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D5DE000D.dotm</Template>
  <TotalTime>1</TotalTime>
  <Pages>23</Pages>
  <Words>4664</Words>
  <Characters>26590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eko2</cp:lastModifiedBy>
  <cp:revision>2</cp:revision>
  <cp:lastPrinted>2015-01-27T14:36:00Z</cp:lastPrinted>
  <dcterms:created xsi:type="dcterms:W3CDTF">2019-07-01T08:41:00Z</dcterms:created>
  <dcterms:modified xsi:type="dcterms:W3CDTF">2019-07-01T08:41:00Z</dcterms:modified>
</cp:coreProperties>
</file>