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853" w:rsidRDefault="00FA1853" w:rsidP="005D536A">
      <w:pPr>
        <w:pStyle w:val="Default"/>
        <w:jc w:val="both"/>
        <w:rPr>
          <w:color w:val="auto"/>
        </w:rPr>
      </w:pPr>
    </w:p>
    <w:p w:rsidR="00FA1853" w:rsidRDefault="00FA1853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:rsidR="00FA1853" w:rsidRDefault="00FA1853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:rsidR="00FA1853" w:rsidRDefault="00FA1853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:rsidR="00FA1853" w:rsidRDefault="00FA1853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:rsidR="00FA1853" w:rsidRPr="003941BD" w:rsidRDefault="00FA1853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01/201</w:t>
      </w:r>
      <w:r>
        <w:rPr>
          <w:rFonts w:ascii="Arial" w:hAnsi="Arial" w:cs="Arial"/>
          <w:b/>
          <w:color w:val="auto"/>
        </w:rPr>
        <w:t>8</w:t>
      </w:r>
      <w:r w:rsidRPr="003941BD">
        <w:rPr>
          <w:rFonts w:ascii="Arial" w:hAnsi="Arial" w:cs="Arial"/>
          <w:b/>
          <w:color w:val="auto"/>
        </w:rPr>
        <w:t xml:space="preserve"> - 12/201</w:t>
      </w:r>
      <w:r>
        <w:rPr>
          <w:rFonts w:ascii="Arial" w:hAnsi="Arial" w:cs="Arial"/>
          <w:b/>
          <w:color w:val="auto"/>
        </w:rPr>
        <w:t>8</w:t>
      </w:r>
    </w:p>
    <w:p w:rsidR="00FA1853" w:rsidRPr="003941BD" w:rsidRDefault="00FA1853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:rsidR="00FA1853" w:rsidRDefault="00FA1853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:rsidR="00FA1853" w:rsidRPr="003941BD" w:rsidRDefault="00FA1853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FA1853" w:rsidRDefault="00FA1853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:rsidR="00FA1853" w:rsidRPr="00554D7E" w:rsidRDefault="00FA1853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FA1853" w:rsidRPr="00554D7E" w:rsidRDefault="00FA1853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554D7E">
        <w:rPr>
          <w:rFonts w:ascii="Arial" w:hAnsi="Arial" w:cs="Arial"/>
          <w:color w:val="auto"/>
          <w:sz w:val="23"/>
          <w:szCs w:val="23"/>
        </w:rPr>
        <w:tab/>
      </w:r>
      <w:r>
        <w:rPr>
          <w:rFonts w:ascii="Arial" w:hAnsi="Arial" w:cs="Arial"/>
          <w:color w:val="auto"/>
          <w:sz w:val="21"/>
          <w:szCs w:val="21"/>
          <w:shd w:val="clear" w:color="auto" w:fill="FFFFFF"/>
        </w:rPr>
        <w:t>Devínska Invest</w:t>
      </w:r>
      <w:r w:rsidRPr="00FE7B47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s.r.o.</w:t>
      </w:r>
    </w:p>
    <w:p w:rsidR="00FA1853" w:rsidRPr="00554D7E" w:rsidRDefault="00FA1853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554D7E">
        <w:rPr>
          <w:rFonts w:ascii="Arial" w:hAnsi="Arial" w:cs="Arial"/>
          <w:color w:val="auto"/>
          <w:sz w:val="23"/>
          <w:szCs w:val="23"/>
        </w:rPr>
        <w:t xml:space="preserve"> </w:t>
      </w:r>
      <w:r w:rsidRPr="00554D7E">
        <w:rPr>
          <w:rFonts w:ascii="Arial" w:hAnsi="Arial" w:cs="Arial"/>
          <w:color w:val="auto"/>
          <w:sz w:val="23"/>
          <w:szCs w:val="23"/>
        </w:rPr>
        <w:tab/>
      </w:r>
      <w:r>
        <w:rPr>
          <w:rFonts w:ascii="Arial" w:hAnsi="Arial" w:cs="Arial"/>
          <w:color w:val="auto"/>
          <w:sz w:val="21"/>
          <w:szCs w:val="21"/>
          <w:shd w:val="clear" w:color="auto" w:fill="FFFFFF"/>
        </w:rPr>
        <w:t>Vápenka 4, 841 07  Bratislava</w:t>
      </w:r>
    </w:p>
    <w:p w:rsidR="00FA1853" w:rsidRPr="000A7E5C" w:rsidRDefault="00FA1853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FA1853" w:rsidRPr="003941BD" w:rsidRDefault="00FA1853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FA1853" w:rsidRDefault="00FA1853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:rsidR="00FA1853" w:rsidRDefault="00FA1853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FA1853" w:rsidRPr="003941BD" w:rsidRDefault="00FA1853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:rsidR="00FA1853" w:rsidRPr="003941BD" w:rsidRDefault="00FA1853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FA1853" w:rsidRPr="003941BD" w:rsidRDefault="00FA1853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:rsidR="00FA1853" w:rsidRPr="003941BD" w:rsidRDefault="00FA1853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:rsidR="00FA1853" w:rsidRDefault="00FA1853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FA1853" w:rsidRDefault="00FA1853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FA1853" w:rsidRDefault="00FA1853" w:rsidP="005D536A">
      <w:pPr>
        <w:pStyle w:val="Default"/>
        <w:jc w:val="both"/>
        <w:rPr>
          <w:sz w:val="23"/>
          <w:szCs w:val="23"/>
        </w:rPr>
      </w:pPr>
    </w:p>
    <w:p w:rsidR="00FA1853" w:rsidRDefault="00FA1853" w:rsidP="005D536A">
      <w:pPr>
        <w:pStyle w:val="Default"/>
        <w:jc w:val="both"/>
        <w:rPr>
          <w:sz w:val="23"/>
          <w:szCs w:val="23"/>
        </w:rPr>
      </w:pPr>
    </w:p>
    <w:p w:rsidR="00FA1853" w:rsidRDefault="00FA1853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>
        <w:rPr>
          <w:rFonts w:ascii="Arial" w:hAnsi="Arial" w:cs="Arial"/>
          <w:color w:val="auto"/>
          <w:sz w:val="23"/>
          <w:szCs w:val="23"/>
        </w:rPr>
        <w:t>prepočítaný počet zamestnancov</w:t>
      </w:r>
      <w:r>
        <w:rPr>
          <w:rFonts w:ascii="Arial" w:hAnsi="Arial" w:cs="Arial"/>
          <w:color w:val="auto"/>
          <w:sz w:val="23"/>
          <w:szCs w:val="23"/>
        </w:rPr>
        <w:tab/>
      </w:r>
      <w:r>
        <w:rPr>
          <w:rFonts w:ascii="Arial" w:hAnsi="Arial" w:cs="Arial"/>
          <w:color w:val="auto"/>
          <w:sz w:val="23"/>
          <w:szCs w:val="23"/>
        </w:rPr>
        <w:tab/>
      </w:r>
      <w:r>
        <w:rPr>
          <w:rFonts w:ascii="Arial" w:hAnsi="Arial" w:cs="Arial"/>
          <w:color w:val="auto"/>
          <w:sz w:val="23"/>
          <w:szCs w:val="23"/>
        </w:rPr>
        <w:tab/>
      </w:r>
      <w:bookmarkStart w:id="0" w:name="_GoBack"/>
      <w:bookmarkEnd w:id="0"/>
      <w:r>
        <w:rPr>
          <w:rFonts w:ascii="Arial" w:hAnsi="Arial" w:cs="Arial"/>
          <w:color w:val="auto"/>
          <w:sz w:val="23"/>
          <w:szCs w:val="23"/>
        </w:rPr>
        <w:t>3</w:t>
      </w:r>
    </w:p>
    <w:p w:rsidR="00FA1853" w:rsidRPr="00450A83" w:rsidRDefault="00FA1853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FA1853" w:rsidRDefault="00FA1853" w:rsidP="005D536A">
      <w:pPr>
        <w:pStyle w:val="Default"/>
        <w:jc w:val="both"/>
        <w:rPr>
          <w:color w:val="auto"/>
          <w:sz w:val="23"/>
          <w:szCs w:val="23"/>
        </w:rPr>
      </w:pPr>
    </w:p>
    <w:p w:rsidR="00FA1853" w:rsidRDefault="00FA1853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:rsidR="00FA1853" w:rsidRPr="00450A83" w:rsidRDefault="00FA1853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:rsidR="00FA1853" w:rsidRDefault="00FA1853" w:rsidP="00450A83">
      <w:pPr>
        <w:pStyle w:val="Default"/>
        <w:jc w:val="both"/>
        <w:rPr>
          <w:color w:val="auto"/>
          <w:sz w:val="23"/>
          <w:szCs w:val="23"/>
        </w:rPr>
      </w:pPr>
    </w:p>
    <w:p w:rsidR="00FA1853" w:rsidRPr="00450A83" w:rsidRDefault="00FA185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:rsidR="00FA1853" w:rsidRPr="00450A83" w:rsidRDefault="00FA185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FA1853" w:rsidRPr="00450A83" w:rsidRDefault="00FA185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:rsidR="00FA1853" w:rsidRPr="00450A83" w:rsidRDefault="00FA185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FA1853" w:rsidRPr="00450A83" w:rsidRDefault="00FA185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:rsidR="00FA1853" w:rsidRPr="00450A83" w:rsidRDefault="00FA185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:rsidR="00FA1853" w:rsidRPr="00450A83" w:rsidRDefault="00FA185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:rsidR="00FA1853" w:rsidRPr="00450A83" w:rsidRDefault="00FA185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:rsidR="00FA1853" w:rsidRPr="00450A83" w:rsidRDefault="00FA185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FA1853" w:rsidRPr="00450A83" w:rsidRDefault="00FA185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:rsidR="00FA1853" w:rsidRPr="00450A83" w:rsidRDefault="00FA185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FA1853" w:rsidRPr="00450A83" w:rsidRDefault="00FA185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:rsidR="00FA1853" w:rsidRPr="00450A83" w:rsidRDefault="00FA185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:rsidR="00FA1853" w:rsidRPr="00450A83" w:rsidRDefault="00FA185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:rsidR="00FA1853" w:rsidRPr="00450A83" w:rsidRDefault="00FA185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:rsidR="00FA1853" w:rsidRPr="00450A83" w:rsidRDefault="00FA185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FA1853" w:rsidRPr="00450A83" w:rsidRDefault="00FA185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:rsidR="00FA1853" w:rsidRPr="00450A83" w:rsidRDefault="00FA185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:rsidR="00FA1853" w:rsidRPr="00450A83" w:rsidRDefault="00FA185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:rsidR="00FA1853" w:rsidRPr="00450A83" w:rsidRDefault="00FA185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FA1853" w:rsidRPr="00450A83" w:rsidRDefault="00FA185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:rsidR="00FA1853" w:rsidRDefault="00FA1853" w:rsidP="005D536A">
      <w:pPr>
        <w:pStyle w:val="Default"/>
        <w:jc w:val="both"/>
        <w:rPr>
          <w:color w:val="auto"/>
          <w:sz w:val="23"/>
          <w:szCs w:val="23"/>
        </w:rPr>
      </w:pPr>
    </w:p>
    <w:p w:rsidR="00FA1853" w:rsidRDefault="00FA1853" w:rsidP="005D536A">
      <w:pPr>
        <w:pStyle w:val="Default"/>
        <w:jc w:val="both"/>
        <w:rPr>
          <w:color w:val="auto"/>
          <w:sz w:val="22"/>
          <w:szCs w:val="22"/>
        </w:rPr>
      </w:pPr>
    </w:p>
    <w:p w:rsidR="00FA1853" w:rsidRDefault="00FA1853" w:rsidP="005D536A">
      <w:pPr>
        <w:pStyle w:val="Default"/>
        <w:jc w:val="both"/>
        <w:rPr>
          <w:color w:val="auto"/>
          <w:sz w:val="22"/>
          <w:szCs w:val="22"/>
        </w:rPr>
      </w:pPr>
    </w:p>
    <w:p w:rsidR="00FA1853" w:rsidRDefault="00FA1853" w:rsidP="005D536A">
      <w:pPr>
        <w:pStyle w:val="Default"/>
        <w:jc w:val="both"/>
        <w:rPr>
          <w:color w:val="auto"/>
          <w:sz w:val="22"/>
          <w:szCs w:val="22"/>
        </w:rPr>
      </w:pPr>
    </w:p>
    <w:p w:rsidR="00FA1853" w:rsidRPr="00450A83" w:rsidRDefault="00FA1853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FA1853" w:rsidRPr="00450A83" w:rsidRDefault="00FA1853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III </w:t>
      </w:r>
    </w:p>
    <w:p w:rsidR="00FA1853" w:rsidRPr="00450A83" w:rsidRDefault="00FA1853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FA1853" w:rsidRDefault="00FA1853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853" w:rsidRPr="00450A83" w:rsidRDefault="00FA185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:rsidR="00FA1853" w:rsidRDefault="00FA1853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0A0"/>
      </w:tblPr>
      <w:tblGrid>
        <w:gridCol w:w="4360"/>
        <w:gridCol w:w="2880"/>
        <w:gridCol w:w="2020"/>
      </w:tblGrid>
      <w:tr w:rsidR="00FA1853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FA1853" w:rsidRPr="00E23D62" w:rsidRDefault="00FA1853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FA1853" w:rsidRPr="00E23D62" w:rsidRDefault="00FA1853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FA1853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</w:tr>
      <w:tr w:rsidR="00FA1853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A1853" w:rsidRPr="00E23D62" w:rsidRDefault="00FA1853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A1853" w:rsidRPr="00E23D62" w:rsidRDefault="00FA1853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FA1853" w:rsidRPr="00E23D62" w:rsidRDefault="00FA1853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FA1853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A1853" w:rsidRPr="00E23D62" w:rsidRDefault="00FA1853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A1853" w:rsidRPr="00E23D62" w:rsidRDefault="00FA1853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FA1853" w:rsidRPr="00E23D62" w:rsidRDefault="00FA1853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FA1853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A1853" w:rsidRPr="00E23D62" w:rsidRDefault="00FA1853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A1853" w:rsidRPr="00E23D62" w:rsidRDefault="00FA1853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FA1853" w:rsidRPr="00E23D62" w:rsidRDefault="00FA1853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FA1853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A1853" w:rsidRPr="00E23D62" w:rsidRDefault="00FA1853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A1853" w:rsidRPr="00E23D62" w:rsidRDefault="00FA1853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FA1853" w:rsidRPr="00E23D62" w:rsidRDefault="00FA1853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</w:tbl>
    <w:p w:rsidR="00FA1853" w:rsidRDefault="00FA1853" w:rsidP="005D536A">
      <w:pPr>
        <w:pStyle w:val="Default"/>
        <w:jc w:val="both"/>
        <w:rPr>
          <w:color w:val="auto"/>
          <w:sz w:val="23"/>
          <w:szCs w:val="23"/>
        </w:rPr>
      </w:pPr>
    </w:p>
    <w:p w:rsidR="00FA1853" w:rsidRDefault="00FA1853" w:rsidP="005D536A">
      <w:pPr>
        <w:pStyle w:val="Default"/>
        <w:jc w:val="both"/>
        <w:rPr>
          <w:color w:val="auto"/>
          <w:sz w:val="23"/>
          <w:szCs w:val="23"/>
        </w:rPr>
      </w:pPr>
    </w:p>
    <w:p w:rsidR="00FA1853" w:rsidRPr="00450A83" w:rsidRDefault="00FA1853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:rsidR="00FA1853" w:rsidRPr="00450A83" w:rsidRDefault="00FA1853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FA1853" w:rsidRPr="00450A83" w:rsidRDefault="00FA1853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0A0"/>
      </w:tblPr>
      <w:tblGrid>
        <w:gridCol w:w="6450"/>
        <w:gridCol w:w="2880"/>
      </w:tblGrid>
      <w:tr w:rsidR="00FA1853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A1853" w:rsidRPr="00450A83" w:rsidRDefault="00FA1853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A1853" w:rsidRPr="00450A83" w:rsidRDefault="00FA1853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FA1853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A1853" w:rsidRPr="00450A83" w:rsidRDefault="00FA1853" w:rsidP="00E23D6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A1853" w:rsidRPr="00450A83" w:rsidRDefault="00FA1853" w:rsidP="00E23D62">
            <w:pPr>
              <w:spacing w:after="0" w:line="240" w:lineRule="auto"/>
              <w:ind w:firstLineChars="400" w:firstLine="883"/>
              <w:jc w:val="right"/>
              <w:rPr>
                <w:rFonts w:ascii="Arial" w:hAnsi="Arial" w:cs="Arial"/>
                <w:b/>
                <w:bCs/>
                <w:lang w:eastAsia="sk-SK"/>
              </w:rPr>
            </w:pPr>
            <w:r w:rsidRPr="00450A83">
              <w:rPr>
                <w:rFonts w:ascii="Arial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FA1853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A1853" w:rsidRPr="00450A83" w:rsidRDefault="00FA1853" w:rsidP="00E23D62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A1853" w:rsidRPr="00450A83" w:rsidRDefault="00FA1853" w:rsidP="00E23D62">
            <w:pPr>
              <w:spacing w:after="0" w:line="240" w:lineRule="auto"/>
              <w:ind w:firstLineChars="400" w:firstLine="880"/>
              <w:jc w:val="right"/>
              <w:rPr>
                <w:rFonts w:ascii="Arial" w:hAnsi="Arial" w:cs="Arial"/>
                <w:lang w:eastAsia="sk-SK"/>
              </w:rPr>
            </w:pPr>
            <w:r w:rsidRPr="00450A83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  <w:tr w:rsidR="00FA1853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</w:tcPr>
          <w:p w:rsidR="00FA1853" w:rsidRPr="00450A83" w:rsidRDefault="00FA1853" w:rsidP="00E23D62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FA1853" w:rsidRPr="00450A83" w:rsidRDefault="00FA1853" w:rsidP="00E23D62">
            <w:pPr>
              <w:spacing w:after="0" w:line="240" w:lineRule="auto"/>
              <w:ind w:firstLineChars="400" w:firstLine="880"/>
              <w:jc w:val="right"/>
              <w:rPr>
                <w:rFonts w:ascii="Arial" w:hAnsi="Arial" w:cs="Arial"/>
                <w:lang w:eastAsia="sk-SK"/>
              </w:rPr>
            </w:pPr>
            <w:r w:rsidRPr="00450A83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  <w:tr w:rsidR="00FA1853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A1853" w:rsidRPr="00450A83" w:rsidRDefault="00FA1853" w:rsidP="00E23D6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A1853" w:rsidRPr="00450A83" w:rsidRDefault="00FA1853" w:rsidP="00E23D62">
            <w:pPr>
              <w:spacing w:after="0" w:line="240" w:lineRule="auto"/>
              <w:ind w:firstLineChars="400" w:firstLine="883"/>
              <w:jc w:val="right"/>
              <w:rPr>
                <w:rFonts w:ascii="Arial" w:hAnsi="Arial" w:cs="Arial"/>
                <w:b/>
                <w:bCs/>
                <w:lang w:eastAsia="sk-SK"/>
              </w:rPr>
            </w:pPr>
            <w:r w:rsidRPr="00450A83">
              <w:rPr>
                <w:rFonts w:ascii="Arial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FA1853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A1853" w:rsidRPr="00450A83" w:rsidRDefault="00FA1853" w:rsidP="00E23D62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A1853" w:rsidRPr="00450A83" w:rsidRDefault="00FA1853" w:rsidP="00E23D62">
            <w:pPr>
              <w:spacing w:after="0" w:line="240" w:lineRule="auto"/>
              <w:ind w:firstLineChars="400" w:firstLine="880"/>
              <w:jc w:val="right"/>
              <w:rPr>
                <w:rFonts w:ascii="Arial" w:hAnsi="Arial" w:cs="Arial"/>
                <w:lang w:eastAsia="sk-SK"/>
              </w:rPr>
            </w:pPr>
            <w:r w:rsidRPr="00450A83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  <w:tr w:rsidR="00FA1853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:rsidR="00FA1853" w:rsidRPr="00450A83" w:rsidRDefault="00FA1853" w:rsidP="00E23D62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:rsidR="00FA1853" w:rsidRPr="00450A83" w:rsidRDefault="00FA1853" w:rsidP="00E23D62">
            <w:pPr>
              <w:spacing w:after="0" w:line="240" w:lineRule="auto"/>
              <w:ind w:firstLineChars="400" w:firstLine="880"/>
              <w:jc w:val="right"/>
              <w:rPr>
                <w:rFonts w:ascii="Arial" w:hAnsi="Arial" w:cs="Arial"/>
                <w:lang w:eastAsia="sk-SK"/>
              </w:rPr>
            </w:pPr>
            <w:r w:rsidRPr="00450A83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</w:tbl>
    <w:p w:rsidR="00FA1853" w:rsidRDefault="00FA1853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FA1853" w:rsidRPr="00450A83" w:rsidRDefault="00FA1853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:rsidR="00FA1853" w:rsidRPr="00450A83" w:rsidRDefault="00FA1853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0A0"/>
      </w:tblPr>
      <w:tblGrid>
        <w:gridCol w:w="5320"/>
        <w:gridCol w:w="1920"/>
        <w:gridCol w:w="2020"/>
      </w:tblGrid>
      <w:tr w:rsidR="00FA1853" w:rsidRPr="00450A83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</w:tcPr>
          <w:p w:rsidR="00FA1853" w:rsidRPr="00450A83" w:rsidRDefault="00FA1853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FA1853" w:rsidRPr="00450A83" w:rsidRDefault="00FA1853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FA1853" w:rsidRPr="00450A83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</w:tcPr>
          <w:p w:rsidR="00FA1853" w:rsidRPr="00450A83" w:rsidRDefault="00FA1853" w:rsidP="00E23D6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A1853" w:rsidRPr="00450A83" w:rsidRDefault="00FA1853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FA1853" w:rsidRPr="00450A83" w:rsidRDefault="00FA1853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FA1853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A1853" w:rsidRPr="00450A83" w:rsidRDefault="00FA1853" w:rsidP="00E23D62">
            <w:pPr>
              <w:spacing w:after="0" w:line="240" w:lineRule="auto"/>
              <w:ind w:firstLineChars="100" w:firstLine="220"/>
              <w:rPr>
                <w:rFonts w:ascii="Arial" w:hAnsi="Arial" w:cs="Arial"/>
                <w:lang w:eastAsia="sk-SK"/>
              </w:rPr>
            </w:pPr>
            <w:r w:rsidRPr="00450A83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1853" w:rsidRPr="00450A83" w:rsidRDefault="00FA1853" w:rsidP="00E23D62">
            <w:pPr>
              <w:spacing w:after="0" w:line="240" w:lineRule="auto"/>
              <w:ind w:firstLineChars="400" w:firstLine="880"/>
              <w:jc w:val="right"/>
              <w:rPr>
                <w:rFonts w:ascii="Arial" w:hAnsi="Arial" w:cs="Arial"/>
                <w:lang w:eastAsia="sk-SK"/>
              </w:rPr>
            </w:pPr>
            <w:r w:rsidRPr="00450A83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FA1853" w:rsidRPr="00450A83" w:rsidRDefault="00FA1853" w:rsidP="00E23D62">
            <w:pPr>
              <w:spacing w:after="0" w:line="240" w:lineRule="auto"/>
              <w:ind w:firstLineChars="400" w:firstLine="880"/>
              <w:jc w:val="right"/>
              <w:rPr>
                <w:rFonts w:ascii="Arial" w:hAnsi="Arial" w:cs="Arial"/>
                <w:lang w:eastAsia="sk-SK"/>
              </w:rPr>
            </w:pPr>
            <w:r w:rsidRPr="00450A83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  <w:tr w:rsidR="00FA1853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A1853" w:rsidRPr="00450A83" w:rsidRDefault="00FA1853" w:rsidP="00E23D62">
            <w:pPr>
              <w:spacing w:after="0" w:line="240" w:lineRule="auto"/>
              <w:ind w:firstLineChars="100" w:firstLine="220"/>
              <w:rPr>
                <w:rFonts w:ascii="Arial" w:hAnsi="Arial" w:cs="Arial"/>
                <w:lang w:eastAsia="sk-SK"/>
              </w:rPr>
            </w:pPr>
            <w:r w:rsidRPr="00450A83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A1853" w:rsidRPr="00450A83" w:rsidRDefault="00FA1853" w:rsidP="00E23D62">
            <w:pPr>
              <w:spacing w:after="0" w:line="240" w:lineRule="auto"/>
              <w:ind w:firstLineChars="400" w:firstLine="880"/>
              <w:jc w:val="right"/>
              <w:rPr>
                <w:rFonts w:ascii="Arial" w:hAnsi="Arial" w:cs="Arial"/>
                <w:lang w:eastAsia="sk-SK"/>
              </w:rPr>
            </w:pPr>
            <w:r w:rsidRPr="00450A83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FA1853" w:rsidRPr="00450A83" w:rsidRDefault="00FA1853" w:rsidP="00E23D62">
            <w:pPr>
              <w:spacing w:after="0" w:line="240" w:lineRule="auto"/>
              <w:ind w:firstLineChars="400" w:firstLine="880"/>
              <w:jc w:val="right"/>
              <w:rPr>
                <w:rFonts w:ascii="Arial" w:hAnsi="Arial" w:cs="Arial"/>
                <w:lang w:eastAsia="sk-SK"/>
              </w:rPr>
            </w:pPr>
            <w:r w:rsidRPr="00450A83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  <w:tr w:rsidR="00FA1853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A1853" w:rsidRPr="00E23D62" w:rsidRDefault="00FA1853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A1853" w:rsidRPr="00E23D62" w:rsidRDefault="00FA1853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FA1853" w:rsidRPr="00E23D62" w:rsidRDefault="00FA1853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FA1853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A1853" w:rsidRPr="00E23D62" w:rsidRDefault="00FA1853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1853" w:rsidRPr="00E23D62" w:rsidRDefault="00FA1853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FA1853" w:rsidRPr="00E23D62" w:rsidRDefault="00FA1853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FA1853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</w:tcPr>
          <w:p w:rsidR="00FA1853" w:rsidRPr="00E23D62" w:rsidRDefault="00FA1853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A1853" w:rsidRPr="00E23D62" w:rsidRDefault="00FA1853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FA1853" w:rsidRPr="00E23D62" w:rsidRDefault="00FA1853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</w:tbl>
    <w:p w:rsidR="00FA1853" w:rsidRDefault="00FA1853" w:rsidP="005D536A">
      <w:pPr>
        <w:pStyle w:val="Default"/>
        <w:jc w:val="both"/>
        <w:rPr>
          <w:color w:val="auto"/>
          <w:sz w:val="23"/>
          <w:szCs w:val="23"/>
        </w:rPr>
      </w:pPr>
    </w:p>
    <w:p w:rsidR="00FA1853" w:rsidRDefault="00FA1853" w:rsidP="005D536A">
      <w:pPr>
        <w:pStyle w:val="Default"/>
        <w:jc w:val="both"/>
        <w:rPr>
          <w:color w:val="auto"/>
          <w:sz w:val="23"/>
          <w:szCs w:val="23"/>
        </w:rPr>
      </w:pPr>
    </w:p>
    <w:p w:rsidR="00FA1853" w:rsidRPr="002607FA" w:rsidRDefault="00FA1853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Informácie o vlastných akciách</w:t>
      </w:r>
    </w:p>
    <w:p w:rsidR="00FA1853" w:rsidRPr="00450A83" w:rsidRDefault="00FA185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:rsidR="00FA1853" w:rsidRDefault="00FA1853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FA1853" w:rsidRDefault="00FA1853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0A0"/>
      </w:tblPr>
      <w:tblGrid>
        <w:gridCol w:w="1480"/>
        <w:gridCol w:w="1920"/>
        <w:gridCol w:w="1920"/>
        <w:gridCol w:w="1920"/>
        <w:gridCol w:w="2020"/>
      </w:tblGrid>
      <w:tr w:rsidR="00FA1853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FA1853" w:rsidRPr="00E23D62" w:rsidRDefault="00FA1853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FA1853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A1853" w:rsidRPr="00E23D62" w:rsidRDefault="00FA1853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A1853" w:rsidRPr="00E23D62" w:rsidRDefault="00FA1853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FA1853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A1853" w:rsidRPr="00E23D62" w:rsidRDefault="00FA1853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A1853" w:rsidRPr="00E23D62" w:rsidRDefault="00FA1853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</w:tr>
      <w:tr w:rsidR="00FA1853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A1853" w:rsidRPr="00E23D62" w:rsidRDefault="00FA1853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A1853" w:rsidRPr="00E23D62" w:rsidRDefault="00FA1853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</w:tr>
      <w:tr w:rsidR="00FA1853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</w:tr>
      <w:tr w:rsidR="00FA1853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</w:tr>
      <w:tr w:rsidR="00FA1853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FA1853" w:rsidRPr="00E23D62" w:rsidRDefault="00FA1853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FA1853" w:rsidRPr="00E23D62" w:rsidRDefault="00FA1853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A1853" w:rsidRPr="00E23D62" w:rsidRDefault="00FA1853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A1853" w:rsidRPr="00E23D62" w:rsidRDefault="00FA1853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FA1853" w:rsidRPr="00E23D62" w:rsidRDefault="00FA1853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FA1853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A1853" w:rsidRPr="00E23D62" w:rsidRDefault="00FA1853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A1853" w:rsidRPr="00E23D62" w:rsidRDefault="00FA1853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rPr>
                <w:lang w:eastAsia="sk-SK"/>
              </w:rPr>
            </w:pPr>
          </w:p>
        </w:tc>
      </w:tr>
      <w:tr w:rsidR="00FA1853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A1853" w:rsidRPr="00E23D62" w:rsidRDefault="00FA1853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A1853" w:rsidRPr="00E23D62" w:rsidRDefault="00FA1853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rPr>
                <w:lang w:eastAsia="sk-SK"/>
              </w:rPr>
            </w:pPr>
          </w:p>
        </w:tc>
      </w:tr>
      <w:tr w:rsidR="00FA1853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</w:tcPr>
          <w:p w:rsidR="00FA1853" w:rsidRPr="00E23D62" w:rsidRDefault="00FA1853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</w:tcPr>
          <w:p w:rsidR="00FA1853" w:rsidRPr="00E23D62" w:rsidRDefault="00FA1853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rPr>
                <w:lang w:eastAsia="sk-SK"/>
              </w:rPr>
            </w:pPr>
          </w:p>
        </w:tc>
      </w:tr>
      <w:tr w:rsidR="00FA1853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FA1853" w:rsidRPr="00E23D62" w:rsidRDefault="00FA1853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FA1853" w:rsidRPr="00E23D62" w:rsidRDefault="00FA1853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A1853" w:rsidRPr="00E23D62" w:rsidRDefault="00FA1853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A1853" w:rsidRPr="00E23D62" w:rsidRDefault="00FA1853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FA1853" w:rsidRPr="00E23D62" w:rsidRDefault="00FA1853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FA1853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A1853" w:rsidRPr="00E23D62" w:rsidRDefault="00FA1853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A1853" w:rsidRPr="00E23D62" w:rsidRDefault="00FA1853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rPr>
                <w:lang w:eastAsia="sk-SK"/>
              </w:rPr>
            </w:pPr>
          </w:p>
        </w:tc>
      </w:tr>
      <w:tr w:rsidR="00FA1853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A1853" w:rsidRPr="00E23D62" w:rsidRDefault="00FA1853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A1853" w:rsidRPr="00E23D62" w:rsidRDefault="00FA1853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rPr>
                <w:lang w:eastAsia="sk-SK"/>
              </w:rPr>
            </w:pPr>
          </w:p>
        </w:tc>
      </w:tr>
      <w:tr w:rsidR="00FA1853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</w:tcPr>
          <w:p w:rsidR="00FA1853" w:rsidRPr="00E23D62" w:rsidRDefault="00FA1853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</w:tcPr>
          <w:p w:rsidR="00FA1853" w:rsidRPr="00E23D62" w:rsidRDefault="00FA1853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A1853" w:rsidRPr="00E23D62" w:rsidRDefault="00FA1853" w:rsidP="00E23D62">
            <w:pPr>
              <w:spacing w:after="0" w:line="240" w:lineRule="auto"/>
              <w:rPr>
                <w:lang w:eastAsia="sk-SK"/>
              </w:rPr>
            </w:pPr>
          </w:p>
        </w:tc>
      </w:tr>
    </w:tbl>
    <w:p w:rsidR="00FA1853" w:rsidRPr="00E23D62" w:rsidRDefault="00FA1853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FA1853" w:rsidRPr="009F00F6" w:rsidRDefault="00FA1853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orgánoch účtovnej jednotky</w:t>
      </w:r>
    </w:p>
    <w:p w:rsidR="00FA1853" w:rsidRPr="009F00F6" w:rsidRDefault="00FA1853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:rsidR="00FA1853" w:rsidRPr="009F00F6" w:rsidRDefault="00FA185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FA1853" w:rsidRDefault="00FA1853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0A0"/>
      </w:tblPr>
      <w:tblGrid>
        <w:gridCol w:w="3400"/>
        <w:gridCol w:w="1461"/>
        <w:gridCol w:w="1253"/>
        <w:gridCol w:w="715"/>
        <w:gridCol w:w="1461"/>
        <w:gridCol w:w="1253"/>
        <w:gridCol w:w="715"/>
      </w:tblGrid>
      <w:tr w:rsidR="00FA1853" w:rsidRPr="009F00F6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</w:tcPr>
          <w:p w:rsidR="00FA1853" w:rsidRPr="009F00F6" w:rsidRDefault="00FA1853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FA1853" w:rsidRPr="009F00F6" w:rsidRDefault="00FA1853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FA1853" w:rsidRPr="009F00F6" w:rsidRDefault="00FA1853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FA1853" w:rsidRPr="009F00F6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FA1853" w:rsidRPr="009F00F6" w:rsidRDefault="00FA1853" w:rsidP="00E23D6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FA1853" w:rsidRPr="009F00F6" w:rsidRDefault="00FA1853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A1853" w:rsidRPr="009F00F6" w:rsidRDefault="00FA1853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A1853" w:rsidRPr="009F00F6" w:rsidRDefault="00FA1853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FA1853" w:rsidRPr="009F00F6" w:rsidRDefault="00FA1853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A1853" w:rsidRPr="009F00F6" w:rsidRDefault="00FA1853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A1853" w:rsidRPr="009F00F6" w:rsidRDefault="00FA1853" w:rsidP="00E23D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FA1853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A1853" w:rsidRPr="009F00F6" w:rsidRDefault="00FA1853" w:rsidP="00E23D62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1853" w:rsidRPr="009F00F6" w:rsidRDefault="00FA185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1853" w:rsidRPr="009F00F6" w:rsidRDefault="00FA185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1853" w:rsidRPr="009F00F6" w:rsidRDefault="00FA185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1853" w:rsidRPr="009F00F6" w:rsidRDefault="00FA185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1853" w:rsidRPr="009F00F6" w:rsidRDefault="00FA185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1853" w:rsidRPr="009F00F6" w:rsidRDefault="00FA185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  <w:tr w:rsidR="00FA1853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A1853" w:rsidRPr="009F00F6" w:rsidRDefault="00FA1853" w:rsidP="00E23D62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1853" w:rsidRPr="009F00F6" w:rsidRDefault="00FA185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1853" w:rsidRPr="009F00F6" w:rsidRDefault="00FA185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1853" w:rsidRPr="009F00F6" w:rsidRDefault="00FA185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1853" w:rsidRPr="009F00F6" w:rsidRDefault="00FA185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1853" w:rsidRPr="009F00F6" w:rsidRDefault="00FA185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1853" w:rsidRPr="009F00F6" w:rsidRDefault="00FA185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  <w:tr w:rsidR="00FA1853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A1853" w:rsidRPr="009F00F6" w:rsidRDefault="00FA1853" w:rsidP="00E23D62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1853" w:rsidRPr="009F00F6" w:rsidRDefault="00FA185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1853" w:rsidRPr="009F00F6" w:rsidRDefault="00FA185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1853" w:rsidRPr="009F00F6" w:rsidRDefault="00FA185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1853" w:rsidRPr="009F00F6" w:rsidRDefault="00FA185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1853" w:rsidRPr="009F00F6" w:rsidRDefault="00FA185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1853" w:rsidRPr="009F00F6" w:rsidRDefault="00FA185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  <w:tr w:rsidR="00FA1853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A1853" w:rsidRPr="009F00F6" w:rsidRDefault="00FA1853" w:rsidP="00E23D62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1853" w:rsidRPr="009F00F6" w:rsidRDefault="00FA185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1853" w:rsidRPr="009F00F6" w:rsidRDefault="00FA185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1853" w:rsidRPr="009F00F6" w:rsidRDefault="00FA185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1853" w:rsidRPr="009F00F6" w:rsidRDefault="00FA185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1853" w:rsidRPr="009F00F6" w:rsidRDefault="00FA185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1853" w:rsidRPr="009F00F6" w:rsidRDefault="00FA185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  <w:tr w:rsidR="00FA1853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A1853" w:rsidRPr="009F00F6" w:rsidRDefault="00FA1853" w:rsidP="00E23D62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A1853" w:rsidRPr="009F00F6" w:rsidRDefault="00FA185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A1853" w:rsidRPr="009F00F6" w:rsidRDefault="00FA185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A1853" w:rsidRPr="009F00F6" w:rsidRDefault="00FA185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A1853" w:rsidRPr="009F00F6" w:rsidRDefault="00FA185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A1853" w:rsidRPr="009F00F6" w:rsidRDefault="00FA185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A1853" w:rsidRPr="009F00F6" w:rsidRDefault="00FA1853" w:rsidP="00E23D62">
            <w:pPr>
              <w:spacing w:after="0" w:line="240" w:lineRule="auto"/>
              <w:ind w:firstLineChars="100" w:firstLine="220"/>
              <w:jc w:val="right"/>
              <w:rPr>
                <w:rFonts w:ascii="Arial" w:hAnsi="Arial" w:cs="Arial"/>
                <w:lang w:eastAsia="sk-SK"/>
              </w:rPr>
            </w:pPr>
            <w:r w:rsidRPr="009F00F6">
              <w:rPr>
                <w:rFonts w:ascii="Arial" w:hAnsi="Arial" w:cs="Arial"/>
                <w:sz w:val="22"/>
                <w:lang w:eastAsia="sk-SK"/>
              </w:rPr>
              <w:t> </w:t>
            </w:r>
          </w:p>
        </w:tc>
      </w:tr>
    </w:tbl>
    <w:p w:rsidR="00FA1853" w:rsidRPr="009F00F6" w:rsidRDefault="00FA1853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FA1853" w:rsidRDefault="00FA1853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FA1853" w:rsidRDefault="00FA1853" w:rsidP="005D536A">
      <w:pPr>
        <w:pStyle w:val="Default"/>
        <w:jc w:val="both"/>
        <w:rPr>
          <w:color w:val="auto"/>
          <w:sz w:val="23"/>
          <w:szCs w:val="23"/>
        </w:rPr>
      </w:pPr>
    </w:p>
    <w:p w:rsidR="00FA1853" w:rsidRDefault="00FA1853" w:rsidP="005D536A">
      <w:pPr>
        <w:pStyle w:val="Default"/>
        <w:jc w:val="both"/>
        <w:rPr>
          <w:color w:val="auto"/>
          <w:sz w:val="23"/>
          <w:szCs w:val="23"/>
        </w:rPr>
      </w:pPr>
    </w:p>
    <w:p w:rsidR="00FA1853" w:rsidRDefault="00FA1853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:rsidR="00FA1853" w:rsidRPr="009F00F6" w:rsidRDefault="00FA1853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FA1853" w:rsidRPr="009F00F6" w:rsidRDefault="00FA1853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:rsidR="00FA1853" w:rsidRPr="009F00F6" w:rsidRDefault="00FA1853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FA1853" w:rsidRPr="009F00F6" w:rsidRDefault="00FA1853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:rsidR="00FA1853" w:rsidRPr="009F00F6" w:rsidRDefault="00FA1853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FA1853" w:rsidRPr="009F00F6" w:rsidRDefault="00FA1853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:rsidR="00FA1853" w:rsidRDefault="00FA1853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FA1853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853" w:rsidRDefault="00FA1853" w:rsidP="00536B52">
      <w:pPr>
        <w:spacing w:after="0" w:line="240" w:lineRule="auto"/>
      </w:pPr>
      <w:r>
        <w:separator/>
      </w:r>
    </w:p>
  </w:endnote>
  <w:endnote w:type="continuationSeparator" w:id="0">
    <w:p w:rsidR="00FA1853" w:rsidRDefault="00FA185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853" w:rsidRDefault="00FA1853" w:rsidP="00536B52">
      <w:pPr>
        <w:spacing w:after="0" w:line="240" w:lineRule="auto"/>
      </w:pPr>
      <w:r>
        <w:separator/>
      </w:r>
    </w:p>
  </w:footnote>
  <w:footnote w:type="continuationSeparator" w:id="0">
    <w:p w:rsidR="00FA1853" w:rsidRDefault="00FA185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FA1853" w:rsidTr="00DF49B4">
      <w:tc>
        <w:tcPr>
          <w:tcW w:w="3890" w:type="dxa"/>
        </w:tcPr>
        <w:p w:rsidR="00FA1853" w:rsidRPr="00DF49B4" w:rsidRDefault="00FA1853" w:rsidP="00185D24">
          <w:pPr>
            <w:pStyle w:val="Default"/>
            <w:rPr>
              <w:color w:val="auto"/>
            </w:rPr>
          </w:pPr>
          <w:r w:rsidRPr="00DF49B4"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FA1853" w:rsidRPr="00DF49B4" w:rsidRDefault="00FA1853" w:rsidP="00185D24">
          <w:pPr>
            <w:pStyle w:val="Default"/>
            <w:rPr>
              <w:color w:val="auto"/>
            </w:rPr>
          </w:pPr>
          <w:r w:rsidRPr="00DF49B4"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FA1853" w:rsidRPr="00DF49B4" w:rsidRDefault="00FA1853" w:rsidP="00185D24">
          <w:pPr>
            <w:pStyle w:val="Default"/>
            <w:rPr>
              <w:color w:val="auto"/>
            </w:rPr>
          </w:pPr>
          <w:r w:rsidRPr="00DF49B4">
            <w:rPr>
              <w:color w:val="auto"/>
            </w:rPr>
            <w:t>3</w:t>
          </w:r>
        </w:p>
      </w:tc>
      <w:tc>
        <w:tcPr>
          <w:tcW w:w="284" w:type="dxa"/>
        </w:tcPr>
        <w:p w:rsidR="00FA1853" w:rsidRPr="00DF49B4" w:rsidRDefault="00FA1853" w:rsidP="00185D24">
          <w:pPr>
            <w:pStyle w:val="Default"/>
            <w:rPr>
              <w:color w:val="auto"/>
            </w:rPr>
          </w:pPr>
          <w:r w:rsidRPr="00DF49B4">
            <w:rPr>
              <w:color w:val="auto"/>
            </w:rPr>
            <w:t>6</w:t>
          </w:r>
        </w:p>
      </w:tc>
      <w:tc>
        <w:tcPr>
          <w:tcW w:w="283" w:type="dxa"/>
        </w:tcPr>
        <w:p w:rsidR="00FA1853" w:rsidRPr="00DF49B4" w:rsidRDefault="00FA1853" w:rsidP="00185D24">
          <w:pPr>
            <w:pStyle w:val="Default"/>
            <w:rPr>
              <w:color w:val="auto"/>
            </w:rPr>
          </w:pPr>
          <w:r w:rsidRPr="00DF49B4">
            <w:rPr>
              <w:color w:val="auto"/>
            </w:rPr>
            <w:t>6</w:t>
          </w:r>
        </w:p>
      </w:tc>
      <w:tc>
        <w:tcPr>
          <w:tcW w:w="284" w:type="dxa"/>
        </w:tcPr>
        <w:p w:rsidR="00FA1853" w:rsidRPr="00DF49B4" w:rsidRDefault="00FA1853" w:rsidP="00185D24">
          <w:pPr>
            <w:pStyle w:val="Default"/>
            <w:rPr>
              <w:color w:val="auto"/>
            </w:rPr>
          </w:pPr>
          <w:r w:rsidRPr="00DF49B4">
            <w:rPr>
              <w:color w:val="auto"/>
            </w:rPr>
            <w:t>2</w:t>
          </w:r>
        </w:p>
      </w:tc>
      <w:tc>
        <w:tcPr>
          <w:tcW w:w="283" w:type="dxa"/>
        </w:tcPr>
        <w:p w:rsidR="00FA1853" w:rsidRPr="00DF49B4" w:rsidRDefault="00FA1853" w:rsidP="00185D24">
          <w:pPr>
            <w:pStyle w:val="Default"/>
            <w:rPr>
              <w:color w:val="auto"/>
            </w:rPr>
          </w:pPr>
          <w:r w:rsidRPr="00DF49B4">
            <w:rPr>
              <w:color w:val="auto"/>
            </w:rPr>
            <w:t>2</w:t>
          </w:r>
        </w:p>
      </w:tc>
      <w:tc>
        <w:tcPr>
          <w:tcW w:w="236" w:type="dxa"/>
        </w:tcPr>
        <w:p w:rsidR="00FA1853" w:rsidRPr="00DF49B4" w:rsidRDefault="00FA1853" w:rsidP="00185D24">
          <w:pPr>
            <w:pStyle w:val="Default"/>
            <w:rPr>
              <w:color w:val="auto"/>
            </w:rPr>
          </w:pPr>
          <w:r w:rsidRPr="00DF49B4">
            <w:rPr>
              <w:color w:val="auto"/>
            </w:rPr>
            <w:t>4</w:t>
          </w:r>
        </w:p>
      </w:tc>
      <w:tc>
        <w:tcPr>
          <w:tcW w:w="236" w:type="dxa"/>
        </w:tcPr>
        <w:p w:rsidR="00FA1853" w:rsidRPr="00DF49B4" w:rsidRDefault="00FA1853" w:rsidP="00185D24">
          <w:pPr>
            <w:pStyle w:val="Default"/>
            <w:rPr>
              <w:color w:val="auto"/>
            </w:rPr>
          </w:pPr>
          <w:r w:rsidRPr="00DF49B4">
            <w:rPr>
              <w:color w:val="auto"/>
            </w:rPr>
            <w:t>8</w:t>
          </w:r>
        </w:p>
      </w:tc>
      <w:tc>
        <w:tcPr>
          <w:tcW w:w="237" w:type="dxa"/>
        </w:tcPr>
        <w:p w:rsidR="00FA1853" w:rsidRPr="00DF49B4" w:rsidRDefault="00FA1853" w:rsidP="00185D24">
          <w:pPr>
            <w:pStyle w:val="Default"/>
            <w:rPr>
              <w:color w:val="auto"/>
            </w:rPr>
          </w:pPr>
          <w:r w:rsidRPr="00DF49B4"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FA1853" w:rsidRPr="00DF49B4" w:rsidRDefault="00FA1853" w:rsidP="00185D24">
          <w:pPr>
            <w:pStyle w:val="Default"/>
            <w:rPr>
              <w:color w:val="auto"/>
            </w:rPr>
          </w:pPr>
          <w:r w:rsidRPr="00DF49B4"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FA1853" w:rsidRPr="00DF49B4" w:rsidRDefault="00FA1853" w:rsidP="00185D24">
          <w:pPr>
            <w:pStyle w:val="Default"/>
            <w:rPr>
              <w:color w:val="auto"/>
            </w:rPr>
          </w:pPr>
          <w:r w:rsidRPr="00DF49B4">
            <w:rPr>
              <w:color w:val="auto"/>
            </w:rPr>
            <w:t>2</w:t>
          </w:r>
        </w:p>
      </w:tc>
      <w:tc>
        <w:tcPr>
          <w:tcW w:w="283" w:type="dxa"/>
        </w:tcPr>
        <w:p w:rsidR="00FA1853" w:rsidRPr="00DF49B4" w:rsidRDefault="00FA1853" w:rsidP="00185D24">
          <w:pPr>
            <w:pStyle w:val="Default"/>
            <w:rPr>
              <w:color w:val="auto"/>
            </w:rPr>
          </w:pPr>
          <w:r w:rsidRPr="00DF49B4">
            <w:rPr>
              <w:color w:val="auto"/>
            </w:rPr>
            <w:t>0</w:t>
          </w:r>
        </w:p>
      </w:tc>
      <w:tc>
        <w:tcPr>
          <w:tcW w:w="284" w:type="dxa"/>
        </w:tcPr>
        <w:p w:rsidR="00FA1853" w:rsidRPr="00DF49B4" w:rsidRDefault="00FA1853" w:rsidP="00185D24">
          <w:pPr>
            <w:pStyle w:val="Default"/>
            <w:rPr>
              <w:color w:val="auto"/>
            </w:rPr>
          </w:pPr>
          <w:r w:rsidRPr="00DF49B4">
            <w:rPr>
              <w:color w:val="auto"/>
            </w:rPr>
            <w:t>2</w:t>
          </w:r>
        </w:p>
      </w:tc>
      <w:tc>
        <w:tcPr>
          <w:tcW w:w="283" w:type="dxa"/>
        </w:tcPr>
        <w:p w:rsidR="00FA1853" w:rsidRPr="00DF49B4" w:rsidRDefault="00FA1853" w:rsidP="00185D24">
          <w:pPr>
            <w:pStyle w:val="Default"/>
            <w:rPr>
              <w:color w:val="auto"/>
            </w:rPr>
          </w:pPr>
          <w:r w:rsidRPr="00DF49B4">
            <w:rPr>
              <w:color w:val="auto"/>
            </w:rPr>
            <w:t>1</w:t>
          </w:r>
        </w:p>
      </w:tc>
      <w:tc>
        <w:tcPr>
          <w:tcW w:w="284" w:type="dxa"/>
        </w:tcPr>
        <w:p w:rsidR="00FA1853" w:rsidRPr="00DF49B4" w:rsidRDefault="00FA1853" w:rsidP="00185D24">
          <w:pPr>
            <w:pStyle w:val="Default"/>
            <w:rPr>
              <w:color w:val="auto"/>
            </w:rPr>
          </w:pPr>
          <w:r w:rsidRPr="00DF49B4">
            <w:rPr>
              <w:color w:val="auto"/>
            </w:rPr>
            <w:t>7</w:t>
          </w:r>
        </w:p>
      </w:tc>
      <w:tc>
        <w:tcPr>
          <w:tcW w:w="283" w:type="dxa"/>
        </w:tcPr>
        <w:p w:rsidR="00FA1853" w:rsidRPr="00DF49B4" w:rsidRDefault="00FA1853" w:rsidP="00185D24">
          <w:pPr>
            <w:pStyle w:val="Default"/>
            <w:rPr>
              <w:color w:val="auto"/>
            </w:rPr>
          </w:pPr>
          <w:r w:rsidRPr="00DF49B4">
            <w:rPr>
              <w:color w:val="auto"/>
            </w:rPr>
            <w:t>7</w:t>
          </w:r>
        </w:p>
      </w:tc>
      <w:tc>
        <w:tcPr>
          <w:tcW w:w="284" w:type="dxa"/>
        </w:tcPr>
        <w:p w:rsidR="00FA1853" w:rsidRPr="00DF49B4" w:rsidRDefault="00FA1853" w:rsidP="00185D24">
          <w:pPr>
            <w:pStyle w:val="Default"/>
            <w:rPr>
              <w:color w:val="auto"/>
            </w:rPr>
          </w:pPr>
          <w:r w:rsidRPr="00DF49B4">
            <w:rPr>
              <w:color w:val="auto"/>
            </w:rPr>
            <w:t>1</w:t>
          </w:r>
        </w:p>
      </w:tc>
      <w:tc>
        <w:tcPr>
          <w:tcW w:w="283" w:type="dxa"/>
        </w:tcPr>
        <w:p w:rsidR="00FA1853" w:rsidRPr="00DF49B4" w:rsidRDefault="00FA1853" w:rsidP="00185D24">
          <w:pPr>
            <w:pStyle w:val="Default"/>
            <w:rPr>
              <w:color w:val="auto"/>
            </w:rPr>
          </w:pPr>
          <w:r w:rsidRPr="00DF49B4">
            <w:rPr>
              <w:color w:val="auto"/>
            </w:rPr>
            <w:t>6</w:t>
          </w:r>
        </w:p>
      </w:tc>
      <w:tc>
        <w:tcPr>
          <w:tcW w:w="249" w:type="dxa"/>
        </w:tcPr>
        <w:p w:rsidR="00FA1853" w:rsidRPr="00DF49B4" w:rsidRDefault="00FA1853" w:rsidP="00185D24">
          <w:pPr>
            <w:pStyle w:val="Default"/>
            <w:rPr>
              <w:color w:val="auto"/>
            </w:rPr>
          </w:pPr>
          <w:r w:rsidRPr="00DF49B4">
            <w:rPr>
              <w:color w:val="auto"/>
            </w:rPr>
            <w:t>9</w:t>
          </w:r>
        </w:p>
      </w:tc>
      <w:tc>
        <w:tcPr>
          <w:tcW w:w="236" w:type="dxa"/>
        </w:tcPr>
        <w:p w:rsidR="00FA1853" w:rsidRPr="00DF49B4" w:rsidRDefault="00FA1853" w:rsidP="00185D24">
          <w:pPr>
            <w:pStyle w:val="Default"/>
            <w:rPr>
              <w:color w:val="auto"/>
            </w:rPr>
          </w:pPr>
          <w:r w:rsidRPr="00DF49B4">
            <w:rPr>
              <w:color w:val="auto"/>
            </w:rPr>
            <w:t>7</w:t>
          </w:r>
        </w:p>
      </w:tc>
    </w:tr>
  </w:tbl>
  <w:p w:rsidR="00FA1853" w:rsidRDefault="00FA185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536A"/>
    <w:rsid w:val="00014F35"/>
    <w:rsid w:val="000A7E5C"/>
    <w:rsid w:val="000C7A02"/>
    <w:rsid w:val="00104CBE"/>
    <w:rsid w:val="00104CF6"/>
    <w:rsid w:val="0010796B"/>
    <w:rsid w:val="0011611B"/>
    <w:rsid w:val="00123F1F"/>
    <w:rsid w:val="00126060"/>
    <w:rsid w:val="00172443"/>
    <w:rsid w:val="00185D24"/>
    <w:rsid w:val="002052C4"/>
    <w:rsid w:val="00207A75"/>
    <w:rsid w:val="00222897"/>
    <w:rsid w:val="002607FA"/>
    <w:rsid w:val="002D0D8A"/>
    <w:rsid w:val="0031338E"/>
    <w:rsid w:val="00345AFE"/>
    <w:rsid w:val="003941BD"/>
    <w:rsid w:val="003B69B1"/>
    <w:rsid w:val="003F51E3"/>
    <w:rsid w:val="0040300D"/>
    <w:rsid w:val="00421BA0"/>
    <w:rsid w:val="00426E80"/>
    <w:rsid w:val="00450A83"/>
    <w:rsid w:val="004930B5"/>
    <w:rsid w:val="004A5283"/>
    <w:rsid w:val="004F7F13"/>
    <w:rsid w:val="00536B52"/>
    <w:rsid w:val="00554D7E"/>
    <w:rsid w:val="005919A4"/>
    <w:rsid w:val="005D536A"/>
    <w:rsid w:val="005E1C8A"/>
    <w:rsid w:val="006171F8"/>
    <w:rsid w:val="00642D6E"/>
    <w:rsid w:val="006A0AB4"/>
    <w:rsid w:val="006A415A"/>
    <w:rsid w:val="006A7C8A"/>
    <w:rsid w:val="006D6279"/>
    <w:rsid w:val="00722E33"/>
    <w:rsid w:val="007619D7"/>
    <w:rsid w:val="00775CE2"/>
    <w:rsid w:val="00786CB1"/>
    <w:rsid w:val="007A0F50"/>
    <w:rsid w:val="007D59DB"/>
    <w:rsid w:val="007D74A9"/>
    <w:rsid w:val="008420B2"/>
    <w:rsid w:val="008948EC"/>
    <w:rsid w:val="008C12FE"/>
    <w:rsid w:val="008D018D"/>
    <w:rsid w:val="008E4934"/>
    <w:rsid w:val="0091168F"/>
    <w:rsid w:val="00917F31"/>
    <w:rsid w:val="009206B5"/>
    <w:rsid w:val="00962DA0"/>
    <w:rsid w:val="0098325B"/>
    <w:rsid w:val="009D09A4"/>
    <w:rsid w:val="009F00F6"/>
    <w:rsid w:val="00A069A0"/>
    <w:rsid w:val="00A17726"/>
    <w:rsid w:val="00AA6293"/>
    <w:rsid w:val="00AD23CF"/>
    <w:rsid w:val="00B021AA"/>
    <w:rsid w:val="00B1768B"/>
    <w:rsid w:val="00B202C7"/>
    <w:rsid w:val="00B7370E"/>
    <w:rsid w:val="00BA4EBB"/>
    <w:rsid w:val="00BD039E"/>
    <w:rsid w:val="00CD7241"/>
    <w:rsid w:val="00D10215"/>
    <w:rsid w:val="00D20B35"/>
    <w:rsid w:val="00D2270F"/>
    <w:rsid w:val="00D724D4"/>
    <w:rsid w:val="00D73AA9"/>
    <w:rsid w:val="00DC125E"/>
    <w:rsid w:val="00DE1DC1"/>
    <w:rsid w:val="00DF49B4"/>
    <w:rsid w:val="00E23D62"/>
    <w:rsid w:val="00E77D78"/>
    <w:rsid w:val="00E93DD4"/>
    <w:rsid w:val="00E97F30"/>
    <w:rsid w:val="00EA5B96"/>
    <w:rsid w:val="00FA1853"/>
    <w:rsid w:val="00FE50F9"/>
    <w:rsid w:val="00FE7B47"/>
    <w:rsid w:val="00FF1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CBE"/>
    <w:pPr>
      <w:spacing w:after="200" w:line="276" w:lineRule="auto"/>
    </w:pPr>
    <w:rPr>
      <w:rFonts w:ascii="Times New Roman" w:hAnsi="Times New Roman"/>
      <w:sz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5D536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5D536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36B52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23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676</Words>
  <Characters>3858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Newton</dc:creator>
  <cp:keywords/>
  <dc:description/>
  <cp:lastModifiedBy>Hruba</cp:lastModifiedBy>
  <cp:revision>3</cp:revision>
  <cp:lastPrinted>2019-03-18T17:26:00Z</cp:lastPrinted>
  <dcterms:created xsi:type="dcterms:W3CDTF">2019-06-27T14:14:00Z</dcterms:created>
  <dcterms:modified xsi:type="dcterms:W3CDTF">2019-07-01T12:36:00Z</dcterms:modified>
</cp:coreProperties>
</file>