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34" w:rsidRPr="00A55E63" w:rsidRDefault="005C5A34" w:rsidP="00EE72E0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5C5A34" w:rsidRPr="00EE72E0" w:rsidRDefault="005C5A34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 k účtovnej závierke za rok 201</w:t>
      </w:r>
      <w:r>
        <w:rPr>
          <w:rFonts w:ascii="Times New Roman" w:hAnsi="Times New Roman"/>
          <w:b/>
        </w:rPr>
        <w:t>8</w:t>
      </w:r>
    </w:p>
    <w:p w:rsidR="005C5A34" w:rsidRPr="00EE72E0" w:rsidRDefault="005C5A34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5C5A34" w:rsidRPr="0067320F" w:rsidRDefault="005C5A34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5C5A34" w:rsidRPr="003A1784" w:rsidRDefault="005C5A34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5C5A34" w:rsidRPr="007653AA" w:rsidRDefault="005C5A34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5C5A34" w:rsidRPr="008E5EEC" w:rsidRDefault="005C5A3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5C5A34" w:rsidRDefault="005C5A34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5C5A34" w:rsidTr="0067320F">
        <w:trPr>
          <w:trHeight w:val="170"/>
        </w:trPr>
        <w:tc>
          <w:tcPr>
            <w:tcW w:w="4139" w:type="dxa"/>
          </w:tcPr>
          <w:p w:rsidR="005C5A34" w:rsidRPr="008E5EEC" w:rsidRDefault="005C5A34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5C5A34" w:rsidRPr="004B71C3" w:rsidRDefault="005C5A34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AVIATEC s.r.o.</w:t>
            </w:r>
          </w:p>
        </w:tc>
      </w:tr>
      <w:tr w:rsidR="005C5A34" w:rsidTr="0067320F">
        <w:trPr>
          <w:trHeight w:val="170"/>
        </w:trPr>
        <w:tc>
          <w:tcPr>
            <w:tcW w:w="4139" w:type="dxa"/>
          </w:tcPr>
          <w:p w:rsidR="005C5A34" w:rsidRPr="008E5EEC" w:rsidRDefault="005C5A34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5C5A34" w:rsidRPr="004B71C3" w:rsidRDefault="005C5A34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5C5A34" w:rsidTr="0067320F">
        <w:trPr>
          <w:trHeight w:val="170"/>
        </w:trPr>
        <w:tc>
          <w:tcPr>
            <w:tcW w:w="4139" w:type="dxa"/>
          </w:tcPr>
          <w:p w:rsidR="005C5A34" w:rsidRPr="008E5EEC" w:rsidRDefault="005C5A34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5C5A34" w:rsidRPr="004B71C3" w:rsidRDefault="005C5A34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Malachovská cesta 73, 974 05 Banská Bystrica</w:t>
            </w:r>
          </w:p>
        </w:tc>
      </w:tr>
      <w:tr w:rsidR="005C5A34" w:rsidTr="0067320F">
        <w:trPr>
          <w:trHeight w:val="170"/>
        </w:trPr>
        <w:tc>
          <w:tcPr>
            <w:tcW w:w="4139" w:type="dxa"/>
          </w:tcPr>
          <w:p w:rsidR="005C5A34" w:rsidRPr="008E5EEC" w:rsidRDefault="005C5A34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5C5A34" w:rsidRPr="004B71C3" w:rsidRDefault="005C5A34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5C5A34" w:rsidRPr="007653AA" w:rsidRDefault="005C5A3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5C5A34" w:rsidRPr="00CE50BF" w:rsidRDefault="005C5A3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5C5A34" w:rsidRPr="008E5EEC" w:rsidRDefault="005C5A3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5C5A34" w:rsidRPr="004B71C3" w:rsidRDefault="005C5A3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bCs/>
          <w:sz w:val="20"/>
        </w:rPr>
        <w:t>Účtovná závierka Spoločnosti k 31.12. 201</w:t>
      </w:r>
      <w:r>
        <w:rPr>
          <w:rFonts w:ascii="Times New Roman" w:hAnsi="Times New Roman"/>
          <w:b/>
          <w:bCs/>
          <w:sz w:val="20"/>
        </w:rPr>
        <w:t xml:space="preserve">7 </w:t>
      </w:r>
      <w:r w:rsidRPr="004B71C3">
        <w:rPr>
          <w:rFonts w:ascii="Times New Roman" w:hAnsi="Times New Roman"/>
          <w:b/>
          <w:bCs/>
          <w:sz w:val="20"/>
        </w:rPr>
        <w:t xml:space="preserve">bola schválená </w:t>
      </w:r>
      <w:r>
        <w:rPr>
          <w:rFonts w:ascii="Times New Roman" w:hAnsi="Times New Roman"/>
          <w:b/>
          <w:bCs/>
          <w:sz w:val="20"/>
        </w:rPr>
        <w:t>valným zhromaždením dňa 31.10.2018.</w:t>
      </w:r>
    </w:p>
    <w:p w:rsidR="005C5A34" w:rsidRPr="004B71C3" w:rsidRDefault="005C5A3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</w:p>
    <w:p w:rsidR="005C5A34" w:rsidRPr="004B71C3" w:rsidRDefault="005C5A3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5C5A34" w:rsidRPr="00CE50BF" w:rsidRDefault="005C5A3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5C5A34" w:rsidRPr="008E5EEC" w:rsidRDefault="005C5A3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5C5A34" w:rsidRPr="004B71C3" w:rsidRDefault="005C5A3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8</w:t>
      </w:r>
      <w:r w:rsidRPr="004B71C3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201</w:t>
      </w:r>
      <w:r>
        <w:rPr>
          <w:rFonts w:ascii="Times New Roman" w:hAnsi="Times New Roman"/>
          <w:b/>
          <w:sz w:val="20"/>
        </w:rPr>
        <w:t>8</w:t>
      </w:r>
      <w:r w:rsidRPr="004B71C3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8</w:t>
      </w:r>
    </w:p>
    <w:p w:rsidR="005C5A34" w:rsidRPr="007653AA" w:rsidRDefault="005C5A3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5C5A34" w:rsidRPr="00865491" w:rsidRDefault="005C5A3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5C5A34" w:rsidRPr="008E5EEC" w:rsidRDefault="005C5A3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5C5A34" w:rsidRPr="008E5EEC" w:rsidRDefault="005C5A3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5C5A34" w:rsidRPr="008E5EEC" w:rsidRDefault="005C5A3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5C5A34" w:rsidRPr="008E5EEC" w:rsidRDefault="005C5A3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5C5A34" w:rsidRPr="008E5EEC" w:rsidRDefault="005C5A3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</w:p>
    <w:p w:rsidR="005C5A34" w:rsidRDefault="005C5A3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5C5A34" w:rsidRPr="004B71C3" w:rsidRDefault="005C5A34" w:rsidP="00D2636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položku.</w:t>
      </w:r>
    </w:p>
    <w:p w:rsidR="005C5A34" w:rsidRPr="004B71C3" w:rsidRDefault="005C5A3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5C5A34" w:rsidRPr="007653AA" w:rsidRDefault="005C5A3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5C5A34" w:rsidRDefault="005C5A3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5C5A34" w:rsidRDefault="005C5A34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5C5A34" w:rsidRPr="00B6663C" w:rsidTr="00D842BF">
        <w:trPr>
          <w:jc w:val="center"/>
        </w:trPr>
        <w:tc>
          <w:tcPr>
            <w:tcW w:w="3681" w:type="dxa"/>
            <w:vAlign w:val="center"/>
          </w:tcPr>
          <w:p w:rsidR="005C5A34" w:rsidRPr="00D842BF" w:rsidRDefault="005C5A34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5C5A34" w:rsidRPr="00D842BF" w:rsidRDefault="005C5A34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5C5A34" w:rsidRPr="00D842BF" w:rsidRDefault="005C5A34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5C5A34" w:rsidRPr="00B6663C" w:rsidTr="00D842BF">
        <w:trPr>
          <w:jc w:val="center"/>
        </w:trPr>
        <w:tc>
          <w:tcPr>
            <w:tcW w:w="3681" w:type="dxa"/>
            <w:vAlign w:val="center"/>
          </w:tcPr>
          <w:p w:rsidR="005C5A34" w:rsidRPr="00D842BF" w:rsidRDefault="005C5A34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5C5A34" w:rsidRPr="004B71C3" w:rsidRDefault="005C5A34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:rsidR="005C5A34" w:rsidRPr="004B71C3" w:rsidRDefault="005C5A34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:rsidR="005C5A34" w:rsidRPr="007653AA" w:rsidRDefault="005C5A3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5C5A34" w:rsidRDefault="005C5A3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5C5A34" w:rsidRDefault="005C5A3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5C5A34" w:rsidRPr="003A1784" w:rsidRDefault="005C5A3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5C5A34" w:rsidRPr="007653AA" w:rsidRDefault="005C5A3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C5A34" w:rsidRDefault="005C5A3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5C5A34" w:rsidRPr="007653AA" w:rsidRDefault="005C5A3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5C5A34" w:rsidRPr="007653AA" w:rsidRDefault="005C5A3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5C5A34" w:rsidRPr="007653AA" w:rsidRDefault="005C5A3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5C5A34" w:rsidRPr="007653AA" w:rsidRDefault="005C5A3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5C5A34" w:rsidRPr="007653AA" w:rsidRDefault="005C5A3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5C5A34" w:rsidRPr="007653AA" w:rsidRDefault="005C5A3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5C5A34" w:rsidRPr="007653AA" w:rsidRDefault="005C5A3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5C5A34" w:rsidRDefault="005C5A3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5C5A34" w:rsidRDefault="005C5A34" w:rsidP="004B71C3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5C5A34" w:rsidRPr="004B71C3" w:rsidRDefault="005C5A34" w:rsidP="004B71C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 w:rsidRPr="004B71C3">
        <w:rPr>
          <w:rFonts w:ascii="Times New Roman" w:hAnsi="Times New Roman"/>
          <w:color w:val="FF0000"/>
          <w:sz w:val="20"/>
          <w:szCs w:val="20"/>
        </w:rPr>
        <w:t>.</w:t>
      </w:r>
    </w:p>
    <w:p w:rsidR="005C5A34" w:rsidRPr="004B71C3" w:rsidRDefault="005C5A34" w:rsidP="003A1784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5C5A34" w:rsidRPr="003A1784" w:rsidRDefault="005C5A3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5C5A34" w:rsidRPr="007653AA" w:rsidRDefault="005C5A3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C5A34" w:rsidRDefault="005C5A3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5C5A34" w:rsidRDefault="005C5A34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5C5A34" w:rsidRPr="004B71C3" w:rsidRDefault="005C5A34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8</w:t>
      </w:r>
      <w:r w:rsidRPr="004B71C3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5C5A34" w:rsidRPr="007653AA" w:rsidRDefault="005C5A3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5C5A34" w:rsidRPr="000256DB" w:rsidRDefault="005C5A3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C5A34" w:rsidRDefault="005C5A34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1B5EAD" w:rsidRDefault="005C5A3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5C5A34" w:rsidRPr="007653AA" w:rsidRDefault="005C5A3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5C5A34" w:rsidRPr="007653AA" w:rsidRDefault="005C5A3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5C5A34" w:rsidRPr="007653AA" w:rsidRDefault="005C5A3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5C5A34" w:rsidRPr="007653AA" w:rsidRDefault="005C5A3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5C5A34" w:rsidRPr="007653AA" w:rsidRDefault="005C5A3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5C5A34" w:rsidRPr="007653AA" w:rsidRDefault="005C5A3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5C5A34" w:rsidRPr="007653AA" w:rsidRDefault="005C5A3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5C5A34" w:rsidRPr="007653AA" w:rsidRDefault="005C5A3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5C5A34" w:rsidRPr="007653AA" w:rsidRDefault="005C5A3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5C5A34" w:rsidRPr="007653AA" w:rsidRDefault="005C5A3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5C5A34" w:rsidRPr="007653AA" w:rsidRDefault="005C5A3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5C5A34" w:rsidRPr="007653AA" w:rsidRDefault="005C5A3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5C5A34" w:rsidRPr="007653AA" w:rsidRDefault="005C5A3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5C5A34" w:rsidRPr="007653AA" w:rsidRDefault="005C5A3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5C5A34" w:rsidRPr="007653AA" w:rsidRDefault="005C5A3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5C5A34" w:rsidRDefault="005C5A3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5C5A34" w:rsidRDefault="005C5A34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6"/>
        <w:gridCol w:w="4220"/>
      </w:tblGrid>
      <w:tr w:rsidR="005C5A34" w:rsidRPr="00B15261" w:rsidTr="001B5EAD">
        <w:tc>
          <w:tcPr>
            <w:tcW w:w="3576" w:type="dxa"/>
          </w:tcPr>
          <w:p w:rsidR="005C5A34" w:rsidRPr="001B5EAD" w:rsidRDefault="005C5A34" w:rsidP="001B5EAD">
            <w:pPr>
              <w:pStyle w:val="Body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5C5A34" w:rsidRPr="00B15261" w:rsidTr="001B5EAD">
        <w:tc>
          <w:tcPr>
            <w:tcW w:w="3576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5C5A34" w:rsidRPr="004B71C3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5C5A34" w:rsidRPr="00B15261" w:rsidTr="001B5EAD">
        <w:tc>
          <w:tcPr>
            <w:tcW w:w="3576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5C5A34" w:rsidRPr="004B71C3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5C5A34" w:rsidRPr="00B15261" w:rsidTr="001B5EAD">
        <w:tc>
          <w:tcPr>
            <w:tcW w:w="3576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5C5A34" w:rsidRPr="004B71C3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5C5A34" w:rsidRPr="00B15261" w:rsidTr="001B5EAD">
        <w:tc>
          <w:tcPr>
            <w:tcW w:w="3576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5C5A34" w:rsidRPr="004B71C3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5C5A34" w:rsidRPr="00B15261" w:rsidTr="001B5EAD">
        <w:tc>
          <w:tcPr>
            <w:tcW w:w="3576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5C5A34" w:rsidRPr="004B71C3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5C5A34" w:rsidRPr="00B15261" w:rsidTr="001B5EAD">
        <w:tc>
          <w:tcPr>
            <w:tcW w:w="3576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5C5A34" w:rsidRPr="004B71C3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5C5A34" w:rsidRPr="00B15261" w:rsidTr="001B5EAD">
        <w:tc>
          <w:tcPr>
            <w:tcW w:w="3576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5C5A34" w:rsidRPr="004B71C3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5C5A34" w:rsidRPr="00B15261" w:rsidTr="001B5EAD">
        <w:tc>
          <w:tcPr>
            <w:tcW w:w="3576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:</w:t>
            </w:r>
          </w:p>
        </w:tc>
        <w:tc>
          <w:tcPr>
            <w:tcW w:w="4220" w:type="dxa"/>
          </w:tcPr>
          <w:p w:rsidR="005C5A34" w:rsidRPr="004B71C3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5C5A34" w:rsidRPr="00B15261" w:rsidTr="001B5EAD">
        <w:tc>
          <w:tcPr>
            <w:tcW w:w="3576" w:type="dxa"/>
          </w:tcPr>
          <w:p w:rsidR="005C5A34" w:rsidRPr="001B5EAD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5C5A34" w:rsidRPr="004B71C3" w:rsidRDefault="005C5A34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5C5A34" w:rsidRPr="007653AA" w:rsidRDefault="005C5A34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5C5A34" w:rsidRPr="007653AA" w:rsidRDefault="005C5A3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5C5A34" w:rsidRPr="000256DB" w:rsidRDefault="005C5A3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5C5A34" w:rsidRDefault="005C5A34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kern w:val="32"/>
          <w:sz w:val="20"/>
          <w:szCs w:val="20"/>
          <w:lang w:eastAsia="sk-SK"/>
        </w:rPr>
      </w:pPr>
    </w:p>
    <w:p w:rsidR="005C5A34" w:rsidRPr="004B71C3" w:rsidRDefault="005C5A34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5C5A34" w:rsidRPr="004B71C3" w:rsidRDefault="005C5A34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4B71C3">
        <w:rPr>
          <w:rFonts w:ascii="Times New Roman" w:hAnsi="Times New Roman"/>
          <w:sz w:val="20"/>
        </w:rPr>
        <w:t xml:space="preserve">Majetok sa začína odpisovať </w:t>
      </w:r>
      <w:r w:rsidRPr="004B71C3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5C5A34" w:rsidRPr="004B71C3" w:rsidRDefault="005C5A34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Priemerné životnosti podľa odpisového plánu sú:</w:t>
      </w:r>
    </w:p>
    <w:p w:rsidR="005C5A34" w:rsidRPr="004B71C3" w:rsidRDefault="005C5A34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701"/>
        <w:gridCol w:w="1843"/>
      </w:tblGrid>
      <w:tr w:rsidR="005C5A34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A34" w:rsidRPr="000256DB" w:rsidRDefault="005C5A34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A34" w:rsidRPr="000256DB" w:rsidRDefault="005C5A34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A34" w:rsidRPr="000256DB" w:rsidRDefault="005C5A34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A34" w:rsidRDefault="005C5A34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5C5A34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</w:tcPr>
          <w:p w:rsidR="005C5A34" w:rsidRDefault="005C5A34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 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5C5A34" w:rsidRPr="004B71C3" w:rsidRDefault="005C5A34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A34" w:rsidRPr="004B71C3" w:rsidRDefault="005C5A34" w:rsidP="0067320F">
            <w:pPr>
              <w:pStyle w:val="Heading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A34" w:rsidRDefault="005C5A34" w:rsidP="0067320F">
            <w:pPr>
              <w:pStyle w:val="Heading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Neodpisuje sa</w:t>
            </w:r>
          </w:p>
        </w:tc>
      </w:tr>
      <w:tr w:rsidR="005C5A34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</w:tcPr>
          <w:p w:rsidR="005C5A34" w:rsidRPr="004B71C3" w:rsidRDefault="005C5A34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Pozemky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5C5A34" w:rsidRPr="004B71C3" w:rsidRDefault="005C5A34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A34" w:rsidRPr="004B71C3" w:rsidRDefault="005C5A34" w:rsidP="0067320F">
            <w:pPr>
              <w:pStyle w:val="Heading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A34" w:rsidRPr="004B71C3" w:rsidRDefault="005C5A34" w:rsidP="0067320F">
            <w:pPr>
              <w:pStyle w:val="Heading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Neodpisuje sa</w:t>
            </w:r>
          </w:p>
        </w:tc>
      </w:tr>
    </w:tbl>
    <w:p w:rsidR="005C5A34" w:rsidRDefault="005C5A34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kern w:val="32"/>
          <w:sz w:val="20"/>
          <w:szCs w:val="20"/>
          <w:lang w:eastAsia="sk-SK"/>
        </w:rPr>
      </w:pPr>
    </w:p>
    <w:p w:rsidR="005C5A34" w:rsidRPr="007653AA" w:rsidRDefault="005C5A34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5C5A34" w:rsidRPr="007653AA" w:rsidRDefault="005C5A3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5C5A34" w:rsidRPr="007653AA" w:rsidRDefault="005C5A3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5C5A34" w:rsidRPr="00C44813" w:rsidRDefault="005C5A3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5C5A34" w:rsidRPr="004B71C3" w:rsidRDefault="005C5A34" w:rsidP="00C4481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5C5A34" w:rsidRDefault="005C5A34" w:rsidP="004B71C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5C5A34" w:rsidRPr="007653AA" w:rsidRDefault="005C5A34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5C5A34" w:rsidRPr="007653AA" w:rsidRDefault="005C5A3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5C5A34" w:rsidRPr="003A1784" w:rsidRDefault="005C5A3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5C5A34" w:rsidRPr="007653AA" w:rsidRDefault="005C5A34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Default="005C5A3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5C5A34" w:rsidRDefault="005C5A3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7653AA" w:rsidRDefault="005C5A34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5C5A34" w:rsidRPr="007653AA" w:rsidRDefault="005C5A3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5C5A34" w:rsidRPr="007653AA" w:rsidRDefault="005C5A3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7653AA" w:rsidRDefault="005C5A3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5C5A34" w:rsidRPr="007653AA" w:rsidRDefault="005C5A3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5C5A34" w:rsidRPr="00CE50BF" w:rsidRDefault="005C5A3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5C5A34" w:rsidRDefault="005C5A34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tbl>
      <w:tblPr>
        <w:tblW w:w="0" w:type="auto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05"/>
        <w:gridCol w:w="1439"/>
        <w:gridCol w:w="2803"/>
      </w:tblGrid>
      <w:tr w:rsidR="005C5A34" w:rsidTr="00AF209F"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5C5A34" w:rsidTr="00AF209F"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C5A34" w:rsidTr="00AF209F"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5C5A34" w:rsidTr="00AF209F"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5C5A34" w:rsidTr="00AF209F"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890 049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90406 2</w:t>
            </w:r>
          </w:p>
        </w:tc>
      </w:tr>
      <w:tr w:rsidR="005C5A34" w:rsidTr="00AF209F"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890 049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904 062</w:t>
            </w:r>
          </w:p>
        </w:tc>
      </w:tr>
      <w:tr w:rsidR="005C5A34" w:rsidTr="00AF209F"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C5A34" w:rsidRPr="00AF209F" w:rsidRDefault="005C5A34" w:rsidP="00AF20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AF209F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 10 200</w:t>
            </w:r>
          </w:p>
        </w:tc>
      </w:tr>
    </w:tbl>
    <w:p w:rsidR="005C5A34" w:rsidRDefault="005C5A34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7653AA" w:rsidRDefault="005C5A34" w:rsidP="008B6D67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7653AA" w:rsidRDefault="005C5A3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5C5A34" w:rsidRPr="007653AA" w:rsidRDefault="005C5A3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5C5A34" w:rsidRPr="007653AA" w:rsidRDefault="005C5A3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5C5A34" w:rsidRPr="007653AA" w:rsidRDefault="005C5A3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5C5A34" w:rsidRPr="007653AA" w:rsidRDefault="005C5A3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5C5A34" w:rsidRPr="007653AA" w:rsidRDefault="005C5A3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C5A34" w:rsidRPr="007653AA" w:rsidRDefault="005C5A34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Default="005C5A3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C5A34" w:rsidRPr="007653AA" w:rsidRDefault="005C5A34" w:rsidP="00B16CA9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5C5A34" w:rsidRPr="007653AA" w:rsidRDefault="005C5A34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5C5A34" w:rsidRPr="003A1784" w:rsidRDefault="005C5A3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5C5A34" w:rsidRPr="007653AA" w:rsidRDefault="005C5A34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7653AA" w:rsidRDefault="005C5A3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5C5A34" w:rsidRPr="008B6D67" w:rsidRDefault="005C5A3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5C5A34" w:rsidRPr="007653AA" w:rsidRDefault="005C5A34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7653AA" w:rsidRDefault="005C5A3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5C5A34" w:rsidRPr="007653AA" w:rsidRDefault="005C5A3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C5A34" w:rsidRPr="007653AA" w:rsidRDefault="005C5A3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C5A34" w:rsidRPr="007653AA" w:rsidRDefault="005C5A34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Default="005C5A3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C5A34" w:rsidRDefault="005C5A34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7653AA" w:rsidRDefault="005C5A34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Default="005C5A3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C5A34" w:rsidRPr="007653AA" w:rsidRDefault="005C5A34" w:rsidP="00B16CA9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Default="005C5A34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5C5A34" w:rsidRDefault="005C5A34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5C5A34" w:rsidRPr="007653AA" w:rsidRDefault="005C5A34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5C5A34" w:rsidRPr="003A1784" w:rsidRDefault="005C5A34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5C5A34" w:rsidRPr="007653AA" w:rsidRDefault="005C5A34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5C5A34" w:rsidRPr="007653AA" w:rsidRDefault="005C5A34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5C5A34" w:rsidRPr="007653AA" w:rsidRDefault="005C5A3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5C5A34" w:rsidRPr="007653AA" w:rsidRDefault="005C5A3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5C5A34" w:rsidRPr="00832582" w:rsidRDefault="005C5A3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5C5A34" w:rsidRPr="007653AA" w:rsidRDefault="005C5A3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5C5A34" w:rsidRPr="007653AA" w:rsidRDefault="005C5A3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5C5A34" w:rsidRPr="007653AA" w:rsidRDefault="005C5A3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5C5A34" w:rsidRPr="007653AA" w:rsidRDefault="005C5A3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5C5A34" w:rsidRPr="007653AA" w:rsidRDefault="005C5A3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5C5A34" w:rsidRPr="007653AA" w:rsidRDefault="005C5A3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5C5A34" w:rsidRDefault="005C5A3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5C5A34" w:rsidRDefault="005C5A34" w:rsidP="000F5285">
      <w:p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FE5587" w:rsidRDefault="005C5A34" w:rsidP="000F5285">
      <w:pPr>
        <w:spacing w:after="0" w:line="240" w:lineRule="auto"/>
        <w:ind w:left="641"/>
        <w:jc w:val="both"/>
        <w:rPr>
          <w:rFonts w:ascii="Times New Roman" w:hAnsi="Times New Roman"/>
          <w:bCs/>
          <w:sz w:val="18"/>
          <w:szCs w:val="20"/>
          <w:lang w:eastAsia="sk-SK"/>
        </w:rPr>
      </w:pPr>
      <w:r w:rsidRPr="00FE5587">
        <w:rPr>
          <w:rFonts w:ascii="Times New Roman" w:hAnsi="Times New Roman"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sz w:val="20"/>
          <w:lang w:val="cs-CZ"/>
        </w:rPr>
        <w:t>8</w:t>
      </w:r>
      <w:r w:rsidRPr="00FE5587">
        <w:rPr>
          <w:rFonts w:ascii="Times New Roman" w:hAnsi="Times New Roman"/>
          <w:sz w:val="20"/>
          <w:lang w:val="cs-CZ"/>
        </w:rPr>
        <w:t xml:space="preserve"> žiadne také udalosti, ktoré by významým spôsobom ovplyvnili majet</w:t>
      </w:r>
      <w:r>
        <w:rPr>
          <w:rFonts w:ascii="Times New Roman" w:hAnsi="Times New Roman"/>
          <w:sz w:val="20"/>
          <w:lang w:val="cs-CZ"/>
        </w:rPr>
        <w:t>o</w:t>
      </w:r>
      <w:r w:rsidRPr="00FE5587">
        <w:rPr>
          <w:rFonts w:ascii="Times New Roman" w:hAnsi="Times New Roman"/>
          <w:sz w:val="20"/>
          <w:lang w:val="cs-CZ"/>
        </w:rPr>
        <w:t>k, vlastné imanie a záväzky, náklady a výnosy spoločnosti.</w:t>
      </w:r>
    </w:p>
    <w:p w:rsidR="005C5A34" w:rsidRPr="007653AA" w:rsidRDefault="005C5A34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5C5A34" w:rsidRPr="003A1784" w:rsidRDefault="005C5A34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5C5A34" w:rsidRPr="007653AA" w:rsidRDefault="005C5A34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5C5A34" w:rsidRPr="007653AA" w:rsidRDefault="005C5A3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5C5A34" w:rsidRPr="007653AA" w:rsidRDefault="005C5A3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5C5A34" w:rsidRPr="007653AA" w:rsidRDefault="005C5A3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5C5A34" w:rsidRDefault="005C5A3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C5A34" w:rsidRDefault="005C5A34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C5A34" w:rsidRPr="001B5EAD" w:rsidRDefault="005C5A34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sectPr w:rsidR="005C5A34" w:rsidRPr="001B5EAD" w:rsidSect="00C7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A34" w:rsidRDefault="005C5A34" w:rsidP="000820C4">
      <w:pPr>
        <w:spacing w:after="0" w:line="240" w:lineRule="auto"/>
      </w:pPr>
      <w:r>
        <w:separator/>
      </w:r>
    </w:p>
  </w:endnote>
  <w:endnote w:type="continuationSeparator" w:id="0">
    <w:p w:rsidR="005C5A34" w:rsidRDefault="005C5A34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34" w:rsidRDefault="005C5A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34" w:rsidRDefault="005C5A34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5C5A34" w:rsidRDefault="005C5A3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34" w:rsidRDefault="005C5A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A34" w:rsidRDefault="005C5A34" w:rsidP="000820C4">
      <w:pPr>
        <w:spacing w:after="0" w:line="240" w:lineRule="auto"/>
      </w:pPr>
      <w:r>
        <w:separator/>
      </w:r>
    </w:p>
  </w:footnote>
  <w:footnote w:type="continuationSeparator" w:id="0">
    <w:p w:rsidR="005C5A34" w:rsidRDefault="005C5A34" w:rsidP="000820C4">
      <w:pPr>
        <w:spacing w:after="0" w:line="240" w:lineRule="auto"/>
      </w:pPr>
      <w:r>
        <w:continuationSeparator/>
      </w:r>
    </w:p>
  </w:footnote>
  <w:footnote w:id="1">
    <w:p w:rsidR="005C5A34" w:rsidRPr="005347F2" w:rsidRDefault="005C5A34" w:rsidP="005347F2">
      <w:pPr>
        <w:pStyle w:val="FootnoteText"/>
        <w:jc w:val="both"/>
        <w:rPr>
          <w:rFonts w:ascii="Arial Narrow" w:hAnsi="Arial Narrow"/>
        </w:rPr>
      </w:pPr>
    </w:p>
    <w:p w:rsidR="005C5A34" w:rsidRDefault="005C5A34" w:rsidP="005347F2">
      <w:pPr>
        <w:pStyle w:val="FootnoteText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34" w:rsidRDefault="005C5A3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34" w:rsidRPr="003A1784" w:rsidRDefault="005C5A34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47255153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2024117766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5C5A34" w:rsidRDefault="005C5A3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34" w:rsidRDefault="005C5A3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0C4"/>
    <w:rsid w:val="00016E07"/>
    <w:rsid w:val="000256DB"/>
    <w:rsid w:val="00037F85"/>
    <w:rsid w:val="00072C02"/>
    <w:rsid w:val="000820C4"/>
    <w:rsid w:val="000D4C86"/>
    <w:rsid w:val="000F5285"/>
    <w:rsid w:val="001B5EAD"/>
    <w:rsid w:val="002952CF"/>
    <w:rsid w:val="002D32DA"/>
    <w:rsid w:val="00306719"/>
    <w:rsid w:val="00333464"/>
    <w:rsid w:val="00336E56"/>
    <w:rsid w:val="003A1784"/>
    <w:rsid w:val="003C6BC9"/>
    <w:rsid w:val="00441644"/>
    <w:rsid w:val="004B71C3"/>
    <w:rsid w:val="004D66C5"/>
    <w:rsid w:val="005075C8"/>
    <w:rsid w:val="00517BE2"/>
    <w:rsid w:val="005347F2"/>
    <w:rsid w:val="005C5A34"/>
    <w:rsid w:val="0067320F"/>
    <w:rsid w:val="006D58A4"/>
    <w:rsid w:val="006E53EB"/>
    <w:rsid w:val="007230E6"/>
    <w:rsid w:val="0075657B"/>
    <w:rsid w:val="007653AA"/>
    <w:rsid w:val="007A48DB"/>
    <w:rsid w:val="007B22EF"/>
    <w:rsid w:val="007B3CA3"/>
    <w:rsid w:val="007E6154"/>
    <w:rsid w:val="00832582"/>
    <w:rsid w:val="0086261E"/>
    <w:rsid w:val="00865491"/>
    <w:rsid w:val="008B6D67"/>
    <w:rsid w:val="008E5EEC"/>
    <w:rsid w:val="00A55E63"/>
    <w:rsid w:val="00AD0A0B"/>
    <w:rsid w:val="00AF209F"/>
    <w:rsid w:val="00AF7709"/>
    <w:rsid w:val="00B15261"/>
    <w:rsid w:val="00B16CA9"/>
    <w:rsid w:val="00B648A5"/>
    <w:rsid w:val="00B6663C"/>
    <w:rsid w:val="00C44813"/>
    <w:rsid w:val="00C76B78"/>
    <w:rsid w:val="00CE50BF"/>
    <w:rsid w:val="00CF71D8"/>
    <w:rsid w:val="00D10067"/>
    <w:rsid w:val="00D2636C"/>
    <w:rsid w:val="00D513BD"/>
    <w:rsid w:val="00D842BF"/>
    <w:rsid w:val="00E03B41"/>
    <w:rsid w:val="00E142D5"/>
    <w:rsid w:val="00E86F0F"/>
    <w:rsid w:val="00E92B22"/>
    <w:rsid w:val="00EE72E0"/>
    <w:rsid w:val="00F03FD2"/>
    <w:rsid w:val="00F74044"/>
    <w:rsid w:val="00F8139B"/>
    <w:rsid w:val="00F85D45"/>
    <w:rsid w:val="00FE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ListParagraphChar">
    <w:name w:val="List Paragraph Char"/>
    <w:link w:val="ListParagraph"/>
    <w:uiPriority w:val="99"/>
    <w:locked/>
    <w:rsid w:val="000820C4"/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0C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5EE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EEC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al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table" w:styleId="TableGrid">
    <w:name w:val="Table Grid"/>
    <w:basedOn w:val="TableNormal"/>
    <w:uiPriority w:val="99"/>
    <w:rsid w:val="00016E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2221</Words>
  <Characters>12665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2018</dc:title>
  <dc:subject/>
  <dc:creator>Uzivatel</dc:creator>
  <cp:keywords/>
  <dc:description/>
  <cp:lastModifiedBy>Dell</cp:lastModifiedBy>
  <cp:revision>2</cp:revision>
  <dcterms:created xsi:type="dcterms:W3CDTF">2019-06-28T16:06:00Z</dcterms:created>
  <dcterms:modified xsi:type="dcterms:W3CDTF">2019-06-28T16:06:00Z</dcterms:modified>
</cp:coreProperties>
</file>