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CB4" w:rsidRPr="00A55E63" w:rsidRDefault="00E36CB4">
      <w:pPr>
        <w:spacing w:before="2" w:line="140" w:lineRule="exact"/>
        <w:rPr>
          <w:sz w:val="14"/>
          <w:szCs w:val="14"/>
          <w:lang w:val="en-US"/>
        </w:rPr>
      </w:pPr>
    </w:p>
    <w:p w:rsidR="00E36CB4" w:rsidRPr="00A55E63" w:rsidRDefault="00E36CB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 w:rsidR="00E36CB4" w:rsidRPr="00A55E63" w:rsidRDefault="00E36CB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E36CB4" w:rsidRPr="00A55E63" w:rsidRDefault="00E36CB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E36CB4" w:rsidRPr="00A55E63" w:rsidRDefault="00E36CB4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E36CB4" w:rsidRPr="00A55E63" w:rsidRDefault="00E36C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E36CB4" w:rsidRPr="00A55E63" w:rsidRDefault="00E36C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E36CB4" w:rsidRPr="00A55E63" w:rsidRDefault="00E36CB4" w:rsidP="00AD749D">
      <w:pPr>
        <w:spacing w:before="7" w:line="240" w:lineRule="exact"/>
        <w:jc w:val="both"/>
        <w:rPr>
          <w:rFonts w:ascii="Arial" w:hAnsi="Arial" w:cs="Arial"/>
        </w:rPr>
      </w:pPr>
    </w:p>
    <w:p w:rsidR="00E36CB4" w:rsidRPr="00A55E63" w:rsidRDefault="00E36CB4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36CB4" w:rsidRPr="00A55E63" w:rsidRDefault="00E36CB4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E36CB4" w:rsidRPr="00E0315B" w:rsidTr="00E0315B">
        <w:tc>
          <w:tcPr>
            <w:tcW w:w="3085" w:type="dxa"/>
          </w:tcPr>
          <w:p w:rsidR="00E36CB4" w:rsidRPr="00E0315B" w:rsidRDefault="00E36CB4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36CB4" w:rsidRPr="00E0315B" w:rsidRDefault="00E36CB4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Autoservis NGN s.r.o.</w:t>
            </w:r>
          </w:p>
        </w:tc>
      </w:tr>
      <w:tr w:rsidR="00E36CB4" w:rsidRPr="00E0315B" w:rsidTr="00E0315B">
        <w:tc>
          <w:tcPr>
            <w:tcW w:w="3085" w:type="dxa"/>
          </w:tcPr>
          <w:p w:rsidR="00E36CB4" w:rsidRPr="00E0315B" w:rsidRDefault="00E36CB4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36CB4" w:rsidRPr="00E0315B" w:rsidRDefault="00E36CB4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36691739</w:t>
            </w:r>
          </w:p>
        </w:tc>
      </w:tr>
      <w:tr w:rsidR="00E36CB4" w:rsidRPr="00E0315B" w:rsidTr="00E0315B">
        <w:tc>
          <w:tcPr>
            <w:tcW w:w="3085" w:type="dxa"/>
          </w:tcPr>
          <w:p w:rsidR="00E36CB4" w:rsidRPr="00E0315B" w:rsidRDefault="00E36CB4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36CB4" w:rsidRPr="00E0315B" w:rsidRDefault="00E36CB4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93034 Holice, Kostolná Gala 17</w:t>
            </w:r>
          </w:p>
        </w:tc>
      </w:tr>
    </w:tbl>
    <w:p w:rsidR="00E36CB4" w:rsidRPr="00A55E63" w:rsidRDefault="00E36CB4" w:rsidP="00EB55FA">
      <w:pPr>
        <w:spacing w:line="260" w:lineRule="exact"/>
        <w:jc w:val="both"/>
        <w:rPr>
          <w:rFonts w:ascii="Arial" w:hAnsi="Arial" w:cs="Arial"/>
        </w:rPr>
      </w:pPr>
    </w:p>
    <w:p w:rsidR="00E36CB4" w:rsidRPr="00A55E63" w:rsidRDefault="00E36CB4" w:rsidP="00EB55FA">
      <w:pPr>
        <w:spacing w:line="260" w:lineRule="exact"/>
        <w:jc w:val="both"/>
        <w:rPr>
          <w:rFonts w:ascii="Arial" w:hAnsi="Arial" w:cs="Arial"/>
        </w:rPr>
      </w:pPr>
    </w:p>
    <w:p w:rsidR="00E36CB4" w:rsidRPr="00A55E63" w:rsidRDefault="00E36CB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36CB4" w:rsidRPr="00A55E63" w:rsidRDefault="00E36CB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36CB4" w:rsidRPr="00A55E63" w:rsidRDefault="00E36CB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36CB4" w:rsidRPr="00A55E63" w:rsidRDefault="00E36CB4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E36CB4" w:rsidRPr="00A55E63" w:rsidRDefault="00E36CB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E36CB4" w:rsidRPr="00E0315B" w:rsidTr="00E0315B">
        <w:tc>
          <w:tcPr>
            <w:tcW w:w="4219" w:type="dxa"/>
          </w:tcPr>
          <w:p w:rsidR="00E36CB4" w:rsidRPr="00E0315B" w:rsidRDefault="00E36CB4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E36CB4" w:rsidRPr="00E0315B" w:rsidRDefault="00E36CB4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Bežné účtovné</w:t>
            </w:r>
          </w:p>
          <w:p w:rsidR="00E36CB4" w:rsidRPr="00E0315B" w:rsidRDefault="00E36CB4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E36CB4" w:rsidRPr="00E0315B" w:rsidRDefault="00E36CB4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36CB4" w:rsidRPr="00E0315B" w:rsidTr="00E0315B">
        <w:tc>
          <w:tcPr>
            <w:tcW w:w="4219" w:type="dxa"/>
          </w:tcPr>
          <w:p w:rsidR="00E36CB4" w:rsidRPr="00E0315B" w:rsidRDefault="00E36CB4" w:rsidP="00E0315B">
            <w:pPr>
              <w:spacing w:line="260" w:lineRule="exact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36CB4" w:rsidRPr="00E0315B" w:rsidRDefault="00E36CB4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E36CB4" w:rsidRPr="00E0315B" w:rsidRDefault="00E36CB4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E36CB4" w:rsidRPr="00A55E63" w:rsidRDefault="00E36CB4" w:rsidP="00AD6C8A">
      <w:pPr>
        <w:spacing w:line="260" w:lineRule="exact"/>
        <w:jc w:val="both"/>
        <w:rPr>
          <w:rFonts w:ascii="Arial" w:hAnsi="Arial" w:cs="Arial"/>
        </w:rPr>
      </w:pPr>
    </w:p>
    <w:p w:rsidR="00E36CB4" w:rsidRPr="00A55E63" w:rsidRDefault="00E36CB4" w:rsidP="00AD749D">
      <w:pPr>
        <w:spacing w:before="1" w:line="280" w:lineRule="exact"/>
        <w:jc w:val="both"/>
        <w:rPr>
          <w:rFonts w:ascii="Arial" w:hAnsi="Arial" w:cs="Arial"/>
        </w:rPr>
      </w:pPr>
    </w:p>
    <w:p w:rsidR="00E36CB4" w:rsidRPr="00A55E63" w:rsidRDefault="00E36C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E36CB4" w:rsidRPr="00A55E63" w:rsidRDefault="00E36C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E36CB4" w:rsidRPr="00A55E63" w:rsidRDefault="00E36CB4" w:rsidP="00AD749D">
      <w:pPr>
        <w:spacing w:before="11" w:line="260" w:lineRule="exact"/>
        <w:jc w:val="both"/>
        <w:rPr>
          <w:rFonts w:ascii="Arial" w:hAnsi="Arial" w:cs="Arial"/>
        </w:rPr>
      </w:pPr>
    </w:p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kúpo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0315B">
              <w:rPr>
                <w:rFonts w:ascii="Arial" w:hAnsi="Arial" w:cs="Arial"/>
                <w:sz w:val="22"/>
                <w:szCs w:val="22"/>
              </w:rPr>
              <w:t>tvor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0315B">
              <w:rPr>
                <w:rFonts w:ascii="Arial" w:hAnsi="Arial" w:cs="Arial"/>
                <w:sz w:val="22"/>
                <w:szCs w:val="22"/>
              </w:rPr>
              <w:t>ina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0315B">
              <w:rPr>
                <w:rFonts w:ascii="Arial" w:hAnsi="Arial" w:cs="Arial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z w:val="22"/>
                <w:szCs w:val="22"/>
              </w:rPr>
              <w:t>ky 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>tane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Pô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0315B">
              <w:rPr>
                <w:rFonts w:ascii="Arial" w:hAnsi="Arial" w:cs="Arial"/>
                <w:sz w:val="22"/>
                <w:szCs w:val="22"/>
              </w:rPr>
              <w:t>ičky 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0315B">
              <w:rPr>
                <w:rFonts w:ascii="Arial" w:hAnsi="Arial" w:cs="Arial"/>
                <w:sz w:val="22"/>
                <w:szCs w:val="22"/>
              </w:rPr>
              <w:t>úv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36CB4" w:rsidRPr="00E0315B" w:rsidTr="00E0315B">
        <w:tc>
          <w:tcPr>
            <w:tcW w:w="4843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riv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to</w:t>
            </w:r>
            <w:r w:rsidRPr="00E0315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0315B">
              <w:rPr>
                <w:rFonts w:ascii="Arial" w:hAnsi="Arial" w:cs="Arial"/>
                <w:sz w:val="22"/>
                <w:szCs w:val="22"/>
              </w:rPr>
              <w:t>op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0315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36CB4" w:rsidRPr="00E0315B" w:rsidRDefault="00E36CB4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E36CB4" w:rsidRPr="00A55E63" w:rsidRDefault="00E36CB4" w:rsidP="00AD749D">
      <w:pPr>
        <w:spacing w:before="1" w:line="280" w:lineRule="exact"/>
        <w:jc w:val="both"/>
        <w:rPr>
          <w:rFonts w:ascii="Arial" w:hAnsi="Arial" w:cs="Arial"/>
        </w:rPr>
      </w:pPr>
    </w:p>
    <w:p w:rsidR="00E36CB4" w:rsidRPr="00A55E63" w:rsidRDefault="00E36C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E36CB4" w:rsidRPr="00A55E63" w:rsidRDefault="00E36C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E36CB4" w:rsidRPr="00A55E63" w:rsidRDefault="00E36CB4" w:rsidP="00AD749D">
      <w:pPr>
        <w:spacing w:before="11" w:line="260" w:lineRule="exact"/>
        <w:jc w:val="both"/>
        <w:rPr>
          <w:rFonts w:ascii="Arial" w:hAnsi="Arial" w:cs="Arial"/>
        </w:rPr>
      </w:pP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E36CB4" w:rsidRPr="00A55E63" w:rsidRDefault="00E36C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36CB4" w:rsidRPr="00A55E6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36CB4" w:rsidRPr="00A55E6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E36CB4" w:rsidRPr="00A55E6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E36CB4" w:rsidRPr="00A55E6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36CB4" w:rsidRPr="00A55E6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E36CB4" w:rsidRPr="00A55E6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36CB4" w:rsidRPr="00451ED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E36CB4" w:rsidRPr="00451ED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6CB4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E36CB4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6CB4" w:rsidRPr="00451ED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E36CB4" w:rsidRPr="00451ED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6CB4" w:rsidRPr="00A55E6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E36CB4" w:rsidRPr="00A55E6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36CB4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36CB4" w:rsidRPr="00A55E63" w:rsidRDefault="00E36C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36CB4" w:rsidRPr="00A55E63" w:rsidSect="00142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CB4" w:rsidRDefault="00E36CB4">
      <w:r>
        <w:separator/>
      </w:r>
    </w:p>
  </w:endnote>
  <w:endnote w:type="continuationSeparator" w:id="0">
    <w:p w:rsidR="00E36CB4" w:rsidRDefault="00E36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CB4" w:rsidRDefault="00E36CB4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E36CB4" w:rsidRDefault="00E36C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CB4" w:rsidRDefault="00E36CB4">
      <w:r>
        <w:separator/>
      </w:r>
    </w:p>
  </w:footnote>
  <w:footnote w:type="continuationSeparator" w:id="0">
    <w:p w:rsidR="00E36CB4" w:rsidRDefault="00E36C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CB4" w:rsidRDefault="00E36CB4">
    <w:pPr>
      <w:pStyle w:val="Header"/>
    </w:pPr>
  </w:p>
  <w:p w:rsidR="00E36CB4" w:rsidRDefault="00E36CB4">
    <w:pPr>
      <w:pStyle w:val="Header"/>
    </w:pPr>
  </w:p>
  <w:p w:rsidR="00E36CB4" w:rsidRDefault="00E36CB4">
    <w:pPr>
      <w:pStyle w:val="Header"/>
    </w:pPr>
  </w:p>
  <w:p w:rsidR="00E36CB4" w:rsidRDefault="00E36CB4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36691739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2022271856</w:t>
    </w:r>
  </w:p>
  <w:p w:rsidR="00E36CB4" w:rsidRDefault="00E36CB4" w:rsidP="0055784D">
    <w:pPr>
      <w:pStyle w:val="Header"/>
      <w:rPr>
        <w:rFonts w:ascii="Times New Roman" w:hAnsi="Times New Roman"/>
        <w:sz w:val="24"/>
        <w:szCs w:val="24"/>
      </w:rPr>
    </w:pPr>
  </w:p>
  <w:p w:rsidR="00E36CB4" w:rsidRDefault="00E36C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D1646"/>
    <w:rsid w:val="001406AD"/>
    <w:rsid w:val="00142E63"/>
    <w:rsid w:val="001A1B05"/>
    <w:rsid w:val="001C5F3C"/>
    <w:rsid w:val="002401F1"/>
    <w:rsid w:val="002C12B4"/>
    <w:rsid w:val="002D7E6D"/>
    <w:rsid w:val="003657F5"/>
    <w:rsid w:val="00373635"/>
    <w:rsid w:val="003D056F"/>
    <w:rsid w:val="00401155"/>
    <w:rsid w:val="00411D4B"/>
    <w:rsid w:val="00451ED3"/>
    <w:rsid w:val="004A2BF3"/>
    <w:rsid w:val="004A5BEF"/>
    <w:rsid w:val="0055784D"/>
    <w:rsid w:val="00560DB1"/>
    <w:rsid w:val="0060608C"/>
    <w:rsid w:val="00623868"/>
    <w:rsid w:val="00637F73"/>
    <w:rsid w:val="00676DB4"/>
    <w:rsid w:val="006831DF"/>
    <w:rsid w:val="0069638E"/>
    <w:rsid w:val="00861175"/>
    <w:rsid w:val="0087149B"/>
    <w:rsid w:val="008771A6"/>
    <w:rsid w:val="008E320C"/>
    <w:rsid w:val="00913435"/>
    <w:rsid w:val="00916772"/>
    <w:rsid w:val="009A27D0"/>
    <w:rsid w:val="009D5C84"/>
    <w:rsid w:val="00A45F73"/>
    <w:rsid w:val="00A55E63"/>
    <w:rsid w:val="00AD6C8A"/>
    <w:rsid w:val="00AD749D"/>
    <w:rsid w:val="00B15E67"/>
    <w:rsid w:val="00B227A6"/>
    <w:rsid w:val="00B623F6"/>
    <w:rsid w:val="00B7440A"/>
    <w:rsid w:val="00C01CB7"/>
    <w:rsid w:val="00C71636"/>
    <w:rsid w:val="00C77032"/>
    <w:rsid w:val="00C91392"/>
    <w:rsid w:val="00CA1E35"/>
    <w:rsid w:val="00CC3205"/>
    <w:rsid w:val="00CD545D"/>
    <w:rsid w:val="00D83560"/>
    <w:rsid w:val="00DC7936"/>
    <w:rsid w:val="00E010AF"/>
    <w:rsid w:val="00E0315B"/>
    <w:rsid w:val="00E1750C"/>
    <w:rsid w:val="00E36CB4"/>
    <w:rsid w:val="00E532AD"/>
    <w:rsid w:val="00E70F0E"/>
    <w:rsid w:val="00EB4798"/>
    <w:rsid w:val="00EB55FA"/>
    <w:rsid w:val="00EE5474"/>
    <w:rsid w:val="00F174EB"/>
    <w:rsid w:val="00F358F6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E63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42E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320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42E63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42E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320C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42E63"/>
  </w:style>
  <w:style w:type="paragraph" w:customStyle="1" w:styleId="TableParagraph">
    <w:name w:val="Table Paragraph"/>
    <w:basedOn w:val="Normal"/>
    <w:uiPriority w:val="99"/>
    <w:rsid w:val="00142E63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981</Words>
  <Characters>5594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2</cp:revision>
  <dcterms:created xsi:type="dcterms:W3CDTF">2019-07-01T11:58:00Z</dcterms:created>
  <dcterms:modified xsi:type="dcterms:W3CDTF">2019-07-01T11:58:00Z</dcterms:modified>
</cp:coreProperties>
</file>